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1183F" w14:textId="77777777" w:rsidR="004E1AD4" w:rsidRPr="00651B5D" w:rsidRDefault="004E1AD4">
      <w:pPr>
        <w:rPr>
          <w:rFonts w:cs="Times New Roman"/>
          <w:szCs w:val="24"/>
        </w:rPr>
      </w:pPr>
    </w:p>
    <w:p w14:paraId="4CEC14B5" w14:textId="77777777" w:rsidR="00E04474" w:rsidRDefault="00E04474">
      <w:pPr>
        <w:rPr>
          <w:rFonts w:cs="Times New Roman"/>
          <w:szCs w:val="24"/>
        </w:rPr>
      </w:pPr>
    </w:p>
    <w:p w14:paraId="17E34C35" w14:textId="77777777" w:rsidR="00E04474" w:rsidRPr="00651B5D" w:rsidRDefault="00E04474">
      <w:pPr>
        <w:rPr>
          <w:rFonts w:cs="Times New Roman"/>
          <w:szCs w:val="24"/>
        </w:rPr>
      </w:pPr>
    </w:p>
    <w:p w14:paraId="05EF48AD" w14:textId="5E1957DC" w:rsidR="001B17D4" w:rsidRPr="00651B5D" w:rsidRDefault="00130D0A" w:rsidP="00646920">
      <w:pPr>
        <w:pStyle w:val="BodyText"/>
        <w:tabs>
          <w:tab w:val="left" w:pos="10530"/>
        </w:tabs>
        <w:spacing w:line="480" w:lineRule="auto"/>
        <w:jc w:val="center"/>
        <w:rPr>
          <w:b/>
          <w:bCs/>
          <w:sz w:val="24"/>
          <w:szCs w:val="24"/>
        </w:rPr>
      </w:pPr>
      <w:r>
        <w:rPr>
          <w:b/>
          <w:bCs/>
          <w:sz w:val="24"/>
          <w:szCs w:val="24"/>
        </w:rPr>
        <w:t>Interdisciplinary Instructional Planning Project</w:t>
      </w:r>
    </w:p>
    <w:p w14:paraId="47C3C9E6" w14:textId="77777777" w:rsidR="00382C6C" w:rsidRDefault="00382C6C" w:rsidP="001B17D4">
      <w:pPr>
        <w:pStyle w:val="BodyText"/>
        <w:spacing w:line="480" w:lineRule="auto"/>
        <w:ind w:right="30"/>
        <w:jc w:val="center"/>
        <w:rPr>
          <w:sz w:val="24"/>
          <w:szCs w:val="24"/>
          <w:highlight w:val="yellow"/>
        </w:rPr>
      </w:pPr>
    </w:p>
    <w:p w14:paraId="3D25471C" w14:textId="56140720" w:rsidR="00C12D39" w:rsidRDefault="00707DC9" w:rsidP="00C46744">
      <w:pPr>
        <w:pStyle w:val="BodyText"/>
        <w:spacing w:line="480" w:lineRule="auto"/>
        <w:jc w:val="center"/>
        <w:rPr>
          <w:sz w:val="24"/>
          <w:szCs w:val="24"/>
        </w:rPr>
      </w:pPr>
      <w:r>
        <w:rPr>
          <w:sz w:val="24"/>
          <w:szCs w:val="24"/>
        </w:rPr>
        <w:t>Lindsay Doss</w:t>
      </w:r>
    </w:p>
    <w:p w14:paraId="5A25CCBF" w14:textId="6163BF81" w:rsidR="001B17D4" w:rsidRPr="00651B5D" w:rsidRDefault="001B17D4" w:rsidP="00C46744">
      <w:pPr>
        <w:pStyle w:val="BodyText"/>
        <w:spacing w:line="480" w:lineRule="auto"/>
        <w:jc w:val="center"/>
        <w:rPr>
          <w:sz w:val="24"/>
          <w:szCs w:val="24"/>
        </w:rPr>
      </w:pPr>
      <w:r w:rsidRPr="00651B5D">
        <w:rPr>
          <w:sz w:val="24"/>
          <w:szCs w:val="24"/>
          <w:bdr w:val="none" w:sz="0" w:space="0" w:color="auto" w:frame="1"/>
        </w:rPr>
        <w:t xml:space="preserve">School of </w:t>
      </w:r>
      <w:r w:rsidR="00130D0A">
        <w:rPr>
          <w:sz w:val="24"/>
          <w:szCs w:val="24"/>
          <w:bdr w:val="none" w:sz="0" w:space="0" w:color="auto" w:frame="1"/>
        </w:rPr>
        <w:t>Education</w:t>
      </w:r>
      <w:r w:rsidRPr="00651B5D">
        <w:rPr>
          <w:sz w:val="24"/>
          <w:szCs w:val="24"/>
          <w:bdr w:val="none" w:sz="0" w:space="0" w:color="auto" w:frame="1"/>
        </w:rPr>
        <w:t xml:space="preserve">, </w:t>
      </w:r>
      <w:r w:rsidRPr="00651B5D">
        <w:rPr>
          <w:sz w:val="24"/>
          <w:szCs w:val="24"/>
        </w:rPr>
        <w:t>Liberty University</w:t>
      </w:r>
    </w:p>
    <w:p w14:paraId="772C917A" w14:textId="77777777" w:rsidR="00E04474" w:rsidRPr="00651B5D" w:rsidRDefault="00E04474">
      <w:pPr>
        <w:rPr>
          <w:rFonts w:cs="Times New Roman"/>
          <w:szCs w:val="24"/>
        </w:rPr>
      </w:pPr>
    </w:p>
    <w:p w14:paraId="03D5EA36" w14:textId="77777777" w:rsidR="00033212" w:rsidRDefault="00033212">
      <w:pPr>
        <w:rPr>
          <w:rFonts w:cs="Times New Roman"/>
          <w:szCs w:val="24"/>
        </w:rPr>
      </w:pPr>
    </w:p>
    <w:p w14:paraId="4086DAE1" w14:textId="77777777" w:rsidR="00C46744" w:rsidRPr="00651B5D" w:rsidRDefault="00C46744">
      <w:pPr>
        <w:rPr>
          <w:rFonts w:cs="Times New Roman"/>
          <w:szCs w:val="24"/>
        </w:rPr>
      </w:pPr>
    </w:p>
    <w:p w14:paraId="1087CB99" w14:textId="77777777" w:rsidR="00033212" w:rsidRPr="00651B5D" w:rsidRDefault="00033212">
      <w:pPr>
        <w:rPr>
          <w:rFonts w:cs="Times New Roman"/>
          <w:szCs w:val="24"/>
        </w:rPr>
      </w:pPr>
    </w:p>
    <w:p w14:paraId="449A689A" w14:textId="77777777" w:rsidR="007C2160" w:rsidRPr="00651B5D" w:rsidRDefault="007C2160">
      <w:pPr>
        <w:rPr>
          <w:rFonts w:cs="Times New Roman"/>
          <w:szCs w:val="24"/>
        </w:rPr>
      </w:pPr>
    </w:p>
    <w:p w14:paraId="72ABA260" w14:textId="77777777" w:rsidR="007C2160" w:rsidRPr="00651B5D" w:rsidRDefault="007C2160">
      <w:pPr>
        <w:rPr>
          <w:rFonts w:cs="Times New Roman"/>
          <w:szCs w:val="24"/>
        </w:rPr>
      </w:pPr>
    </w:p>
    <w:p w14:paraId="3D813330" w14:textId="77777777" w:rsidR="00E04474" w:rsidRDefault="00E04474">
      <w:pPr>
        <w:rPr>
          <w:rFonts w:cs="Times New Roman"/>
          <w:szCs w:val="24"/>
        </w:rPr>
      </w:pPr>
    </w:p>
    <w:p w14:paraId="20958B16" w14:textId="77777777" w:rsidR="00646920" w:rsidRPr="00651B5D" w:rsidRDefault="00646920">
      <w:pPr>
        <w:rPr>
          <w:rFonts w:cs="Times New Roman"/>
          <w:szCs w:val="24"/>
        </w:rPr>
      </w:pPr>
    </w:p>
    <w:p w14:paraId="24058BE2" w14:textId="77777777" w:rsidR="001B17D4" w:rsidRPr="00651B5D" w:rsidRDefault="001B17D4" w:rsidP="001B17D4">
      <w:pPr>
        <w:jc w:val="center"/>
        <w:rPr>
          <w:rFonts w:cs="Times New Roman"/>
          <w:b/>
          <w:bCs/>
          <w:szCs w:val="24"/>
        </w:rPr>
      </w:pPr>
      <w:r w:rsidRPr="00651B5D">
        <w:rPr>
          <w:rFonts w:cs="Times New Roman"/>
          <w:b/>
          <w:bCs/>
          <w:szCs w:val="24"/>
        </w:rPr>
        <w:t>Author Note</w:t>
      </w:r>
    </w:p>
    <w:p w14:paraId="03D41C1F" w14:textId="0E19B347" w:rsidR="00646920" w:rsidRPr="0049041E" w:rsidRDefault="00707DC9" w:rsidP="001B17D4">
      <w:pPr>
        <w:ind w:firstLine="720"/>
        <w:rPr>
          <w:rFonts w:cs="Times New Roman"/>
          <w:szCs w:val="24"/>
        </w:rPr>
      </w:pPr>
      <w:r>
        <w:rPr>
          <w:rFonts w:cs="Times New Roman"/>
          <w:szCs w:val="24"/>
        </w:rPr>
        <w:t>Lindsay Doss</w:t>
      </w:r>
    </w:p>
    <w:p w14:paraId="7B477B85" w14:textId="0AFF7234" w:rsidR="001B17D4" w:rsidRPr="0049041E" w:rsidRDefault="001B17D4" w:rsidP="001B17D4">
      <w:pPr>
        <w:ind w:firstLine="720"/>
        <w:rPr>
          <w:rFonts w:cs="Times New Roman"/>
          <w:szCs w:val="24"/>
        </w:rPr>
      </w:pPr>
      <w:r w:rsidRPr="0049041E">
        <w:rPr>
          <w:rFonts w:cs="Times New Roman"/>
          <w:szCs w:val="24"/>
        </w:rPr>
        <w:t>I have no known conflict of interest to disclose.</w:t>
      </w:r>
      <w:r w:rsidR="00C12D39" w:rsidRPr="0049041E">
        <w:rPr>
          <w:rFonts w:cs="Times New Roman"/>
          <w:szCs w:val="24"/>
        </w:rPr>
        <w:t xml:space="preserve"> </w:t>
      </w:r>
    </w:p>
    <w:p w14:paraId="7B789358" w14:textId="77777777" w:rsidR="00707DC9" w:rsidRDefault="001B17D4" w:rsidP="00C46744">
      <w:pPr>
        <w:ind w:firstLine="720"/>
        <w:rPr>
          <w:rFonts w:cs="Times New Roman"/>
          <w:szCs w:val="24"/>
        </w:rPr>
      </w:pPr>
      <w:r w:rsidRPr="0049041E">
        <w:rPr>
          <w:rFonts w:cs="Times New Roman"/>
          <w:szCs w:val="24"/>
        </w:rPr>
        <w:t>Correspondence concerning this article should be addressed to</w:t>
      </w:r>
    </w:p>
    <w:p w14:paraId="005A883E" w14:textId="284468BD" w:rsidR="001B17D4" w:rsidRPr="00651B5D" w:rsidRDefault="001B17D4" w:rsidP="00C46744">
      <w:pPr>
        <w:ind w:firstLine="720"/>
        <w:rPr>
          <w:rFonts w:cs="Times New Roman"/>
          <w:szCs w:val="24"/>
        </w:rPr>
      </w:pPr>
      <w:r w:rsidRPr="0049041E">
        <w:rPr>
          <w:rFonts w:cs="Times New Roman"/>
          <w:szCs w:val="24"/>
        </w:rPr>
        <w:t xml:space="preserve"> </w:t>
      </w:r>
      <w:r w:rsidR="00707DC9">
        <w:rPr>
          <w:rFonts w:cs="Times New Roman"/>
          <w:szCs w:val="24"/>
        </w:rPr>
        <w:t>Lindsay Doss</w:t>
      </w:r>
      <w:r w:rsidR="00C46744" w:rsidRPr="0049041E">
        <w:rPr>
          <w:rFonts w:cs="Times New Roman"/>
          <w:szCs w:val="24"/>
        </w:rPr>
        <w:t xml:space="preserve">. </w:t>
      </w:r>
      <w:r w:rsidRPr="0049041E">
        <w:rPr>
          <w:rFonts w:cs="Times New Roman"/>
          <w:szCs w:val="24"/>
        </w:rPr>
        <w:t xml:space="preserve">Email: </w:t>
      </w:r>
      <w:r w:rsidR="00707DC9">
        <w:t>lmdoss@liberty.edu</w:t>
      </w:r>
    </w:p>
    <w:p w14:paraId="141712D2" w14:textId="77777777" w:rsidR="00130D0A" w:rsidRPr="00651B5D" w:rsidRDefault="00E04474">
      <w:pPr>
        <w:rPr>
          <w:rFonts w:cs="Times New Roman"/>
          <w:szCs w:val="24"/>
        </w:rPr>
      </w:pPr>
      <w:r w:rsidRPr="00651B5D">
        <w:rPr>
          <w:rFonts w:cs="Times New Roman"/>
          <w:szCs w:val="24"/>
        </w:rPr>
        <w:br w:type="page"/>
      </w:r>
    </w:p>
    <w:sdt>
      <w:sdtPr>
        <w:rPr>
          <w:rFonts w:ascii="Times New Roman" w:eastAsiaTheme="minorHAnsi" w:hAnsi="Times New Roman" w:cstheme="minorBidi"/>
          <w:color w:val="auto"/>
          <w:sz w:val="24"/>
          <w:szCs w:val="22"/>
        </w:rPr>
        <w:id w:val="1082879781"/>
        <w:docPartObj>
          <w:docPartGallery w:val="Table of Contents"/>
          <w:docPartUnique/>
        </w:docPartObj>
      </w:sdtPr>
      <w:sdtEndPr>
        <w:rPr>
          <w:b/>
          <w:bCs/>
          <w:noProof/>
        </w:rPr>
      </w:sdtEndPr>
      <w:sdtContent>
        <w:p w14:paraId="5439B577" w14:textId="4AEA798D" w:rsidR="00130D0A" w:rsidRPr="00F457F2" w:rsidRDefault="00130D0A" w:rsidP="00F457F2">
          <w:pPr>
            <w:pStyle w:val="TOCHeading"/>
            <w:spacing w:line="480" w:lineRule="auto"/>
            <w:jc w:val="center"/>
            <w:rPr>
              <w:rStyle w:val="Heading1Char"/>
            </w:rPr>
          </w:pPr>
          <w:r w:rsidRPr="00F457F2">
            <w:rPr>
              <w:rStyle w:val="Heading1Char"/>
            </w:rPr>
            <w:t>Table of Contents</w:t>
          </w:r>
        </w:p>
        <w:p w14:paraId="1ACB330E" w14:textId="12ACF4DD" w:rsidR="00A5413E" w:rsidRDefault="00130D0A">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33323251" w:history="1">
            <w:r w:rsidR="00A5413E" w:rsidRPr="00DC7469">
              <w:rPr>
                <w:rStyle w:val="Hyperlink"/>
                <w:rFonts w:eastAsiaTheme="majorEastAsia"/>
                <w:noProof/>
              </w:rPr>
              <w:t>Mission Statement, Character Principles, and Biblical Worldview</w:t>
            </w:r>
            <w:r w:rsidR="00A5413E">
              <w:rPr>
                <w:noProof/>
                <w:webHidden/>
              </w:rPr>
              <w:tab/>
            </w:r>
            <w:r w:rsidR="00A5413E">
              <w:rPr>
                <w:noProof/>
                <w:webHidden/>
              </w:rPr>
              <w:fldChar w:fldCharType="begin"/>
            </w:r>
            <w:r w:rsidR="00A5413E">
              <w:rPr>
                <w:noProof/>
                <w:webHidden/>
              </w:rPr>
              <w:instrText xml:space="preserve"> PAGEREF _Toc133323251 \h </w:instrText>
            </w:r>
            <w:r w:rsidR="00A5413E">
              <w:rPr>
                <w:noProof/>
                <w:webHidden/>
              </w:rPr>
            </w:r>
            <w:r w:rsidR="00A5413E">
              <w:rPr>
                <w:noProof/>
                <w:webHidden/>
              </w:rPr>
              <w:fldChar w:fldCharType="separate"/>
            </w:r>
            <w:r w:rsidR="00BA72E8">
              <w:rPr>
                <w:noProof/>
                <w:webHidden/>
              </w:rPr>
              <w:t>3</w:t>
            </w:r>
            <w:r w:rsidR="00A5413E">
              <w:rPr>
                <w:noProof/>
                <w:webHidden/>
              </w:rPr>
              <w:fldChar w:fldCharType="end"/>
            </w:r>
          </w:hyperlink>
        </w:p>
        <w:p w14:paraId="0072507E" w14:textId="2F13A216" w:rsidR="00A5413E" w:rsidRDefault="00A5413E">
          <w:pPr>
            <w:pStyle w:val="TOC1"/>
            <w:tabs>
              <w:tab w:val="right" w:leader="dot" w:pos="9350"/>
            </w:tabs>
            <w:rPr>
              <w:rFonts w:asciiTheme="minorHAnsi" w:eastAsiaTheme="minorEastAsia" w:hAnsiTheme="minorHAnsi" w:cstheme="minorBidi"/>
              <w:noProof/>
              <w:sz w:val="22"/>
              <w:szCs w:val="22"/>
            </w:rPr>
          </w:pPr>
          <w:hyperlink w:anchor="_Toc133323252" w:history="1">
            <w:r w:rsidRPr="00DC7469">
              <w:rPr>
                <w:rStyle w:val="Hyperlink"/>
                <w:rFonts w:eastAsiaTheme="majorEastAsia"/>
                <w:noProof/>
              </w:rPr>
              <w:t>Lesson Plan #1</w:t>
            </w:r>
            <w:r>
              <w:rPr>
                <w:noProof/>
                <w:webHidden/>
              </w:rPr>
              <w:tab/>
            </w:r>
            <w:r>
              <w:rPr>
                <w:noProof/>
                <w:webHidden/>
              </w:rPr>
              <w:fldChar w:fldCharType="begin"/>
            </w:r>
            <w:r>
              <w:rPr>
                <w:noProof/>
                <w:webHidden/>
              </w:rPr>
              <w:instrText xml:space="preserve"> PAGEREF _Toc133323252 \h </w:instrText>
            </w:r>
            <w:r>
              <w:rPr>
                <w:noProof/>
                <w:webHidden/>
              </w:rPr>
            </w:r>
            <w:r>
              <w:rPr>
                <w:noProof/>
                <w:webHidden/>
              </w:rPr>
              <w:fldChar w:fldCharType="separate"/>
            </w:r>
            <w:r w:rsidR="00BA72E8">
              <w:rPr>
                <w:noProof/>
                <w:webHidden/>
              </w:rPr>
              <w:t>6</w:t>
            </w:r>
            <w:r>
              <w:rPr>
                <w:noProof/>
                <w:webHidden/>
              </w:rPr>
              <w:fldChar w:fldCharType="end"/>
            </w:r>
          </w:hyperlink>
        </w:p>
        <w:p w14:paraId="3C86B24A" w14:textId="2EDFD1C4" w:rsidR="00A5413E" w:rsidRDefault="00A5413E">
          <w:pPr>
            <w:pStyle w:val="TOC1"/>
            <w:tabs>
              <w:tab w:val="right" w:leader="dot" w:pos="9350"/>
            </w:tabs>
            <w:rPr>
              <w:rFonts w:asciiTheme="minorHAnsi" w:eastAsiaTheme="minorEastAsia" w:hAnsiTheme="minorHAnsi" w:cstheme="minorBidi"/>
              <w:noProof/>
              <w:sz w:val="22"/>
              <w:szCs w:val="22"/>
            </w:rPr>
          </w:pPr>
          <w:hyperlink w:anchor="_Toc133323253" w:history="1">
            <w:r w:rsidRPr="00DC7469">
              <w:rPr>
                <w:rStyle w:val="Hyperlink"/>
                <w:rFonts w:eastAsiaTheme="majorEastAsia"/>
                <w:noProof/>
              </w:rPr>
              <w:t>Lesson Plan #2</w:t>
            </w:r>
            <w:r>
              <w:rPr>
                <w:noProof/>
                <w:webHidden/>
              </w:rPr>
              <w:tab/>
            </w:r>
            <w:r>
              <w:rPr>
                <w:noProof/>
                <w:webHidden/>
              </w:rPr>
              <w:fldChar w:fldCharType="begin"/>
            </w:r>
            <w:r>
              <w:rPr>
                <w:noProof/>
                <w:webHidden/>
              </w:rPr>
              <w:instrText xml:space="preserve"> PAGEREF _Toc133323253 \h </w:instrText>
            </w:r>
            <w:r>
              <w:rPr>
                <w:noProof/>
                <w:webHidden/>
              </w:rPr>
            </w:r>
            <w:r>
              <w:rPr>
                <w:noProof/>
                <w:webHidden/>
              </w:rPr>
              <w:fldChar w:fldCharType="separate"/>
            </w:r>
            <w:r w:rsidR="00BA72E8">
              <w:rPr>
                <w:noProof/>
                <w:webHidden/>
              </w:rPr>
              <w:t>9</w:t>
            </w:r>
            <w:r>
              <w:rPr>
                <w:noProof/>
                <w:webHidden/>
              </w:rPr>
              <w:fldChar w:fldCharType="end"/>
            </w:r>
          </w:hyperlink>
        </w:p>
        <w:p w14:paraId="1672836C" w14:textId="4600E130" w:rsidR="00A5413E" w:rsidRDefault="00A5413E">
          <w:pPr>
            <w:pStyle w:val="TOC1"/>
            <w:tabs>
              <w:tab w:val="right" w:leader="dot" w:pos="9350"/>
            </w:tabs>
            <w:rPr>
              <w:rFonts w:asciiTheme="minorHAnsi" w:eastAsiaTheme="minorEastAsia" w:hAnsiTheme="minorHAnsi" w:cstheme="minorBidi"/>
              <w:noProof/>
              <w:sz w:val="22"/>
              <w:szCs w:val="22"/>
            </w:rPr>
          </w:pPr>
          <w:hyperlink w:anchor="_Toc133323254" w:history="1">
            <w:r w:rsidRPr="00DC7469">
              <w:rPr>
                <w:rStyle w:val="Hyperlink"/>
                <w:rFonts w:eastAsiaTheme="majorEastAsia"/>
                <w:noProof/>
              </w:rPr>
              <w:t>Lesson Plan #3</w:t>
            </w:r>
            <w:r>
              <w:rPr>
                <w:noProof/>
                <w:webHidden/>
              </w:rPr>
              <w:tab/>
            </w:r>
            <w:r>
              <w:rPr>
                <w:noProof/>
                <w:webHidden/>
              </w:rPr>
              <w:fldChar w:fldCharType="begin"/>
            </w:r>
            <w:r>
              <w:rPr>
                <w:noProof/>
                <w:webHidden/>
              </w:rPr>
              <w:instrText xml:space="preserve"> PAGEREF _Toc133323254 \h </w:instrText>
            </w:r>
            <w:r>
              <w:rPr>
                <w:noProof/>
                <w:webHidden/>
              </w:rPr>
            </w:r>
            <w:r>
              <w:rPr>
                <w:noProof/>
                <w:webHidden/>
              </w:rPr>
              <w:fldChar w:fldCharType="separate"/>
            </w:r>
            <w:r w:rsidR="00BA72E8">
              <w:rPr>
                <w:noProof/>
                <w:webHidden/>
              </w:rPr>
              <w:t>12</w:t>
            </w:r>
            <w:r>
              <w:rPr>
                <w:noProof/>
                <w:webHidden/>
              </w:rPr>
              <w:fldChar w:fldCharType="end"/>
            </w:r>
          </w:hyperlink>
        </w:p>
        <w:p w14:paraId="42289090" w14:textId="55964D9D" w:rsidR="00A5413E" w:rsidRDefault="00A5413E">
          <w:pPr>
            <w:pStyle w:val="TOC1"/>
            <w:tabs>
              <w:tab w:val="right" w:leader="dot" w:pos="9350"/>
            </w:tabs>
            <w:rPr>
              <w:rFonts w:asciiTheme="minorHAnsi" w:eastAsiaTheme="minorEastAsia" w:hAnsiTheme="minorHAnsi" w:cstheme="minorBidi"/>
              <w:noProof/>
              <w:sz w:val="22"/>
              <w:szCs w:val="22"/>
            </w:rPr>
          </w:pPr>
          <w:hyperlink w:anchor="_Toc133323255" w:history="1">
            <w:r w:rsidRPr="00DC7469">
              <w:rPr>
                <w:rStyle w:val="Hyperlink"/>
                <w:rFonts w:eastAsiaTheme="majorEastAsia"/>
                <w:noProof/>
              </w:rPr>
              <w:t>Lesson Plan #4</w:t>
            </w:r>
            <w:r>
              <w:rPr>
                <w:noProof/>
                <w:webHidden/>
              </w:rPr>
              <w:tab/>
            </w:r>
            <w:r>
              <w:rPr>
                <w:noProof/>
                <w:webHidden/>
              </w:rPr>
              <w:fldChar w:fldCharType="begin"/>
            </w:r>
            <w:r>
              <w:rPr>
                <w:noProof/>
                <w:webHidden/>
              </w:rPr>
              <w:instrText xml:space="preserve"> PAGEREF _Toc133323255 \h </w:instrText>
            </w:r>
            <w:r>
              <w:rPr>
                <w:noProof/>
                <w:webHidden/>
              </w:rPr>
            </w:r>
            <w:r>
              <w:rPr>
                <w:noProof/>
                <w:webHidden/>
              </w:rPr>
              <w:fldChar w:fldCharType="separate"/>
            </w:r>
            <w:r w:rsidR="00BA72E8">
              <w:rPr>
                <w:noProof/>
                <w:webHidden/>
              </w:rPr>
              <w:t>16</w:t>
            </w:r>
            <w:r>
              <w:rPr>
                <w:noProof/>
                <w:webHidden/>
              </w:rPr>
              <w:fldChar w:fldCharType="end"/>
            </w:r>
          </w:hyperlink>
        </w:p>
        <w:p w14:paraId="293EC559" w14:textId="4CFAFEED" w:rsidR="00A5413E" w:rsidRDefault="00A5413E">
          <w:pPr>
            <w:pStyle w:val="TOC1"/>
            <w:tabs>
              <w:tab w:val="right" w:leader="dot" w:pos="9350"/>
            </w:tabs>
            <w:rPr>
              <w:rFonts w:asciiTheme="minorHAnsi" w:eastAsiaTheme="minorEastAsia" w:hAnsiTheme="minorHAnsi" w:cstheme="minorBidi"/>
              <w:noProof/>
              <w:sz w:val="22"/>
              <w:szCs w:val="22"/>
            </w:rPr>
          </w:pPr>
          <w:hyperlink w:anchor="_Toc133323256" w:history="1">
            <w:r w:rsidRPr="00DC7469">
              <w:rPr>
                <w:rStyle w:val="Hyperlink"/>
                <w:rFonts w:eastAsiaTheme="majorEastAsia"/>
                <w:noProof/>
              </w:rPr>
              <w:t>Lesson Plan #5</w:t>
            </w:r>
            <w:r>
              <w:rPr>
                <w:noProof/>
                <w:webHidden/>
              </w:rPr>
              <w:tab/>
            </w:r>
            <w:r>
              <w:rPr>
                <w:noProof/>
                <w:webHidden/>
              </w:rPr>
              <w:fldChar w:fldCharType="begin"/>
            </w:r>
            <w:r>
              <w:rPr>
                <w:noProof/>
                <w:webHidden/>
              </w:rPr>
              <w:instrText xml:space="preserve"> PAGEREF _Toc133323256 \h </w:instrText>
            </w:r>
            <w:r>
              <w:rPr>
                <w:noProof/>
                <w:webHidden/>
              </w:rPr>
            </w:r>
            <w:r>
              <w:rPr>
                <w:noProof/>
                <w:webHidden/>
              </w:rPr>
              <w:fldChar w:fldCharType="separate"/>
            </w:r>
            <w:r w:rsidR="00BA72E8">
              <w:rPr>
                <w:noProof/>
                <w:webHidden/>
              </w:rPr>
              <w:t>20</w:t>
            </w:r>
            <w:r>
              <w:rPr>
                <w:noProof/>
                <w:webHidden/>
              </w:rPr>
              <w:fldChar w:fldCharType="end"/>
            </w:r>
          </w:hyperlink>
        </w:p>
        <w:p w14:paraId="6825A36C" w14:textId="52CCBD30" w:rsidR="00A5413E" w:rsidRDefault="00A5413E">
          <w:pPr>
            <w:pStyle w:val="TOC1"/>
            <w:tabs>
              <w:tab w:val="right" w:leader="dot" w:pos="9350"/>
            </w:tabs>
            <w:rPr>
              <w:rFonts w:asciiTheme="minorHAnsi" w:eastAsiaTheme="minorEastAsia" w:hAnsiTheme="minorHAnsi" w:cstheme="minorBidi"/>
              <w:noProof/>
              <w:sz w:val="22"/>
              <w:szCs w:val="22"/>
            </w:rPr>
          </w:pPr>
          <w:hyperlink w:anchor="_Toc133323257" w:history="1">
            <w:r w:rsidRPr="00DC7469">
              <w:rPr>
                <w:rStyle w:val="Hyperlink"/>
                <w:rFonts w:eastAsiaTheme="majorEastAsia"/>
                <w:noProof/>
              </w:rPr>
              <w:t>Lesson Plan #6</w:t>
            </w:r>
            <w:r>
              <w:rPr>
                <w:noProof/>
                <w:webHidden/>
              </w:rPr>
              <w:tab/>
            </w:r>
            <w:r>
              <w:rPr>
                <w:noProof/>
                <w:webHidden/>
              </w:rPr>
              <w:fldChar w:fldCharType="begin"/>
            </w:r>
            <w:r>
              <w:rPr>
                <w:noProof/>
                <w:webHidden/>
              </w:rPr>
              <w:instrText xml:space="preserve"> PAGEREF _Toc133323257 \h </w:instrText>
            </w:r>
            <w:r>
              <w:rPr>
                <w:noProof/>
                <w:webHidden/>
              </w:rPr>
            </w:r>
            <w:r>
              <w:rPr>
                <w:noProof/>
                <w:webHidden/>
              </w:rPr>
              <w:fldChar w:fldCharType="separate"/>
            </w:r>
            <w:r w:rsidR="00BA72E8">
              <w:rPr>
                <w:noProof/>
                <w:webHidden/>
              </w:rPr>
              <w:t>23</w:t>
            </w:r>
            <w:r>
              <w:rPr>
                <w:noProof/>
                <w:webHidden/>
              </w:rPr>
              <w:fldChar w:fldCharType="end"/>
            </w:r>
          </w:hyperlink>
        </w:p>
        <w:p w14:paraId="06FB5A01" w14:textId="35D2804A" w:rsidR="00A5413E" w:rsidRDefault="00A5413E">
          <w:pPr>
            <w:pStyle w:val="TOC1"/>
            <w:tabs>
              <w:tab w:val="right" w:leader="dot" w:pos="9350"/>
            </w:tabs>
            <w:rPr>
              <w:rFonts w:asciiTheme="minorHAnsi" w:eastAsiaTheme="minorEastAsia" w:hAnsiTheme="minorHAnsi" w:cstheme="minorBidi"/>
              <w:noProof/>
              <w:sz w:val="22"/>
              <w:szCs w:val="22"/>
            </w:rPr>
          </w:pPr>
          <w:hyperlink w:anchor="_Toc133323258" w:history="1">
            <w:r w:rsidRPr="00DC7469">
              <w:rPr>
                <w:rStyle w:val="Hyperlink"/>
                <w:rFonts w:eastAsiaTheme="majorEastAsia"/>
                <w:noProof/>
              </w:rPr>
              <w:t>Lesson Plan #7</w:t>
            </w:r>
            <w:r>
              <w:rPr>
                <w:noProof/>
                <w:webHidden/>
              </w:rPr>
              <w:tab/>
            </w:r>
            <w:r>
              <w:rPr>
                <w:noProof/>
                <w:webHidden/>
              </w:rPr>
              <w:fldChar w:fldCharType="begin"/>
            </w:r>
            <w:r>
              <w:rPr>
                <w:noProof/>
                <w:webHidden/>
              </w:rPr>
              <w:instrText xml:space="preserve"> PAGEREF _Toc133323258 \h </w:instrText>
            </w:r>
            <w:r>
              <w:rPr>
                <w:noProof/>
                <w:webHidden/>
              </w:rPr>
            </w:r>
            <w:r>
              <w:rPr>
                <w:noProof/>
                <w:webHidden/>
              </w:rPr>
              <w:fldChar w:fldCharType="separate"/>
            </w:r>
            <w:r w:rsidR="00BA72E8">
              <w:rPr>
                <w:noProof/>
                <w:webHidden/>
              </w:rPr>
              <w:t>26</w:t>
            </w:r>
            <w:r>
              <w:rPr>
                <w:noProof/>
                <w:webHidden/>
              </w:rPr>
              <w:fldChar w:fldCharType="end"/>
            </w:r>
          </w:hyperlink>
        </w:p>
        <w:p w14:paraId="73B87DD3" w14:textId="59FF3176" w:rsidR="00A5413E" w:rsidRDefault="00A5413E">
          <w:pPr>
            <w:pStyle w:val="TOC1"/>
            <w:tabs>
              <w:tab w:val="right" w:leader="dot" w:pos="9350"/>
            </w:tabs>
            <w:rPr>
              <w:rFonts w:asciiTheme="minorHAnsi" w:eastAsiaTheme="minorEastAsia" w:hAnsiTheme="minorHAnsi" w:cstheme="minorBidi"/>
              <w:noProof/>
              <w:sz w:val="22"/>
              <w:szCs w:val="22"/>
            </w:rPr>
          </w:pPr>
          <w:hyperlink w:anchor="_Toc133323259" w:history="1">
            <w:r w:rsidRPr="00DC7469">
              <w:rPr>
                <w:rStyle w:val="Hyperlink"/>
                <w:rFonts w:eastAsiaTheme="majorEastAsia"/>
                <w:noProof/>
              </w:rPr>
              <w:t>Lesson Plan #8</w:t>
            </w:r>
            <w:r>
              <w:rPr>
                <w:noProof/>
                <w:webHidden/>
              </w:rPr>
              <w:tab/>
            </w:r>
            <w:r>
              <w:rPr>
                <w:noProof/>
                <w:webHidden/>
              </w:rPr>
              <w:fldChar w:fldCharType="begin"/>
            </w:r>
            <w:r>
              <w:rPr>
                <w:noProof/>
                <w:webHidden/>
              </w:rPr>
              <w:instrText xml:space="preserve"> PAGEREF _Toc133323259 \h </w:instrText>
            </w:r>
            <w:r>
              <w:rPr>
                <w:noProof/>
                <w:webHidden/>
              </w:rPr>
            </w:r>
            <w:r>
              <w:rPr>
                <w:noProof/>
                <w:webHidden/>
              </w:rPr>
              <w:fldChar w:fldCharType="separate"/>
            </w:r>
            <w:r w:rsidR="00BA72E8">
              <w:rPr>
                <w:noProof/>
                <w:webHidden/>
              </w:rPr>
              <w:t>29</w:t>
            </w:r>
            <w:r>
              <w:rPr>
                <w:noProof/>
                <w:webHidden/>
              </w:rPr>
              <w:fldChar w:fldCharType="end"/>
            </w:r>
          </w:hyperlink>
        </w:p>
        <w:p w14:paraId="07C000F7" w14:textId="0C02260A" w:rsidR="00A5413E" w:rsidRDefault="00A5413E">
          <w:pPr>
            <w:pStyle w:val="TOC1"/>
            <w:tabs>
              <w:tab w:val="right" w:leader="dot" w:pos="9350"/>
            </w:tabs>
            <w:rPr>
              <w:rFonts w:asciiTheme="minorHAnsi" w:eastAsiaTheme="minorEastAsia" w:hAnsiTheme="minorHAnsi" w:cstheme="minorBidi"/>
              <w:noProof/>
              <w:sz w:val="22"/>
              <w:szCs w:val="22"/>
            </w:rPr>
          </w:pPr>
          <w:hyperlink w:anchor="_Toc133323260" w:history="1">
            <w:r w:rsidRPr="00DC7469">
              <w:rPr>
                <w:rStyle w:val="Hyperlink"/>
                <w:rFonts w:eastAsiaTheme="majorEastAsia"/>
                <w:noProof/>
              </w:rPr>
              <w:t>Lesson Plan #9</w:t>
            </w:r>
            <w:r>
              <w:rPr>
                <w:noProof/>
                <w:webHidden/>
              </w:rPr>
              <w:tab/>
            </w:r>
            <w:r>
              <w:rPr>
                <w:noProof/>
                <w:webHidden/>
              </w:rPr>
              <w:fldChar w:fldCharType="begin"/>
            </w:r>
            <w:r>
              <w:rPr>
                <w:noProof/>
                <w:webHidden/>
              </w:rPr>
              <w:instrText xml:space="preserve"> PAGEREF _Toc133323260 \h </w:instrText>
            </w:r>
            <w:r>
              <w:rPr>
                <w:noProof/>
                <w:webHidden/>
              </w:rPr>
            </w:r>
            <w:r>
              <w:rPr>
                <w:noProof/>
                <w:webHidden/>
              </w:rPr>
              <w:fldChar w:fldCharType="separate"/>
            </w:r>
            <w:r w:rsidR="00BA72E8">
              <w:rPr>
                <w:noProof/>
                <w:webHidden/>
              </w:rPr>
              <w:t>33</w:t>
            </w:r>
            <w:r>
              <w:rPr>
                <w:noProof/>
                <w:webHidden/>
              </w:rPr>
              <w:fldChar w:fldCharType="end"/>
            </w:r>
          </w:hyperlink>
        </w:p>
        <w:p w14:paraId="6BF1BA33" w14:textId="759403F2" w:rsidR="00A5413E" w:rsidRDefault="00A5413E">
          <w:pPr>
            <w:pStyle w:val="TOC1"/>
            <w:tabs>
              <w:tab w:val="right" w:leader="dot" w:pos="9350"/>
            </w:tabs>
            <w:rPr>
              <w:rFonts w:asciiTheme="minorHAnsi" w:eastAsiaTheme="minorEastAsia" w:hAnsiTheme="minorHAnsi" w:cstheme="minorBidi"/>
              <w:noProof/>
              <w:sz w:val="22"/>
              <w:szCs w:val="22"/>
            </w:rPr>
          </w:pPr>
          <w:hyperlink w:anchor="_Toc133323261" w:history="1">
            <w:r w:rsidRPr="00DC7469">
              <w:rPr>
                <w:rStyle w:val="Hyperlink"/>
                <w:rFonts w:eastAsiaTheme="majorEastAsia"/>
                <w:noProof/>
              </w:rPr>
              <w:t>Lesson Plan #10</w:t>
            </w:r>
            <w:r>
              <w:rPr>
                <w:noProof/>
                <w:webHidden/>
              </w:rPr>
              <w:tab/>
            </w:r>
            <w:r>
              <w:rPr>
                <w:noProof/>
                <w:webHidden/>
              </w:rPr>
              <w:fldChar w:fldCharType="begin"/>
            </w:r>
            <w:r>
              <w:rPr>
                <w:noProof/>
                <w:webHidden/>
              </w:rPr>
              <w:instrText xml:space="preserve"> PAGEREF _Toc133323261 \h </w:instrText>
            </w:r>
            <w:r>
              <w:rPr>
                <w:noProof/>
                <w:webHidden/>
              </w:rPr>
            </w:r>
            <w:r>
              <w:rPr>
                <w:noProof/>
                <w:webHidden/>
              </w:rPr>
              <w:fldChar w:fldCharType="separate"/>
            </w:r>
            <w:r w:rsidR="00BA72E8">
              <w:rPr>
                <w:noProof/>
                <w:webHidden/>
              </w:rPr>
              <w:t>36</w:t>
            </w:r>
            <w:r>
              <w:rPr>
                <w:noProof/>
                <w:webHidden/>
              </w:rPr>
              <w:fldChar w:fldCharType="end"/>
            </w:r>
          </w:hyperlink>
        </w:p>
        <w:p w14:paraId="338138C1" w14:textId="46BF0DAB" w:rsidR="00A5413E" w:rsidRDefault="00A5413E">
          <w:pPr>
            <w:pStyle w:val="TOC1"/>
            <w:tabs>
              <w:tab w:val="right" w:leader="dot" w:pos="9350"/>
            </w:tabs>
            <w:rPr>
              <w:rFonts w:asciiTheme="minorHAnsi" w:eastAsiaTheme="minorEastAsia" w:hAnsiTheme="minorHAnsi" w:cstheme="minorBidi"/>
              <w:noProof/>
              <w:sz w:val="22"/>
              <w:szCs w:val="22"/>
            </w:rPr>
          </w:pPr>
          <w:hyperlink w:anchor="_Toc133323262" w:history="1">
            <w:r w:rsidRPr="00DC7469">
              <w:rPr>
                <w:rStyle w:val="Hyperlink"/>
                <w:rFonts w:eastAsiaTheme="majorEastAsia"/>
                <w:noProof/>
              </w:rPr>
              <w:t>Block-Style Lessons 11 – 20</w:t>
            </w:r>
            <w:r>
              <w:rPr>
                <w:noProof/>
                <w:webHidden/>
              </w:rPr>
              <w:tab/>
            </w:r>
            <w:r>
              <w:rPr>
                <w:noProof/>
                <w:webHidden/>
              </w:rPr>
              <w:fldChar w:fldCharType="begin"/>
            </w:r>
            <w:r>
              <w:rPr>
                <w:noProof/>
                <w:webHidden/>
              </w:rPr>
              <w:instrText xml:space="preserve"> PAGEREF _Toc133323262 \h </w:instrText>
            </w:r>
            <w:r>
              <w:rPr>
                <w:noProof/>
                <w:webHidden/>
              </w:rPr>
            </w:r>
            <w:r>
              <w:rPr>
                <w:noProof/>
                <w:webHidden/>
              </w:rPr>
              <w:fldChar w:fldCharType="separate"/>
            </w:r>
            <w:r w:rsidR="00BA72E8">
              <w:rPr>
                <w:noProof/>
                <w:webHidden/>
              </w:rPr>
              <w:t>39</w:t>
            </w:r>
            <w:r>
              <w:rPr>
                <w:noProof/>
                <w:webHidden/>
              </w:rPr>
              <w:fldChar w:fldCharType="end"/>
            </w:r>
          </w:hyperlink>
        </w:p>
        <w:p w14:paraId="7F6B1243" w14:textId="380B52DE" w:rsidR="00A5413E" w:rsidRDefault="00A5413E">
          <w:pPr>
            <w:pStyle w:val="TOC1"/>
            <w:tabs>
              <w:tab w:val="right" w:leader="dot" w:pos="9350"/>
            </w:tabs>
            <w:rPr>
              <w:rFonts w:asciiTheme="minorHAnsi" w:eastAsiaTheme="minorEastAsia" w:hAnsiTheme="minorHAnsi" w:cstheme="minorBidi"/>
              <w:noProof/>
              <w:sz w:val="22"/>
              <w:szCs w:val="22"/>
            </w:rPr>
          </w:pPr>
          <w:hyperlink w:anchor="_Toc133323263" w:history="1">
            <w:r w:rsidRPr="00DC7469">
              <w:rPr>
                <w:rStyle w:val="Hyperlink"/>
                <w:rFonts w:eastAsiaTheme="majorEastAsia"/>
                <w:noProof/>
              </w:rPr>
              <w:t>Community Engagement Flyer</w:t>
            </w:r>
            <w:r>
              <w:rPr>
                <w:noProof/>
                <w:webHidden/>
              </w:rPr>
              <w:tab/>
            </w:r>
            <w:r>
              <w:rPr>
                <w:noProof/>
                <w:webHidden/>
              </w:rPr>
              <w:fldChar w:fldCharType="begin"/>
            </w:r>
            <w:r>
              <w:rPr>
                <w:noProof/>
                <w:webHidden/>
              </w:rPr>
              <w:instrText xml:space="preserve"> PAGEREF _Toc133323263 \h </w:instrText>
            </w:r>
            <w:r>
              <w:rPr>
                <w:noProof/>
                <w:webHidden/>
              </w:rPr>
            </w:r>
            <w:r>
              <w:rPr>
                <w:noProof/>
                <w:webHidden/>
              </w:rPr>
              <w:fldChar w:fldCharType="separate"/>
            </w:r>
            <w:r w:rsidR="00BA72E8">
              <w:rPr>
                <w:noProof/>
                <w:webHidden/>
              </w:rPr>
              <w:t>44</w:t>
            </w:r>
            <w:r>
              <w:rPr>
                <w:noProof/>
                <w:webHidden/>
              </w:rPr>
              <w:fldChar w:fldCharType="end"/>
            </w:r>
          </w:hyperlink>
        </w:p>
        <w:p w14:paraId="44F37264" w14:textId="49A87F7D" w:rsidR="00130D0A" w:rsidRDefault="00130D0A">
          <w:r>
            <w:rPr>
              <w:b/>
              <w:bCs/>
              <w:noProof/>
            </w:rPr>
            <w:fldChar w:fldCharType="end"/>
          </w:r>
        </w:p>
      </w:sdtContent>
    </w:sdt>
    <w:p w14:paraId="2C296DCB" w14:textId="35570C01" w:rsidR="00130D0A" w:rsidRDefault="00130D0A">
      <w:pPr>
        <w:rPr>
          <w:rFonts w:cs="Times New Roman"/>
          <w:szCs w:val="24"/>
        </w:rPr>
      </w:pPr>
      <w:r>
        <w:rPr>
          <w:rFonts w:cs="Times New Roman"/>
          <w:szCs w:val="24"/>
        </w:rPr>
        <w:br w:type="page"/>
      </w:r>
    </w:p>
    <w:p w14:paraId="78B014C3" w14:textId="40ED819F" w:rsidR="00130D0A" w:rsidRDefault="00130D0A" w:rsidP="00F457F2">
      <w:pPr>
        <w:pStyle w:val="Heading1"/>
      </w:pPr>
      <w:bookmarkStart w:id="0" w:name="_Toc133323251"/>
      <w:r>
        <w:lastRenderedPageBreak/>
        <w:t>Mission Statement</w:t>
      </w:r>
      <w:r w:rsidR="00F457F2">
        <w:t>, Character Principles, and Biblical Worldview</w:t>
      </w:r>
      <w:bookmarkEnd w:id="0"/>
    </w:p>
    <w:tbl>
      <w:tblPr>
        <w:tblStyle w:val="TableGrid"/>
        <w:tblW w:w="0" w:type="auto"/>
        <w:tblLook w:val="04A0" w:firstRow="1" w:lastRow="0" w:firstColumn="1" w:lastColumn="0" w:noHBand="0" w:noVBand="1"/>
      </w:tblPr>
      <w:tblGrid>
        <w:gridCol w:w="1345"/>
        <w:gridCol w:w="2160"/>
        <w:gridCol w:w="5845"/>
      </w:tblGrid>
      <w:tr w:rsidR="00130D0A" w14:paraId="52B3D779" w14:textId="77777777" w:rsidTr="00130D0A">
        <w:tc>
          <w:tcPr>
            <w:tcW w:w="9350" w:type="dxa"/>
            <w:gridSpan w:val="3"/>
            <w:shd w:val="clear" w:color="auto" w:fill="14415C" w:themeFill="accent3" w:themeFillShade="BF"/>
          </w:tcPr>
          <w:p w14:paraId="05D4E077" w14:textId="051DBCF6" w:rsidR="00130D0A" w:rsidRPr="00BE0F0C" w:rsidRDefault="00130D0A" w:rsidP="00130D0A">
            <w:pPr>
              <w:tabs>
                <w:tab w:val="center" w:pos="4567"/>
                <w:tab w:val="left" w:pos="6360"/>
              </w:tabs>
              <w:spacing w:before="120" w:after="120"/>
              <w:rPr>
                <w:rFonts w:ascii="Times New Roman Bold" w:hAnsi="Times New Roman Bold" w:cs="Times New Roman"/>
                <w:b/>
                <w:bCs/>
                <w:color w:val="FFFFFF" w:themeColor="background1"/>
              </w:rPr>
            </w:pPr>
            <w:r>
              <w:rPr>
                <w:rFonts w:ascii="Times New Roman Bold" w:hAnsi="Times New Roman Bold" w:cs="Times New Roman"/>
                <w:b/>
                <w:bCs/>
                <w:color w:val="FFFFFF" w:themeColor="background1"/>
              </w:rPr>
              <w:tab/>
            </w:r>
            <w:r w:rsidR="00C50C88">
              <w:rPr>
                <w:rFonts w:ascii="Times New Roman Bold" w:hAnsi="Times New Roman Bold" w:cs="Times New Roman"/>
                <w:b/>
                <w:bCs/>
                <w:color w:val="FFFFFF" w:themeColor="background1"/>
              </w:rPr>
              <w:t xml:space="preserve">Watauga Elementary </w:t>
            </w:r>
            <w:r>
              <w:rPr>
                <w:rFonts w:ascii="Times New Roman Bold" w:hAnsi="Times New Roman Bold" w:cs="Times New Roman"/>
                <w:b/>
                <w:bCs/>
                <w:color w:val="FFFFFF" w:themeColor="background1"/>
              </w:rPr>
              <w:tab/>
            </w:r>
          </w:p>
        </w:tc>
      </w:tr>
      <w:tr w:rsidR="00DE53EB" w14:paraId="541D2080" w14:textId="77777777" w:rsidTr="00DE53EB">
        <w:tc>
          <w:tcPr>
            <w:tcW w:w="9350" w:type="dxa"/>
            <w:gridSpan w:val="3"/>
          </w:tcPr>
          <w:p w14:paraId="2CABC123" w14:textId="0050502E" w:rsidR="00DE53EB" w:rsidRPr="00BE0F0C" w:rsidRDefault="00DE53EB" w:rsidP="0060289B">
            <w:pPr>
              <w:spacing w:before="120" w:after="120"/>
              <w:rPr>
                <w:rFonts w:cs="Times New Roman"/>
              </w:rPr>
            </w:pPr>
            <w:r w:rsidRPr="00BE0F0C">
              <w:rPr>
                <w:rFonts w:cs="Times New Roman"/>
                <w:b/>
                <w:bCs/>
              </w:rPr>
              <w:t>Location:</w:t>
            </w:r>
            <w:r w:rsidRPr="00BE0F0C">
              <w:rPr>
                <w:rFonts w:cs="Times New Roman"/>
              </w:rPr>
              <w:t xml:space="preserve"> </w:t>
            </w:r>
            <w:r w:rsidR="00C50C88">
              <w:rPr>
                <w:rFonts w:cs="Times New Roman"/>
              </w:rPr>
              <w:t>Abingdon, Virginia</w:t>
            </w:r>
          </w:p>
        </w:tc>
      </w:tr>
      <w:tr w:rsidR="00DE53EB" w14:paraId="79DC2E65" w14:textId="77777777" w:rsidTr="00DE53EB">
        <w:tc>
          <w:tcPr>
            <w:tcW w:w="9350" w:type="dxa"/>
            <w:gridSpan w:val="3"/>
          </w:tcPr>
          <w:p w14:paraId="20F53418" w14:textId="7DDE8012" w:rsidR="00DE53EB" w:rsidRPr="00BE0F0C" w:rsidRDefault="00DE53EB" w:rsidP="0060289B">
            <w:pPr>
              <w:spacing w:before="120" w:after="120"/>
              <w:rPr>
                <w:rFonts w:cs="Times New Roman"/>
              </w:rPr>
            </w:pPr>
            <w:r w:rsidRPr="00BE0F0C">
              <w:rPr>
                <w:rFonts w:cs="Times New Roman"/>
                <w:b/>
                <w:bCs/>
              </w:rPr>
              <w:t>School Population:</w:t>
            </w:r>
            <w:r w:rsidR="00C50C88">
              <w:rPr>
                <w:rFonts w:cs="Times New Roman"/>
                <w:b/>
                <w:bCs/>
              </w:rPr>
              <w:t xml:space="preserve"> 557</w:t>
            </w:r>
          </w:p>
        </w:tc>
      </w:tr>
      <w:tr w:rsidR="00130D0A" w14:paraId="5EC8E807" w14:textId="77777777" w:rsidTr="00130D0A">
        <w:tc>
          <w:tcPr>
            <w:tcW w:w="1345" w:type="dxa"/>
            <w:shd w:val="clear" w:color="auto" w:fill="C3E0F2" w:themeFill="accent3" w:themeFillTint="33"/>
            <w:vAlign w:val="center"/>
          </w:tcPr>
          <w:p w14:paraId="41346872" w14:textId="77777777" w:rsidR="00130D0A" w:rsidRPr="00370C5E" w:rsidRDefault="00130D0A" w:rsidP="0060289B">
            <w:pPr>
              <w:spacing w:before="120" w:after="120"/>
              <w:jc w:val="center"/>
              <w:rPr>
                <w:rFonts w:cs="Times New Roman"/>
                <w:b/>
                <w:bCs/>
              </w:rPr>
            </w:pPr>
            <w:r w:rsidRPr="00370C5E">
              <w:rPr>
                <w:rFonts w:cs="Times New Roman"/>
                <w:b/>
                <w:bCs/>
              </w:rPr>
              <w:t>Mission Statement:</w:t>
            </w:r>
          </w:p>
        </w:tc>
        <w:tc>
          <w:tcPr>
            <w:tcW w:w="8005" w:type="dxa"/>
            <w:gridSpan w:val="2"/>
          </w:tcPr>
          <w:p w14:paraId="1297A606" w14:textId="03412C47" w:rsidR="00130D0A" w:rsidRPr="00370C5E" w:rsidRDefault="00C50C88" w:rsidP="0060289B">
            <w:pPr>
              <w:spacing w:before="120" w:after="120"/>
              <w:rPr>
                <w:rFonts w:cs="Times New Roman"/>
              </w:rPr>
            </w:pPr>
            <w:r>
              <w:rPr>
                <w:rFonts w:cs="Times New Roman"/>
              </w:rPr>
              <w:t>Watauga Elementary is committed to a quality education for every student. We seek to exceed academic standards by fostering a supportive and inclusive environmen</w:t>
            </w:r>
            <w:r w:rsidR="00B066C0">
              <w:rPr>
                <w:rFonts w:cs="Times New Roman"/>
              </w:rPr>
              <w:t xml:space="preserve">t for all of those who attend. </w:t>
            </w:r>
            <w:r w:rsidR="00542FCE">
              <w:rPr>
                <w:rFonts w:cs="Times New Roman"/>
              </w:rPr>
              <w:t>Our staff works hard to create engaging learning experiences through personalized instruction, placing emphasis on character development of students. We believe all students have the potential to succeed and have dedicated ourselves to making success possible.</w:t>
            </w:r>
          </w:p>
        </w:tc>
      </w:tr>
      <w:tr w:rsidR="00130D0A" w14:paraId="5A51893B" w14:textId="77777777" w:rsidTr="00130D0A">
        <w:trPr>
          <w:trHeight w:val="288"/>
        </w:trPr>
        <w:tc>
          <w:tcPr>
            <w:tcW w:w="9350" w:type="dxa"/>
            <w:gridSpan w:val="3"/>
            <w:shd w:val="clear" w:color="auto" w:fill="14415C" w:themeFill="accent3" w:themeFillShade="BF"/>
            <w:vAlign w:val="center"/>
          </w:tcPr>
          <w:p w14:paraId="5C7A490E" w14:textId="77777777" w:rsidR="00130D0A" w:rsidRPr="00BE0F0C" w:rsidRDefault="00130D0A" w:rsidP="0060289B">
            <w:pPr>
              <w:jc w:val="center"/>
              <w:rPr>
                <w:rFonts w:cs="Times New Roman"/>
                <w:b/>
                <w:bCs/>
              </w:rPr>
            </w:pPr>
            <w:r>
              <w:rPr>
                <w:rFonts w:cs="Times New Roman"/>
                <w:b/>
                <w:bCs/>
              </w:rPr>
              <w:t>Character Principles</w:t>
            </w:r>
          </w:p>
        </w:tc>
      </w:tr>
      <w:tr w:rsidR="00130D0A" w14:paraId="2DA91A12" w14:textId="77777777" w:rsidTr="0060289B">
        <w:tc>
          <w:tcPr>
            <w:tcW w:w="3505" w:type="dxa"/>
            <w:gridSpan w:val="2"/>
            <w:shd w:val="clear" w:color="auto" w:fill="D9D9D9" w:themeFill="background1" w:themeFillShade="D9"/>
          </w:tcPr>
          <w:p w14:paraId="050A92E6" w14:textId="19A63196" w:rsidR="00130D0A" w:rsidRPr="00370C5E" w:rsidRDefault="00B066C0" w:rsidP="0060289B">
            <w:pPr>
              <w:spacing w:before="120" w:after="120"/>
              <w:rPr>
                <w:rFonts w:cs="Times New Roman"/>
                <w:b/>
                <w:bCs/>
              </w:rPr>
            </w:pPr>
            <w:r>
              <w:rPr>
                <w:rFonts w:cs="Times New Roman"/>
                <w:b/>
                <w:bCs/>
              </w:rPr>
              <w:t>Caring</w:t>
            </w:r>
            <w:r w:rsidR="00130D0A">
              <w:rPr>
                <w:rFonts w:cs="Times New Roman"/>
                <w:b/>
                <w:bCs/>
              </w:rPr>
              <w:t>:</w:t>
            </w:r>
          </w:p>
        </w:tc>
        <w:tc>
          <w:tcPr>
            <w:tcW w:w="5845" w:type="dxa"/>
          </w:tcPr>
          <w:p w14:paraId="11F4FC95" w14:textId="77777777" w:rsidR="007767EB" w:rsidRDefault="00B066C0" w:rsidP="0060289B">
            <w:pPr>
              <w:spacing w:before="120" w:after="120"/>
              <w:rPr>
                <w:rFonts w:cs="Times New Roman"/>
              </w:rPr>
            </w:pPr>
            <w:r>
              <w:rPr>
                <w:rFonts w:cs="Times New Roman"/>
              </w:rPr>
              <w:t xml:space="preserve">Students at Watauga Elementary should show caring towards everyone at the school. </w:t>
            </w:r>
            <w:r w:rsidR="007767EB">
              <w:rPr>
                <w:rFonts w:cs="Times New Roman"/>
              </w:rPr>
              <w:t>To create an inclusive environment where all students feel valued students must show kindness and understanding toward those around them. Their empathy and willingness to help others will create lifelong relationships with their classmates.</w:t>
            </w:r>
          </w:p>
          <w:p w14:paraId="311B2AAB" w14:textId="77777777" w:rsidR="007B63BF" w:rsidRDefault="007B63BF" w:rsidP="0060289B">
            <w:pPr>
              <w:spacing w:before="120" w:after="120"/>
              <w:rPr>
                <w:rFonts w:cs="Times New Roman"/>
              </w:rPr>
            </w:pPr>
            <w:r>
              <w:rPr>
                <w:rFonts w:cs="Times New Roman"/>
              </w:rPr>
              <w:t>“Do everything in love”</w:t>
            </w:r>
          </w:p>
          <w:p w14:paraId="01B23BB4" w14:textId="11241F6D" w:rsidR="007B63BF" w:rsidRPr="00370C5E" w:rsidRDefault="007B63BF" w:rsidP="0060289B">
            <w:pPr>
              <w:spacing w:before="120" w:after="120"/>
              <w:rPr>
                <w:rFonts w:cs="Times New Roman"/>
              </w:rPr>
            </w:pPr>
            <w:r>
              <w:rPr>
                <w:rFonts w:cs="Times New Roman"/>
              </w:rPr>
              <w:t>-1 Corinthians 16:14 (NIV)</w:t>
            </w:r>
          </w:p>
        </w:tc>
      </w:tr>
      <w:tr w:rsidR="00130D0A" w14:paraId="6C852A5D" w14:textId="77777777" w:rsidTr="0060289B">
        <w:tc>
          <w:tcPr>
            <w:tcW w:w="3505" w:type="dxa"/>
            <w:gridSpan w:val="2"/>
            <w:shd w:val="clear" w:color="auto" w:fill="D9D9D9" w:themeFill="background1" w:themeFillShade="D9"/>
          </w:tcPr>
          <w:p w14:paraId="4B59E86D" w14:textId="633273A7" w:rsidR="00130D0A" w:rsidRPr="00370C5E" w:rsidRDefault="00B066C0" w:rsidP="0060289B">
            <w:pPr>
              <w:spacing w:before="120" w:after="120"/>
              <w:rPr>
                <w:rFonts w:cs="Times New Roman"/>
                <w:b/>
                <w:bCs/>
              </w:rPr>
            </w:pPr>
            <w:r>
              <w:rPr>
                <w:rFonts w:cs="Times New Roman"/>
                <w:b/>
                <w:bCs/>
              </w:rPr>
              <w:t>Fairness</w:t>
            </w:r>
            <w:r w:rsidR="00130D0A">
              <w:rPr>
                <w:rFonts w:cs="Times New Roman"/>
                <w:b/>
                <w:bCs/>
              </w:rPr>
              <w:t>:</w:t>
            </w:r>
          </w:p>
        </w:tc>
        <w:tc>
          <w:tcPr>
            <w:tcW w:w="5845" w:type="dxa"/>
          </w:tcPr>
          <w:p w14:paraId="021660B4" w14:textId="4A7660D7" w:rsidR="00130D0A" w:rsidRDefault="00336573" w:rsidP="0060289B">
            <w:pPr>
              <w:spacing w:before="120" w:after="120"/>
              <w:rPr>
                <w:rFonts w:cs="Times New Roman"/>
              </w:rPr>
            </w:pPr>
            <w:r>
              <w:rPr>
                <w:rFonts w:cs="Times New Roman"/>
              </w:rPr>
              <w:t>Fairness will be shown between all students treating each other with equal respect and giving the same opportunities for all to succeed. All students have the right to a voice in every part of the school. Showing fairness will build trust between students and will help them as they grow into adults.</w:t>
            </w:r>
          </w:p>
          <w:p w14:paraId="1629C476" w14:textId="77777777" w:rsidR="00336573" w:rsidRDefault="00336573" w:rsidP="0060289B">
            <w:pPr>
              <w:spacing w:before="120" w:after="120"/>
              <w:rPr>
                <w:rFonts w:cs="Times New Roman"/>
              </w:rPr>
            </w:pPr>
            <w:r>
              <w:rPr>
                <w:rFonts w:cs="Times New Roman"/>
              </w:rPr>
              <w:t>“Do to others as you would have them do to you”</w:t>
            </w:r>
          </w:p>
          <w:p w14:paraId="53367DCE" w14:textId="0BAB82BF" w:rsidR="00336573" w:rsidRPr="00336573" w:rsidRDefault="00336573" w:rsidP="0060289B">
            <w:pPr>
              <w:spacing w:before="120" w:after="120"/>
              <w:rPr>
                <w:rFonts w:cs="Times New Roman"/>
              </w:rPr>
            </w:pPr>
            <w:r>
              <w:rPr>
                <w:rFonts w:cs="Times New Roman"/>
              </w:rPr>
              <w:t>-Luke 6:31</w:t>
            </w:r>
          </w:p>
        </w:tc>
      </w:tr>
      <w:tr w:rsidR="00130D0A" w14:paraId="5347233E" w14:textId="77777777" w:rsidTr="0060289B">
        <w:tc>
          <w:tcPr>
            <w:tcW w:w="3505" w:type="dxa"/>
            <w:gridSpan w:val="2"/>
            <w:shd w:val="clear" w:color="auto" w:fill="D9D9D9" w:themeFill="background1" w:themeFillShade="D9"/>
          </w:tcPr>
          <w:p w14:paraId="4BB72C84" w14:textId="2181BBC5" w:rsidR="00130D0A" w:rsidRPr="00370C5E" w:rsidRDefault="00B066C0" w:rsidP="0060289B">
            <w:pPr>
              <w:spacing w:before="120" w:after="120"/>
              <w:rPr>
                <w:rFonts w:cs="Times New Roman"/>
                <w:b/>
                <w:bCs/>
              </w:rPr>
            </w:pPr>
            <w:r>
              <w:rPr>
                <w:rFonts w:cs="Times New Roman"/>
                <w:b/>
                <w:bCs/>
              </w:rPr>
              <w:t>Trustworthiness</w:t>
            </w:r>
            <w:r w:rsidR="00130D0A">
              <w:rPr>
                <w:rFonts w:cs="Times New Roman"/>
                <w:b/>
                <w:bCs/>
              </w:rPr>
              <w:t>:</w:t>
            </w:r>
          </w:p>
        </w:tc>
        <w:tc>
          <w:tcPr>
            <w:tcW w:w="5845" w:type="dxa"/>
          </w:tcPr>
          <w:p w14:paraId="25FDF847" w14:textId="77777777" w:rsidR="00130D0A" w:rsidRDefault="00336573" w:rsidP="0060289B">
            <w:pPr>
              <w:spacing w:before="120" w:after="120"/>
              <w:rPr>
                <w:rFonts w:cs="Times New Roman"/>
              </w:rPr>
            </w:pPr>
            <w:r w:rsidRPr="00336573">
              <w:rPr>
                <w:rFonts w:cs="Times New Roman"/>
              </w:rPr>
              <w:t xml:space="preserve">To foster a healthy learning environment students will show trustworthiness. This means being honest with all of those around you. </w:t>
            </w:r>
            <w:r>
              <w:rPr>
                <w:rFonts w:cs="Times New Roman"/>
              </w:rPr>
              <w:t>Teachers expect students to show they can be trusted in their assignments and their actions. Showing trustworthiness will help build relationships and create an atmosphere of respect and responsibility.</w:t>
            </w:r>
          </w:p>
          <w:p w14:paraId="6F4E9656" w14:textId="77777777" w:rsidR="00336573" w:rsidRDefault="00336573" w:rsidP="0060289B">
            <w:pPr>
              <w:spacing w:before="120" w:after="120"/>
              <w:rPr>
                <w:rFonts w:cs="Times New Roman"/>
              </w:rPr>
            </w:pPr>
            <w:r>
              <w:rPr>
                <w:rFonts w:cs="Times New Roman"/>
              </w:rPr>
              <w:t>“The one who is trustworthy in very small matters is also trustworthy in large ones”</w:t>
            </w:r>
          </w:p>
          <w:p w14:paraId="4D33B22C" w14:textId="428A156E" w:rsidR="00336573" w:rsidRPr="00336573" w:rsidRDefault="00336573" w:rsidP="0060289B">
            <w:pPr>
              <w:spacing w:before="120" w:after="120"/>
              <w:rPr>
                <w:rFonts w:cs="Times New Roman"/>
              </w:rPr>
            </w:pPr>
            <w:r>
              <w:rPr>
                <w:rFonts w:cs="Times New Roman"/>
              </w:rPr>
              <w:t>-Luke 16:10</w:t>
            </w:r>
          </w:p>
        </w:tc>
      </w:tr>
      <w:tr w:rsidR="00130D0A" w14:paraId="1DB9A2CC" w14:textId="77777777" w:rsidTr="0060289B">
        <w:tc>
          <w:tcPr>
            <w:tcW w:w="3505" w:type="dxa"/>
            <w:gridSpan w:val="2"/>
            <w:shd w:val="clear" w:color="auto" w:fill="D9D9D9" w:themeFill="background1" w:themeFillShade="D9"/>
          </w:tcPr>
          <w:p w14:paraId="6B1FD285" w14:textId="3E32AD55" w:rsidR="00130D0A" w:rsidRPr="00370C5E" w:rsidRDefault="00B066C0" w:rsidP="0060289B">
            <w:pPr>
              <w:spacing w:before="120" w:after="120"/>
              <w:rPr>
                <w:rFonts w:cs="Times New Roman"/>
                <w:b/>
                <w:bCs/>
              </w:rPr>
            </w:pPr>
            <w:r>
              <w:rPr>
                <w:rFonts w:cs="Times New Roman"/>
                <w:b/>
                <w:bCs/>
              </w:rPr>
              <w:lastRenderedPageBreak/>
              <w:t>Integrity</w:t>
            </w:r>
            <w:r w:rsidR="00130D0A">
              <w:rPr>
                <w:rFonts w:cs="Times New Roman"/>
                <w:b/>
                <w:bCs/>
              </w:rPr>
              <w:t>:</w:t>
            </w:r>
          </w:p>
        </w:tc>
        <w:tc>
          <w:tcPr>
            <w:tcW w:w="5845" w:type="dxa"/>
          </w:tcPr>
          <w:p w14:paraId="6038FF54" w14:textId="77777777" w:rsidR="00130D0A" w:rsidRDefault="00336573" w:rsidP="0060289B">
            <w:pPr>
              <w:spacing w:before="120" w:after="120"/>
              <w:rPr>
                <w:rFonts w:cs="Times New Roman"/>
              </w:rPr>
            </w:pPr>
            <w:r>
              <w:rPr>
                <w:rFonts w:cs="Times New Roman"/>
              </w:rPr>
              <w:t xml:space="preserve">To show integrity is to show that you are capable of being honest and capable of doing what is right. Students at Watauga Elementary are expected to make the best decision possible for every situation. While doing this they are showing they are committed to their education. This will help them create a positive and supportive learning environment. </w:t>
            </w:r>
          </w:p>
          <w:p w14:paraId="1F3176BF" w14:textId="2D5CFEAE" w:rsidR="00336573" w:rsidRDefault="00336573" w:rsidP="0060289B">
            <w:pPr>
              <w:spacing w:before="120" w:after="120"/>
              <w:rPr>
                <w:rFonts w:cs="Times New Roman"/>
              </w:rPr>
            </w:pPr>
            <w:r>
              <w:rPr>
                <w:rFonts w:cs="Times New Roman"/>
              </w:rPr>
              <w:t>“The righteous who walks in his integrity- blessed are his children after him!”</w:t>
            </w:r>
          </w:p>
          <w:p w14:paraId="3EDC1FB8" w14:textId="3E40F648" w:rsidR="00336573" w:rsidRPr="00336573" w:rsidRDefault="00336573" w:rsidP="0060289B">
            <w:pPr>
              <w:spacing w:before="120" w:after="120"/>
              <w:rPr>
                <w:rFonts w:cs="Times New Roman"/>
              </w:rPr>
            </w:pPr>
            <w:r>
              <w:rPr>
                <w:rFonts w:cs="Times New Roman"/>
              </w:rPr>
              <w:t>-Proverbs 20:7</w:t>
            </w:r>
          </w:p>
        </w:tc>
      </w:tr>
      <w:tr w:rsidR="00130D0A" w14:paraId="46057F38" w14:textId="77777777" w:rsidTr="0060289B">
        <w:tc>
          <w:tcPr>
            <w:tcW w:w="3505" w:type="dxa"/>
            <w:gridSpan w:val="2"/>
            <w:shd w:val="clear" w:color="auto" w:fill="D9D9D9" w:themeFill="background1" w:themeFillShade="D9"/>
          </w:tcPr>
          <w:p w14:paraId="75A7347D" w14:textId="2771F391" w:rsidR="00130D0A" w:rsidRPr="00370C5E" w:rsidRDefault="00B066C0" w:rsidP="0060289B">
            <w:pPr>
              <w:spacing w:before="120" w:after="120"/>
              <w:rPr>
                <w:rFonts w:cs="Times New Roman"/>
                <w:b/>
                <w:bCs/>
              </w:rPr>
            </w:pPr>
            <w:r>
              <w:rPr>
                <w:rFonts w:cs="Times New Roman"/>
                <w:b/>
                <w:bCs/>
              </w:rPr>
              <w:t>Patience</w:t>
            </w:r>
            <w:r w:rsidR="00130D0A">
              <w:rPr>
                <w:rFonts w:cs="Times New Roman"/>
                <w:b/>
                <w:bCs/>
              </w:rPr>
              <w:t>:</w:t>
            </w:r>
          </w:p>
        </w:tc>
        <w:tc>
          <w:tcPr>
            <w:tcW w:w="5845" w:type="dxa"/>
          </w:tcPr>
          <w:p w14:paraId="36043DD9" w14:textId="377427A2" w:rsidR="00130D0A" w:rsidRDefault="006B3240" w:rsidP="0060289B">
            <w:pPr>
              <w:spacing w:before="120" w:after="120"/>
              <w:rPr>
                <w:rFonts w:cs="Times New Roman"/>
              </w:rPr>
            </w:pPr>
            <w:r>
              <w:rPr>
                <w:rFonts w:cs="Times New Roman"/>
              </w:rPr>
              <w:t>Patience will be shown throughout the school in many ways. Students will learn to remain calm in tough situations like waiting their turn to speak, working through a new topic, and more. This will be encouraged by teachers who will remind students that to grow they must be patient with themselves and those around them. Doing this will help create a peaceful learning environment for all students.</w:t>
            </w:r>
          </w:p>
          <w:p w14:paraId="42603543" w14:textId="57B0BBC3" w:rsidR="006B3240" w:rsidRPr="006B3240" w:rsidRDefault="006B3240" w:rsidP="0060289B">
            <w:pPr>
              <w:spacing w:before="120" w:after="120"/>
              <w:rPr>
                <w:rFonts w:cs="Times New Roman"/>
              </w:rPr>
            </w:pPr>
            <w:r w:rsidRPr="006B3240">
              <w:rPr>
                <w:rFonts w:cs="Times New Roman"/>
              </w:rPr>
              <w:t>“But the fruit of the Spirit is love, joy, peace, patience, kindness, goodness, faithfulness”</w:t>
            </w:r>
          </w:p>
          <w:p w14:paraId="2A958B15" w14:textId="1480D0BF" w:rsidR="006B3240" w:rsidRPr="006B3240" w:rsidRDefault="006B3240" w:rsidP="0060289B">
            <w:pPr>
              <w:spacing w:before="120" w:after="120"/>
              <w:rPr>
                <w:rFonts w:cs="Times New Roman"/>
              </w:rPr>
            </w:pPr>
            <w:r w:rsidRPr="006B3240">
              <w:rPr>
                <w:rFonts w:cs="Times New Roman"/>
              </w:rPr>
              <w:t>-</w:t>
            </w:r>
            <w:proofErr w:type="spellStart"/>
            <w:r w:rsidRPr="006B3240">
              <w:rPr>
                <w:rFonts w:cs="Times New Roman"/>
              </w:rPr>
              <w:t>Galations</w:t>
            </w:r>
            <w:proofErr w:type="spellEnd"/>
            <w:r w:rsidRPr="006B3240">
              <w:rPr>
                <w:rFonts w:cs="Times New Roman"/>
              </w:rPr>
              <w:t xml:space="preserve"> 5:22</w:t>
            </w:r>
          </w:p>
        </w:tc>
      </w:tr>
      <w:tr w:rsidR="00130D0A" w14:paraId="7CF995F8" w14:textId="77777777" w:rsidTr="0060289B">
        <w:tc>
          <w:tcPr>
            <w:tcW w:w="3505" w:type="dxa"/>
            <w:gridSpan w:val="2"/>
            <w:shd w:val="clear" w:color="auto" w:fill="D9D9D9" w:themeFill="background1" w:themeFillShade="D9"/>
          </w:tcPr>
          <w:p w14:paraId="5BEE51F9" w14:textId="5FF45BF2" w:rsidR="00130D0A" w:rsidRPr="00370C5E" w:rsidRDefault="00B066C0" w:rsidP="0060289B">
            <w:pPr>
              <w:spacing w:before="120" w:after="120"/>
              <w:rPr>
                <w:rFonts w:cs="Times New Roman"/>
                <w:b/>
                <w:bCs/>
              </w:rPr>
            </w:pPr>
            <w:r>
              <w:rPr>
                <w:rFonts w:cs="Times New Roman"/>
                <w:b/>
                <w:bCs/>
              </w:rPr>
              <w:t>Respect</w:t>
            </w:r>
            <w:r w:rsidR="00130D0A">
              <w:rPr>
                <w:rFonts w:cs="Times New Roman"/>
                <w:b/>
                <w:bCs/>
              </w:rPr>
              <w:t>:</w:t>
            </w:r>
          </w:p>
        </w:tc>
        <w:tc>
          <w:tcPr>
            <w:tcW w:w="5845" w:type="dxa"/>
          </w:tcPr>
          <w:p w14:paraId="41CAA1ED" w14:textId="77777777" w:rsidR="00130D0A" w:rsidRDefault="006B3240" w:rsidP="0060289B">
            <w:pPr>
              <w:spacing w:before="120" w:after="120"/>
              <w:rPr>
                <w:rFonts w:cs="Times New Roman"/>
              </w:rPr>
            </w:pPr>
            <w:r>
              <w:rPr>
                <w:rFonts w:cs="Times New Roman"/>
              </w:rPr>
              <w:t>All Watauga Elementary students should show respect to everyone around them including teachers, staff, students, and parents. Showing kindness and acknowledging other feelings will create a healthy and safe environment for all of those who attend or work at the school. Doing so will build relationships and help students grow into adults that contribute to their community.</w:t>
            </w:r>
          </w:p>
          <w:p w14:paraId="27903FB5" w14:textId="77777777" w:rsidR="006B3240" w:rsidRDefault="006B3240" w:rsidP="0060289B">
            <w:pPr>
              <w:spacing w:before="120" w:after="120"/>
              <w:rPr>
                <w:rFonts w:cs="Times New Roman"/>
              </w:rPr>
            </w:pPr>
            <w:r>
              <w:rPr>
                <w:rFonts w:cs="Times New Roman"/>
              </w:rPr>
              <w:t>“Show proper respect to everyone, love the family of believers, fear God, honor the emperor”</w:t>
            </w:r>
          </w:p>
          <w:p w14:paraId="60CB93FF" w14:textId="034AEA4C" w:rsidR="006B3240" w:rsidRPr="006B3240" w:rsidRDefault="006B3240" w:rsidP="0060289B">
            <w:pPr>
              <w:spacing w:before="120" w:after="120"/>
              <w:rPr>
                <w:rFonts w:cs="Times New Roman"/>
              </w:rPr>
            </w:pPr>
            <w:r>
              <w:rPr>
                <w:rFonts w:cs="Times New Roman"/>
              </w:rPr>
              <w:t>-1 Peter 2:17</w:t>
            </w:r>
          </w:p>
        </w:tc>
      </w:tr>
      <w:tr w:rsidR="00130D0A" w14:paraId="1C484362" w14:textId="77777777" w:rsidTr="0060289B">
        <w:tc>
          <w:tcPr>
            <w:tcW w:w="3505" w:type="dxa"/>
            <w:gridSpan w:val="2"/>
            <w:shd w:val="clear" w:color="auto" w:fill="D9D9D9" w:themeFill="background1" w:themeFillShade="D9"/>
          </w:tcPr>
          <w:p w14:paraId="0DFB405C" w14:textId="2DB21708" w:rsidR="00130D0A" w:rsidRPr="00370C5E" w:rsidRDefault="00B066C0" w:rsidP="0060289B">
            <w:pPr>
              <w:spacing w:before="120" w:after="120"/>
              <w:rPr>
                <w:rFonts w:cs="Times New Roman"/>
                <w:b/>
                <w:bCs/>
              </w:rPr>
            </w:pPr>
            <w:r>
              <w:rPr>
                <w:rFonts w:cs="Times New Roman"/>
                <w:b/>
                <w:bCs/>
              </w:rPr>
              <w:t>Citizenship</w:t>
            </w:r>
            <w:r w:rsidR="00130D0A">
              <w:rPr>
                <w:rFonts w:cs="Times New Roman"/>
                <w:b/>
                <w:bCs/>
              </w:rPr>
              <w:t>:</w:t>
            </w:r>
          </w:p>
        </w:tc>
        <w:tc>
          <w:tcPr>
            <w:tcW w:w="5845" w:type="dxa"/>
          </w:tcPr>
          <w:p w14:paraId="475D7856" w14:textId="77777777" w:rsidR="00130D0A" w:rsidRDefault="0027135B" w:rsidP="0060289B">
            <w:pPr>
              <w:spacing w:before="120" w:after="120"/>
              <w:rPr>
                <w:rFonts w:cs="Times New Roman"/>
              </w:rPr>
            </w:pPr>
            <w:r>
              <w:rPr>
                <w:rFonts w:cs="Times New Roman"/>
              </w:rPr>
              <w:t xml:space="preserve">To show citizenship is to contribute to your community in a positive way. Students should follow the rules set for Watauga Elementary and do so in a positive way. This can also be done by showing up for school activities and showing school spirit. </w:t>
            </w:r>
          </w:p>
          <w:p w14:paraId="3BDEA23C" w14:textId="77777777" w:rsidR="0027135B" w:rsidRPr="0027135B" w:rsidRDefault="0027135B" w:rsidP="0060289B">
            <w:pPr>
              <w:spacing w:before="120" w:after="120"/>
              <w:rPr>
                <w:rFonts w:cs="Times New Roman"/>
              </w:rPr>
            </w:pPr>
            <w:r>
              <w:rPr>
                <w:rFonts w:cs="Times New Roman"/>
                <w:b/>
                <w:bCs/>
              </w:rPr>
              <w:t>“</w:t>
            </w:r>
            <w:r w:rsidRPr="0027135B">
              <w:rPr>
                <w:rFonts w:cs="Times New Roman"/>
              </w:rPr>
              <w:t>Let everyone be subject to the governing authorities, for there is no authority except that which God has established. The authorities that exist have been established by God”</w:t>
            </w:r>
          </w:p>
          <w:p w14:paraId="7AE0C73C" w14:textId="6DDF6351" w:rsidR="0027135B" w:rsidRPr="00BE0F0C" w:rsidRDefault="0027135B" w:rsidP="0060289B">
            <w:pPr>
              <w:spacing w:before="120" w:after="120"/>
              <w:rPr>
                <w:rFonts w:cs="Times New Roman"/>
                <w:b/>
                <w:bCs/>
              </w:rPr>
            </w:pPr>
            <w:r w:rsidRPr="0027135B">
              <w:rPr>
                <w:rFonts w:cs="Times New Roman"/>
              </w:rPr>
              <w:lastRenderedPageBreak/>
              <w:t>-Romans 13:1</w:t>
            </w:r>
            <w:r>
              <w:rPr>
                <w:rFonts w:cs="Times New Roman"/>
                <w:b/>
                <w:bCs/>
              </w:rPr>
              <w:t xml:space="preserve"> </w:t>
            </w:r>
          </w:p>
        </w:tc>
      </w:tr>
      <w:tr w:rsidR="00130D0A" w14:paraId="10432965" w14:textId="77777777" w:rsidTr="0060289B">
        <w:tc>
          <w:tcPr>
            <w:tcW w:w="3505" w:type="dxa"/>
            <w:gridSpan w:val="2"/>
            <w:shd w:val="clear" w:color="auto" w:fill="D9D9D9" w:themeFill="background1" w:themeFillShade="D9"/>
          </w:tcPr>
          <w:p w14:paraId="1B4DC060" w14:textId="37ABE827" w:rsidR="00130D0A" w:rsidRPr="00370C5E" w:rsidRDefault="00B066C0" w:rsidP="0060289B">
            <w:pPr>
              <w:spacing w:before="120" w:after="120"/>
              <w:rPr>
                <w:rFonts w:cs="Times New Roman"/>
                <w:b/>
                <w:bCs/>
              </w:rPr>
            </w:pPr>
            <w:r>
              <w:rPr>
                <w:rFonts w:cs="Times New Roman"/>
                <w:b/>
                <w:bCs/>
              </w:rPr>
              <w:lastRenderedPageBreak/>
              <w:t>Gratitude</w:t>
            </w:r>
            <w:r w:rsidR="00130D0A">
              <w:rPr>
                <w:rFonts w:cs="Times New Roman"/>
                <w:b/>
                <w:bCs/>
              </w:rPr>
              <w:t>:</w:t>
            </w:r>
          </w:p>
        </w:tc>
        <w:tc>
          <w:tcPr>
            <w:tcW w:w="5845" w:type="dxa"/>
          </w:tcPr>
          <w:p w14:paraId="3BD17757" w14:textId="71A5FD5F" w:rsidR="00130D0A" w:rsidRDefault="0027135B" w:rsidP="0060289B">
            <w:pPr>
              <w:spacing w:before="120" w:after="120"/>
              <w:rPr>
                <w:rFonts w:cs="Times New Roman"/>
              </w:rPr>
            </w:pPr>
            <w:r>
              <w:rPr>
                <w:rFonts w:cs="Times New Roman"/>
              </w:rPr>
              <w:t>Gratitude is necessary to have a healthy learning environment. Students must show that they are thankful of the school staff and students that are there to help them. This will show that helping others is meaningful and will bring light into the classroom. Without gratitude school staff and students will lose faith that what they are doing is for the better of the next generation.</w:t>
            </w:r>
          </w:p>
          <w:p w14:paraId="18DB5506" w14:textId="77777777" w:rsidR="0027135B" w:rsidRPr="0027135B" w:rsidRDefault="0027135B" w:rsidP="0060289B">
            <w:pPr>
              <w:spacing w:before="120" w:after="120"/>
              <w:rPr>
                <w:rFonts w:cs="Times New Roman"/>
              </w:rPr>
            </w:pPr>
            <w:r w:rsidRPr="0027135B">
              <w:rPr>
                <w:rFonts w:cs="Times New Roman"/>
              </w:rPr>
              <w:t>“Give thanks to the Lord, for he is good; his love endures forever”</w:t>
            </w:r>
          </w:p>
          <w:p w14:paraId="10D9D814" w14:textId="5FC6B0BE" w:rsidR="0027135B" w:rsidRPr="00BE0F0C" w:rsidRDefault="0027135B" w:rsidP="0060289B">
            <w:pPr>
              <w:spacing w:before="120" w:after="120"/>
              <w:rPr>
                <w:rFonts w:cs="Times New Roman"/>
                <w:b/>
                <w:bCs/>
              </w:rPr>
            </w:pPr>
            <w:r w:rsidRPr="0027135B">
              <w:rPr>
                <w:rFonts w:cs="Times New Roman"/>
              </w:rPr>
              <w:t>-1 Chronicles 16:34</w:t>
            </w:r>
          </w:p>
        </w:tc>
      </w:tr>
    </w:tbl>
    <w:p w14:paraId="68F916AC" w14:textId="6869CCDE" w:rsidR="00F457F2" w:rsidRDefault="00F457F2" w:rsidP="00130D0A"/>
    <w:p w14:paraId="3DE548A6" w14:textId="77777777" w:rsidR="00F457F2" w:rsidRDefault="00F457F2">
      <w:r>
        <w:br w:type="page"/>
      </w:r>
    </w:p>
    <w:p w14:paraId="14BB16E3" w14:textId="4B58A374" w:rsidR="00130D0A" w:rsidRDefault="00F457F2" w:rsidP="00F457F2">
      <w:pPr>
        <w:pStyle w:val="Heading1"/>
      </w:pPr>
      <w:bookmarkStart w:id="1" w:name="_Toc133323252"/>
      <w:r>
        <w:lastRenderedPageBreak/>
        <w:t>Lesson Plan #1</w:t>
      </w:r>
      <w:bookmarkEnd w:id="1"/>
    </w:p>
    <w:tbl>
      <w:tblPr>
        <w:tblStyle w:val="TableGrid"/>
        <w:tblW w:w="5000" w:type="pct"/>
        <w:tblLook w:val="0600" w:firstRow="0" w:lastRow="0" w:firstColumn="0" w:lastColumn="0" w:noHBand="1" w:noVBand="1"/>
      </w:tblPr>
      <w:tblGrid>
        <w:gridCol w:w="2537"/>
        <w:gridCol w:w="6813"/>
      </w:tblGrid>
      <w:tr w:rsidR="007E4DDB" w:rsidRPr="00F457F2" w14:paraId="3A2E38C4" w14:textId="77777777" w:rsidTr="005E798D">
        <w:tc>
          <w:tcPr>
            <w:tcW w:w="5000" w:type="pct"/>
            <w:gridSpan w:val="2"/>
            <w:shd w:val="clear" w:color="auto" w:fill="D9D9D9" w:themeFill="background1" w:themeFillShade="D9"/>
          </w:tcPr>
          <w:p w14:paraId="5698ACE9" w14:textId="77777777" w:rsidR="007E4DDB" w:rsidRPr="00F457F2" w:rsidRDefault="007E4DDB" w:rsidP="005E798D">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7E4DDB" w:rsidRPr="009C0D11" w14:paraId="7ED230EC" w14:textId="77777777" w:rsidTr="005E798D">
        <w:tc>
          <w:tcPr>
            <w:tcW w:w="1345" w:type="pct"/>
            <w:tcBorders>
              <w:bottom w:val="single" w:sz="4" w:space="0" w:color="auto"/>
            </w:tcBorders>
          </w:tcPr>
          <w:p w14:paraId="1A44940B" w14:textId="7DE148E7" w:rsidR="007E4DDB" w:rsidRPr="009C0D11" w:rsidRDefault="007E4DDB" w:rsidP="005E798D">
            <w:pPr>
              <w:rPr>
                <w:rFonts w:cs="Arial"/>
              </w:rPr>
            </w:pPr>
            <w:r w:rsidRPr="009C0D11">
              <w:rPr>
                <w:rFonts w:cs="Arial"/>
                <w:b/>
              </w:rPr>
              <w:t>Subject:</w:t>
            </w:r>
            <w:r w:rsidRPr="009C0D11">
              <w:rPr>
                <w:rFonts w:cs="Arial"/>
              </w:rPr>
              <w:t xml:space="preserve"> </w:t>
            </w:r>
            <w:sdt>
              <w:sdtPr>
                <w:rPr>
                  <w:rFonts w:cs="Arial"/>
                </w:rPr>
                <w:id w:val="189661899"/>
                <w:placeholder>
                  <w:docPart w:val="EB678138BC3B43578F37777D44BF98FE"/>
                </w:placeholder>
              </w:sdtPr>
              <w:sdtContent>
                <w:r w:rsidR="00E230CA">
                  <w:rPr>
                    <w:rFonts w:cs="Arial"/>
                  </w:rPr>
                  <w:t>Social Studies</w:t>
                </w:r>
              </w:sdtContent>
            </w:sdt>
          </w:p>
        </w:tc>
        <w:tc>
          <w:tcPr>
            <w:tcW w:w="3655" w:type="pct"/>
            <w:tcBorders>
              <w:bottom w:val="single" w:sz="4" w:space="0" w:color="auto"/>
            </w:tcBorders>
          </w:tcPr>
          <w:p w14:paraId="53F01F7E" w14:textId="032D8EBE" w:rsidR="007E4DDB" w:rsidRPr="009C0D11" w:rsidRDefault="007E4DDB" w:rsidP="005E798D">
            <w:pPr>
              <w:rPr>
                <w:rFonts w:cs="Arial"/>
              </w:rPr>
            </w:pPr>
            <w:r w:rsidRPr="009C0D11">
              <w:rPr>
                <w:rFonts w:cs="Arial"/>
                <w:b/>
              </w:rPr>
              <w:t>Grade Level:</w:t>
            </w:r>
            <w:r w:rsidRPr="009C0D11">
              <w:rPr>
                <w:rFonts w:cs="Arial"/>
              </w:rPr>
              <w:t xml:space="preserve"> </w:t>
            </w:r>
            <w:sdt>
              <w:sdtPr>
                <w:rPr>
                  <w:rFonts w:cs="Arial"/>
                </w:rPr>
                <w:id w:val="1695727183"/>
                <w:placeholder>
                  <w:docPart w:val="EB678138BC3B43578F37777D44BF98FE"/>
                </w:placeholder>
              </w:sdtPr>
              <w:sdtContent>
                <w:r w:rsidR="00E230CA">
                  <w:rPr>
                    <w:rFonts w:cs="Arial"/>
                  </w:rPr>
                  <w:t>5</w:t>
                </w:r>
              </w:sdtContent>
            </w:sdt>
          </w:p>
          <w:p w14:paraId="3DF51923" w14:textId="77777777" w:rsidR="007E4DDB" w:rsidRPr="009C0D11" w:rsidRDefault="007E4DDB" w:rsidP="005E798D">
            <w:pPr>
              <w:rPr>
                <w:rFonts w:cs="Arial"/>
              </w:rPr>
            </w:pPr>
          </w:p>
        </w:tc>
      </w:tr>
      <w:tr w:rsidR="007E4DDB" w:rsidRPr="009C0D11" w14:paraId="4F69796F" w14:textId="77777777" w:rsidTr="005E798D">
        <w:tc>
          <w:tcPr>
            <w:tcW w:w="1345" w:type="pct"/>
            <w:tcBorders>
              <w:bottom w:val="single" w:sz="4" w:space="0" w:color="auto"/>
            </w:tcBorders>
          </w:tcPr>
          <w:p w14:paraId="60ABCC70" w14:textId="10A959D6" w:rsidR="007E4DDB" w:rsidRPr="009C0D11" w:rsidRDefault="007E440A" w:rsidP="005E798D">
            <w:pPr>
              <w:rPr>
                <w:rFonts w:cs="Arial"/>
                <w:b/>
              </w:rPr>
            </w:pPr>
            <w:r w:rsidRPr="0049041E">
              <w:rPr>
                <w:rFonts w:cs="Arial"/>
                <w:b/>
              </w:rPr>
              <w:t>Unit Topic/</w:t>
            </w:r>
            <w:r w:rsidR="007E4DDB" w:rsidRPr="009C0D11">
              <w:rPr>
                <w:rFonts w:cs="Arial"/>
                <w:b/>
              </w:rPr>
              <w:t>Learning Segment Theme:</w:t>
            </w:r>
          </w:p>
          <w:sdt>
            <w:sdtPr>
              <w:rPr>
                <w:rFonts w:cs="Arial"/>
              </w:rPr>
              <w:id w:val="798802135"/>
              <w:placeholder>
                <w:docPart w:val="0AC447E1B27947098CE61CD5FC8F9746"/>
              </w:placeholder>
            </w:sdtPr>
            <w:sdtContent>
              <w:p w14:paraId="39CEC486" w14:textId="66326563" w:rsidR="007E4DDB" w:rsidRPr="009C0D11" w:rsidRDefault="00AD671E" w:rsidP="005E798D">
                <w:pPr>
                  <w:rPr>
                    <w:rFonts w:cs="Arial"/>
                    <w:b/>
                  </w:rPr>
                </w:pPr>
                <w:r>
                  <w:rPr>
                    <w:rFonts w:cs="Arial"/>
                  </w:rPr>
                  <w:t>Exploration to Revolution</w:t>
                </w:r>
                <w:r w:rsidR="00E230CA">
                  <w:rPr>
                    <w:rFonts w:cs="Arial"/>
                  </w:rPr>
                  <w:t xml:space="preserve">/ </w:t>
                </w:r>
                <w:r>
                  <w:rPr>
                    <w:rFonts w:cs="Arial"/>
                  </w:rPr>
                  <w:t>Eastern Woodlands (Iroquois)</w:t>
                </w:r>
              </w:p>
            </w:sdtContent>
          </w:sdt>
        </w:tc>
        <w:tc>
          <w:tcPr>
            <w:tcW w:w="3655" w:type="pct"/>
            <w:tcBorders>
              <w:bottom w:val="single" w:sz="4" w:space="0" w:color="auto"/>
            </w:tcBorders>
          </w:tcPr>
          <w:p w14:paraId="4C56085E" w14:textId="77777777" w:rsidR="007E4DDB" w:rsidRPr="009C0D11" w:rsidRDefault="007E4DDB" w:rsidP="005E798D">
            <w:pPr>
              <w:rPr>
                <w:rFonts w:cs="Arial"/>
                <w:b/>
              </w:rPr>
            </w:pPr>
            <w:r w:rsidRPr="009C0D11">
              <w:rPr>
                <w:rFonts w:cs="Arial"/>
                <w:b/>
              </w:rPr>
              <w:t>Lesson Structure or Grouping:</w:t>
            </w:r>
          </w:p>
          <w:p w14:paraId="1B8BE720" w14:textId="2DF6C14A" w:rsidR="007E4DDB" w:rsidRPr="009C0D11" w:rsidRDefault="007E4DDB" w:rsidP="005E798D">
            <w:pPr>
              <w:rPr>
                <w:rFonts w:cs="Arial"/>
              </w:rPr>
            </w:pPr>
            <w:r w:rsidRPr="009C0D11">
              <w:rPr>
                <w:rFonts w:cs="Arial"/>
              </w:rPr>
              <w:t xml:space="preserve">Whole Class </w:t>
            </w:r>
            <w:sdt>
              <w:sdtPr>
                <w:rPr>
                  <w:rFonts w:cs="Arial"/>
                </w:rPr>
                <w:id w:val="1642157797"/>
                <w14:checkbox>
                  <w14:checked w14:val="1"/>
                  <w14:checkedState w14:val="2612" w14:font="MS Gothic"/>
                  <w14:uncheckedState w14:val="2610" w14:font="MS Gothic"/>
                </w14:checkbox>
              </w:sdtPr>
              <w:sdtContent>
                <w:r w:rsidR="00AD671E">
                  <w:rPr>
                    <w:rFonts w:ascii="MS Gothic" w:eastAsia="MS Gothic" w:hAnsi="MS Gothic" w:cs="Arial" w:hint="eastAsia"/>
                  </w:rPr>
                  <w:t>☒</w:t>
                </w:r>
              </w:sdtContent>
            </w:sdt>
            <w:r w:rsidRPr="009C0D11">
              <w:rPr>
                <w:rFonts w:cs="Arial"/>
              </w:rPr>
              <w:t xml:space="preserve">   Small Group </w:t>
            </w:r>
            <w:sdt>
              <w:sdtPr>
                <w:rPr>
                  <w:rFonts w:cs="Arial"/>
                </w:rPr>
                <w:id w:val="-162783768"/>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1:1 </w:t>
            </w:r>
            <w:sdt>
              <w:sdtPr>
                <w:rPr>
                  <w:rFonts w:cs="Arial"/>
                </w:rPr>
                <w:id w:val="-1514137369"/>
                <w14:checkbox>
                  <w14:checked w14:val="0"/>
                  <w14:checkedState w14:val="2612" w14:font="MS Gothic"/>
                  <w14:uncheckedState w14:val="2610" w14:font="MS Gothic"/>
                </w14:checkbox>
              </w:sdtPr>
              <w:sdtContent>
                <w:r w:rsidRPr="009C0D11">
                  <w:rPr>
                    <w:rFonts w:ascii="Segoe UI Symbol" w:eastAsia="MS Gothic" w:hAnsi="Segoe UI Symbol" w:cs="Segoe UI Symbol"/>
                  </w:rPr>
                  <w:t>☐</w:t>
                </w:r>
              </w:sdtContent>
            </w:sdt>
          </w:p>
          <w:p w14:paraId="612E7C75" w14:textId="77777777" w:rsidR="007E4DDB" w:rsidRPr="009C0D11" w:rsidRDefault="007E4DDB" w:rsidP="005E798D">
            <w:pPr>
              <w:rPr>
                <w:rFonts w:cs="Arial"/>
                <w:b/>
              </w:rPr>
            </w:pPr>
            <w:r w:rsidRPr="009C0D11">
              <w:rPr>
                <w:rFonts w:cs="Arial"/>
              </w:rPr>
              <w:t xml:space="preserve">Other (specify): </w:t>
            </w:r>
            <w:sdt>
              <w:sdtPr>
                <w:rPr>
                  <w:rFonts w:cs="Arial"/>
                </w:rPr>
                <w:id w:val="-1342782076"/>
                <w:placeholder>
                  <w:docPart w:val="543288362C474D31A6A03839A009342E"/>
                </w:placeholder>
                <w:showingPlcHdr/>
              </w:sdtPr>
              <w:sdtContent>
                <w:r w:rsidRPr="009C17AF">
                  <w:rPr>
                    <w:rStyle w:val="PlaceholderText"/>
                  </w:rPr>
                  <w:t>Click or tap here to enter text.</w:t>
                </w:r>
              </w:sdtContent>
            </w:sdt>
          </w:p>
        </w:tc>
      </w:tr>
      <w:tr w:rsidR="007E4DDB" w:rsidRPr="00F457F2" w14:paraId="52705FC9" w14:textId="77777777" w:rsidTr="005E798D">
        <w:tc>
          <w:tcPr>
            <w:tcW w:w="5000" w:type="pct"/>
            <w:gridSpan w:val="2"/>
            <w:tcBorders>
              <w:bottom w:val="single" w:sz="4" w:space="0" w:color="auto"/>
            </w:tcBorders>
            <w:shd w:val="clear" w:color="auto" w:fill="D9D9D9" w:themeFill="background1" w:themeFillShade="D9"/>
          </w:tcPr>
          <w:p w14:paraId="1C646481"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7E4DDB" w:rsidRPr="009C0D11" w14:paraId="01EE6AA1" w14:textId="77777777" w:rsidTr="005E798D">
        <w:trPr>
          <w:trHeight w:val="278"/>
        </w:trPr>
        <w:tc>
          <w:tcPr>
            <w:tcW w:w="1345" w:type="pct"/>
            <w:tcBorders>
              <w:bottom w:val="single" w:sz="4" w:space="0" w:color="auto"/>
            </w:tcBorders>
            <w:shd w:val="clear" w:color="auto" w:fill="F2F2F2" w:themeFill="background1" w:themeFillShade="F2"/>
          </w:tcPr>
          <w:p w14:paraId="3C178154" w14:textId="77777777" w:rsidR="007E4DDB" w:rsidRPr="009C0D11" w:rsidRDefault="00000000" w:rsidP="005E798D">
            <w:pPr>
              <w:rPr>
                <w:rFonts w:cs="Arial"/>
              </w:rPr>
            </w:pPr>
            <w:sdt>
              <w:sdtPr>
                <w:rPr>
                  <w:rFonts w:cs="Arial"/>
                </w:rPr>
                <w:id w:val="-964420414"/>
                <w:placeholder>
                  <w:docPart w:val="ED049D2183384A0BB72CB05D4CAB7157"/>
                </w:placeholder>
              </w:sdtPr>
              <w:sdtContent>
                <w:r w:rsidR="007E4DDB">
                  <w:rPr>
                    <w:rFonts w:cs="Arial"/>
                    <w:b/>
                    <w:bCs/>
                  </w:rPr>
                  <w:t>Virginia Standards of Learning</w:t>
                </w:r>
                <w:r w:rsidR="007E4DDB" w:rsidRPr="009C0D11">
                  <w:rPr>
                    <w:rFonts w:cs="Arial"/>
                    <w:b/>
                    <w:bCs/>
                  </w:rPr>
                  <w:t>:</w:t>
                </w:r>
                <w:r w:rsidR="007E4DDB" w:rsidRPr="009C0D11">
                  <w:rPr>
                    <w:rFonts w:cs="Arial"/>
                  </w:rPr>
                  <w:t xml:space="preserve"> </w:t>
                </w:r>
              </w:sdtContent>
            </w:sdt>
            <w:r w:rsidR="007E4DDB">
              <w:rPr>
                <w:rFonts w:cs="Arial"/>
              </w:rPr>
              <w:t xml:space="preserve"> </w:t>
            </w:r>
          </w:p>
        </w:tc>
        <w:tc>
          <w:tcPr>
            <w:tcW w:w="3655" w:type="pct"/>
            <w:tcBorders>
              <w:bottom w:val="single" w:sz="4" w:space="0" w:color="auto"/>
            </w:tcBorders>
          </w:tcPr>
          <w:p w14:paraId="69BB9890" w14:textId="77777777" w:rsidR="00AD671E" w:rsidRPr="00AD671E" w:rsidRDefault="00AD671E" w:rsidP="00AD671E">
            <w:pPr>
              <w:keepNext/>
              <w:keepLines/>
              <w:ind w:left="907" w:hanging="907"/>
              <w:rPr>
                <w:rFonts w:eastAsia="Times" w:cs="Times New Roman"/>
                <w:szCs w:val="24"/>
              </w:rPr>
            </w:pPr>
            <w:r w:rsidRPr="00AD671E">
              <w:rPr>
                <w:rFonts w:eastAsia="Times" w:cs="Times New Roman"/>
                <w:szCs w:val="24"/>
              </w:rPr>
              <w:t>USI.3</w:t>
            </w:r>
            <w:r w:rsidRPr="00AD671E">
              <w:rPr>
                <w:rFonts w:eastAsia="Times" w:cs="Times New Roman"/>
                <w:szCs w:val="24"/>
              </w:rPr>
              <w:tab/>
              <w:t>The student will apply social science skills to understand how early cultures developed in North America by</w:t>
            </w:r>
          </w:p>
          <w:p w14:paraId="029E077A" w14:textId="77777777" w:rsidR="00AD671E" w:rsidRDefault="00AD671E" w:rsidP="00AD671E">
            <w:pPr>
              <w:ind w:left="1260" w:hanging="353"/>
              <w:rPr>
                <w:rFonts w:eastAsia="Times" w:cs="Times New Roman"/>
                <w:szCs w:val="24"/>
              </w:rPr>
            </w:pPr>
            <w:r w:rsidRPr="00AD671E">
              <w:rPr>
                <w:rFonts w:eastAsia="Times" w:cs="Times New Roman"/>
                <w:szCs w:val="24"/>
              </w:rPr>
              <w:t>b)</w:t>
            </w:r>
            <w:r w:rsidRPr="00AD671E">
              <w:rPr>
                <w:rFonts w:eastAsia="Times" w:cs="Times New Roman"/>
                <w:szCs w:val="24"/>
              </w:rPr>
              <w:tab/>
              <w:t xml:space="preserve">locating where the American Indians lived, with emphasis on the Arctic (Inuit), Northwest (Kwakiutl), Plains (Lakota), Southwest (Pueblo), and </w:t>
            </w:r>
            <w:r w:rsidRPr="00AD671E">
              <w:rPr>
                <w:rFonts w:eastAsia="Times" w:cs="Times New Roman"/>
                <w:szCs w:val="24"/>
                <w:highlight w:val="yellow"/>
              </w:rPr>
              <w:t>Eastern Woodlands (Iroquois)</w:t>
            </w:r>
            <w:r w:rsidRPr="00AD671E">
              <w:rPr>
                <w:rFonts w:eastAsia="Times" w:cs="Times New Roman"/>
                <w:szCs w:val="24"/>
              </w:rPr>
              <w:t>; and</w:t>
            </w:r>
          </w:p>
          <w:p w14:paraId="031A2ECE" w14:textId="1E824C36" w:rsidR="008321DB" w:rsidRPr="00AD671E" w:rsidRDefault="008321DB" w:rsidP="00AD671E">
            <w:pPr>
              <w:ind w:left="1260" w:hanging="353"/>
              <w:rPr>
                <w:rFonts w:eastAsia="Times" w:cs="Times New Roman"/>
                <w:szCs w:val="24"/>
              </w:rPr>
            </w:pPr>
            <w:r w:rsidRPr="00B2305B">
              <w:rPr>
                <w:szCs w:val="24"/>
              </w:rPr>
              <w:t>c)</w:t>
            </w:r>
            <w:r w:rsidRPr="00B2305B">
              <w:rPr>
                <w:szCs w:val="24"/>
              </w:rPr>
              <w:tab/>
              <w:t>describing how the American Indians used the resources in their environment</w:t>
            </w:r>
          </w:p>
          <w:p w14:paraId="5EBE4623" w14:textId="77777777" w:rsidR="007E4DDB" w:rsidRDefault="00AD671E" w:rsidP="005E798D">
            <w:pPr>
              <w:rPr>
                <w:rFonts w:cs="Arial"/>
              </w:rPr>
            </w:pPr>
            <w:r>
              <w:rPr>
                <w:rFonts w:cs="Arial"/>
              </w:rPr>
              <w:t>Communication-</w:t>
            </w:r>
          </w:p>
          <w:p w14:paraId="62C4C9DB" w14:textId="77777777" w:rsidR="00AD671E" w:rsidRDefault="00AD671E" w:rsidP="005E798D">
            <w:pPr>
              <w:rPr>
                <w:rFonts w:cs="Arial"/>
              </w:rPr>
            </w:pPr>
            <w:r>
              <w:rPr>
                <w:rFonts w:cs="Arial"/>
              </w:rPr>
              <w:t xml:space="preserve">5.1 The student will listen, draw conclusions, and share responses in subject-related group learning activities. </w:t>
            </w:r>
          </w:p>
          <w:p w14:paraId="6CC94F27" w14:textId="4BA52348" w:rsidR="00AD671E" w:rsidRPr="00AD671E" w:rsidRDefault="00AD671E" w:rsidP="00AD671E">
            <w:pPr>
              <w:pStyle w:val="ListParagraph"/>
              <w:numPr>
                <w:ilvl w:val="0"/>
                <w:numId w:val="26"/>
              </w:numPr>
              <w:rPr>
                <w:rFonts w:eastAsiaTheme="minorEastAsia" w:cs="Arial"/>
                <w:highlight w:val="yellow"/>
              </w:rPr>
            </w:pPr>
            <w:r w:rsidRPr="00AD671E">
              <w:rPr>
                <w:rFonts w:eastAsiaTheme="minorEastAsia" w:cs="Arial"/>
                <w:highlight w:val="yellow"/>
              </w:rPr>
              <w:t>Participate in and contribute to discussions across content areas.</w:t>
            </w:r>
            <w:r w:rsidRPr="00AD671E">
              <w:rPr>
                <w:rFonts w:eastAsiaTheme="minorEastAsia" w:cs="Arial"/>
              </w:rPr>
              <w:t xml:space="preserve"> </w:t>
            </w:r>
          </w:p>
        </w:tc>
      </w:tr>
      <w:tr w:rsidR="007E4DDB" w14:paraId="4B4D2EA1" w14:textId="77777777" w:rsidTr="005E798D">
        <w:trPr>
          <w:trHeight w:val="277"/>
        </w:trPr>
        <w:tc>
          <w:tcPr>
            <w:tcW w:w="1345" w:type="pct"/>
            <w:tcBorders>
              <w:bottom w:val="single" w:sz="4" w:space="0" w:color="auto"/>
            </w:tcBorders>
            <w:shd w:val="clear" w:color="auto" w:fill="F2F2F2" w:themeFill="background1" w:themeFillShade="F2"/>
          </w:tcPr>
          <w:p w14:paraId="327D65DA" w14:textId="77777777" w:rsidR="007E4DDB" w:rsidRDefault="007E4DDB" w:rsidP="005E798D">
            <w:pPr>
              <w:rPr>
                <w:rFonts w:cs="Arial"/>
              </w:rPr>
            </w:pPr>
            <w:r>
              <w:rPr>
                <w:rFonts w:cs="Arial"/>
                <w:b/>
              </w:rPr>
              <w:t>Common Core State Standards</w:t>
            </w:r>
            <w:r w:rsidRPr="009C0D11">
              <w:rPr>
                <w:rFonts w:cs="Arial"/>
                <w:b/>
              </w:rPr>
              <w:t>:</w:t>
            </w:r>
            <w:r w:rsidRPr="009C0D11">
              <w:rPr>
                <w:rFonts w:cs="Arial"/>
              </w:rPr>
              <w:t xml:space="preserve">  </w:t>
            </w:r>
          </w:p>
        </w:tc>
        <w:tc>
          <w:tcPr>
            <w:tcW w:w="3655" w:type="pct"/>
            <w:tcBorders>
              <w:bottom w:val="single" w:sz="4" w:space="0" w:color="auto"/>
            </w:tcBorders>
          </w:tcPr>
          <w:sdt>
            <w:sdtPr>
              <w:rPr>
                <w:rFonts w:cs="Arial"/>
              </w:rPr>
              <w:id w:val="-1630623476"/>
              <w:placeholder>
                <w:docPart w:val="7860484B0E47462F9CB30C5B20180778"/>
              </w:placeholder>
            </w:sdtPr>
            <w:sdtContent>
              <w:p w14:paraId="7468B2D8" w14:textId="77777777" w:rsidR="00501596" w:rsidRPr="00501596" w:rsidRDefault="00501596" w:rsidP="00501596">
                <w:pPr>
                  <w:rPr>
                    <w:rFonts w:cs="Arial"/>
                  </w:rPr>
                </w:pPr>
                <w:r w:rsidRPr="00501596">
                  <w:rPr>
                    <w:rFonts w:cs="Arial"/>
                  </w:rPr>
                  <w:t>CCSS.ELA-LITERACY.SL.5.1</w:t>
                </w:r>
              </w:p>
              <w:p w14:paraId="0FB91AFE" w14:textId="6FA20226" w:rsidR="007E4DDB" w:rsidRDefault="00501596" w:rsidP="00501596">
                <w:pPr>
                  <w:rPr>
                    <w:rFonts w:cs="Arial"/>
                  </w:rPr>
                </w:pPr>
                <w:r w:rsidRPr="00501596">
                  <w:rPr>
                    <w:rFonts w:cs="Arial"/>
                  </w:rPr>
                  <w:t>Engage effectively in a range of collaborative discussions (one-on-one, in groups, and teacher-led) with diverse partners on grade 5 topics and texts, building on others' ideas and expressing their own clearly.</w:t>
                </w:r>
              </w:p>
            </w:sdtContent>
          </w:sdt>
        </w:tc>
      </w:tr>
      <w:tr w:rsidR="007E4DDB" w:rsidRPr="00F457F2" w14:paraId="64413502" w14:textId="77777777" w:rsidTr="005E798D">
        <w:tc>
          <w:tcPr>
            <w:tcW w:w="5000" w:type="pct"/>
            <w:gridSpan w:val="2"/>
            <w:tcBorders>
              <w:top w:val="single" w:sz="4" w:space="0" w:color="auto"/>
            </w:tcBorders>
            <w:shd w:val="clear" w:color="auto" w:fill="D9D9D9" w:themeFill="background1" w:themeFillShade="D9"/>
          </w:tcPr>
          <w:p w14:paraId="6B02C4B5" w14:textId="77777777" w:rsidR="007E4DDB" w:rsidRPr="00F457F2" w:rsidRDefault="007E4DDB" w:rsidP="005E798D">
            <w:pPr>
              <w:jc w:val="center"/>
              <w:rPr>
                <w:rFonts w:ascii="Times New Roman Bold" w:hAnsi="Times New Roman Bold" w:cs="Arial"/>
                <w:b/>
                <w:bCs/>
                <w:smallCaps/>
              </w:rPr>
            </w:pPr>
            <w:r>
              <w:rPr>
                <w:rFonts w:ascii="Times New Roman Bold" w:hAnsi="Times New Roman Bold" w:cs="Arial"/>
                <w:b/>
                <w:bCs/>
                <w:smallCaps/>
              </w:rPr>
              <w:t>Learning Objective(s)</w:t>
            </w:r>
          </w:p>
        </w:tc>
      </w:tr>
      <w:tr w:rsidR="007E4DDB" w:rsidRPr="00737CB9" w14:paraId="4D534422" w14:textId="77777777" w:rsidTr="005E798D">
        <w:trPr>
          <w:trHeight w:val="576"/>
        </w:trPr>
        <w:tc>
          <w:tcPr>
            <w:tcW w:w="5000" w:type="pct"/>
            <w:gridSpan w:val="2"/>
            <w:tcBorders>
              <w:top w:val="single" w:sz="4" w:space="0" w:color="auto"/>
            </w:tcBorders>
          </w:tcPr>
          <w:sdt>
            <w:sdtPr>
              <w:rPr>
                <w:rFonts w:cs="Arial"/>
              </w:rPr>
              <w:id w:val="-1863579463"/>
              <w:placeholder>
                <w:docPart w:val="AEABFE2179E348ADA2391D08E4031D88"/>
              </w:placeholder>
            </w:sdtPr>
            <w:sdtContent>
              <w:p w14:paraId="349B853D" w14:textId="29F37CBE" w:rsidR="007E4DDB" w:rsidRPr="00737CB9" w:rsidRDefault="00501596" w:rsidP="005E798D">
                <w:pPr>
                  <w:pStyle w:val="ListParagraph"/>
                  <w:ind w:left="0"/>
                </w:pPr>
                <w:r>
                  <w:rPr>
                    <w:rFonts w:cs="Arial"/>
                  </w:rPr>
                  <w:t xml:space="preserve">After a lesson on the Iroquois, students will complete a </w:t>
                </w:r>
                <w:r w:rsidR="00D16765">
                  <w:rPr>
                    <w:rFonts w:cs="Arial"/>
                  </w:rPr>
                  <w:t>multiple-choice</w:t>
                </w:r>
                <w:r>
                  <w:rPr>
                    <w:rFonts w:cs="Arial"/>
                  </w:rPr>
                  <w:t xml:space="preserve"> Google form getting 9/10 questions correct. </w:t>
                </w:r>
              </w:p>
            </w:sdtContent>
          </w:sdt>
        </w:tc>
      </w:tr>
      <w:tr w:rsidR="007E4DDB" w:rsidRPr="00F457F2" w14:paraId="08AE99BB" w14:textId="77777777" w:rsidTr="005E798D">
        <w:tc>
          <w:tcPr>
            <w:tcW w:w="5000" w:type="pct"/>
            <w:gridSpan w:val="2"/>
            <w:shd w:val="clear" w:color="auto" w:fill="D9D9D9" w:themeFill="background1" w:themeFillShade="D9"/>
          </w:tcPr>
          <w:p w14:paraId="0E69B76D" w14:textId="77777777" w:rsidR="007E4DDB" w:rsidRPr="00F457F2" w:rsidRDefault="007E4DDB" w:rsidP="005E798D">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7E4DDB" w:rsidRPr="009C0D11" w14:paraId="51943292" w14:textId="77777777" w:rsidTr="005E798D">
        <w:trPr>
          <w:trHeight w:val="285"/>
        </w:trPr>
        <w:tc>
          <w:tcPr>
            <w:tcW w:w="1345" w:type="pct"/>
            <w:shd w:val="clear" w:color="auto" w:fill="EAEAEA" w:themeFill="text2" w:themeFillTint="1A"/>
          </w:tcPr>
          <w:p w14:paraId="2D4C5933" w14:textId="77777777" w:rsidR="007E4DDB" w:rsidRPr="007E4DDB" w:rsidRDefault="007E4DDB" w:rsidP="005E798D">
            <w:pPr>
              <w:rPr>
                <w:rFonts w:cs="Arial"/>
                <w:b/>
                <w:bCs/>
              </w:rPr>
            </w:pPr>
            <w:r>
              <w:rPr>
                <w:rFonts w:cs="Arial"/>
                <w:b/>
                <w:bCs/>
              </w:rPr>
              <w:t>Resources and Materials:</w:t>
            </w:r>
          </w:p>
        </w:tc>
        <w:tc>
          <w:tcPr>
            <w:tcW w:w="3655" w:type="pct"/>
          </w:tcPr>
          <w:p w14:paraId="4C9516DC" w14:textId="77777777" w:rsidR="007E4DDB" w:rsidRDefault="00AD671E" w:rsidP="00AD671E">
            <w:pPr>
              <w:pStyle w:val="ListParagraph"/>
              <w:numPr>
                <w:ilvl w:val="0"/>
                <w:numId w:val="28"/>
              </w:numPr>
              <w:rPr>
                <w:rFonts w:eastAsiaTheme="minorEastAsia" w:cs="Arial"/>
              </w:rPr>
            </w:pPr>
            <w:r>
              <w:rPr>
                <w:rFonts w:eastAsiaTheme="minorEastAsia" w:cs="Arial"/>
              </w:rPr>
              <w:t>Computer</w:t>
            </w:r>
          </w:p>
          <w:p w14:paraId="73B7B1C9" w14:textId="77777777" w:rsidR="00AD671E" w:rsidRDefault="00AD671E" w:rsidP="00AD671E">
            <w:pPr>
              <w:pStyle w:val="ListParagraph"/>
              <w:numPr>
                <w:ilvl w:val="0"/>
                <w:numId w:val="28"/>
              </w:numPr>
              <w:rPr>
                <w:rFonts w:eastAsiaTheme="minorEastAsia" w:cs="Arial"/>
              </w:rPr>
            </w:pPr>
            <w:r>
              <w:rPr>
                <w:rFonts w:eastAsiaTheme="minorEastAsia" w:cs="Arial"/>
              </w:rPr>
              <w:t>Projector</w:t>
            </w:r>
          </w:p>
          <w:p w14:paraId="7B7A500D" w14:textId="4C7CB427" w:rsidR="00AD671E" w:rsidRDefault="00AD671E" w:rsidP="00AD671E">
            <w:pPr>
              <w:pStyle w:val="ListParagraph"/>
              <w:numPr>
                <w:ilvl w:val="0"/>
                <w:numId w:val="28"/>
              </w:numPr>
              <w:rPr>
                <w:rFonts w:eastAsiaTheme="minorEastAsia" w:cs="Arial"/>
              </w:rPr>
            </w:pPr>
            <w:r>
              <w:rPr>
                <w:rFonts w:eastAsiaTheme="minorEastAsia" w:cs="Arial"/>
              </w:rPr>
              <w:t>Blank map of the United States</w:t>
            </w:r>
          </w:p>
          <w:p w14:paraId="5A00C51C" w14:textId="77777777" w:rsidR="00AD671E" w:rsidRDefault="00AD671E" w:rsidP="00AD671E">
            <w:pPr>
              <w:pStyle w:val="ListParagraph"/>
              <w:numPr>
                <w:ilvl w:val="0"/>
                <w:numId w:val="28"/>
              </w:numPr>
              <w:rPr>
                <w:rFonts w:eastAsiaTheme="minorEastAsia" w:cs="Arial"/>
              </w:rPr>
            </w:pPr>
            <w:r>
              <w:rPr>
                <w:rFonts w:eastAsiaTheme="minorEastAsia" w:cs="Arial"/>
              </w:rPr>
              <w:t>Graphic organizer (climate/region, food, clothing, shelter)</w:t>
            </w:r>
          </w:p>
          <w:p w14:paraId="10D07213" w14:textId="77777777" w:rsidR="00AD671E" w:rsidRDefault="00AD671E" w:rsidP="00AD671E">
            <w:pPr>
              <w:pStyle w:val="ListParagraph"/>
              <w:numPr>
                <w:ilvl w:val="0"/>
                <w:numId w:val="28"/>
              </w:numPr>
              <w:rPr>
                <w:rFonts w:eastAsiaTheme="minorEastAsia" w:cs="Arial"/>
              </w:rPr>
            </w:pPr>
            <w:r>
              <w:rPr>
                <w:rFonts w:eastAsiaTheme="minorEastAsia" w:cs="Arial"/>
              </w:rPr>
              <w:t xml:space="preserve">Slide show on the Iroquois </w:t>
            </w:r>
          </w:p>
          <w:p w14:paraId="1BBA14A8" w14:textId="77777777" w:rsidR="00AD671E" w:rsidRDefault="00AD671E" w:rsidP="00AD671E">
            <w:pPr>
              <w:pStyle w:val="ListParagraph"/>
              <w:numPr>
                <w:ilvl w:val="0"/>
                <w:numId w:val="28"/>
              </w:numPr>
              <w:rPr>
                <w:rFonts w:eastAsiaTheme="minorEastAsia" w:cs="Arial"/>
              </w:rPr>
            </w:pPr>
            <w:r>
              <w:rPr>
                <w:rFonts w:eastAsiaTheme="minorEastAsia" w:cs="Arial"/>
              </w:rPr>
              <w:t>Pencil</w:t>
            </w:r>
          </w:p>
          <w:p w14:paraId="45ACEFE5" w14:textId="77777777" w:rsidR="00AD671E" w:rsidRDefault="00AD671E" w:rsidP="00AD671E">
            <w:pPr>
              <w:pStyle w:val="ListParagraph"/>
              <w:numPr>
                <w:ilvl w:val="0"/>
                <w:numId w:val="28"/>
              </w:numPr>
              <w:rPr>
                <w:rFonts w:eastAsiaTheme="minorEastAsia" w:cs="Arial"/>
              </w:rPr>
            </w:pPr>
            <w:r>
              <w:rPr>
                <w:rFonts w:eastAsiaTheme="minorEastAsia" w:cs="Arial"/>
              </w:rPr>
              <w:t xml:space="preserve">Highlighter </w:t>
            </w:r>
          </w:p>
          <w:p w14:paraId="6506D131" w14:textId="3E8AAD96" w:rsidR="00AD671E" w:rsidRPr="00AD671E" w:rsidRDefault="00AD671E" w:rsidP="00AD671E">
            <w:pPr>
              <w:ind w:left="360"/>
              <w:rPr>
                <w:rFonts w:cs="Arial"/>
              </w:rPr>
            </w:pPr>
          </w:p>
        </w:tc>
      </w:tr>
      <w:tr w:rsidR="007E4DDB" w:rsidRPr="009C0D11" w14:paraId="04794ABE" w14:textId="77777777" w:rsidTr="005E798D">
        <w:trPr>
          <w:trHeight w:val="285"/>
        </w:trPr>
        <w:tc>
          <w:tcPr>
            <w:tcW w:w="1345" w:type="pct"/>
            <w:shd w:val="clear" w:color="auto" w:fill="EAEAEA" w:themeFill="text2" w:themeFillTint="1A"/>
          </w:tcPr>
          <w:p w14:paraId="3D64E8DA" w14:textId="24F9D9F5" w:rsidR="007E4DDB" w:rsidRPr="007E4DDB" w:rsidRDefault="007E4DDB" w:rsidP="005E798D">
            <w:pPr>
              <w:rPr>
                <w:rFonts w:cs="Arial"/>
                <w:b/>
                <w:bCs/>
              </w:rPr>
            </w:pPr>
            <w:r>
              <w:rPr>
                <w:rFonts w:cs="Arial"/>
                <w:b/>
                <w:bCs/>
              </w:rPr>
              <w:t>Technology Integration</w:t>
            </w:r>
            <w:r w:rsidR="00C612D5">
              <w:rPr>
                <w:rFonts w:cs="Arial"/>
                <w:b/>
                <w:bCs/>
              </w:rPr>
              <w:t xml:space="preserve"> </w:t>
            </w:r>
            <w:r w:rsidR="00C612D5" w:rsidRPr="00C612D5">
              <w:rPr>
                <w:rFonts w:cs="Arial"/>
                <w:i/>
                <w:iCs/>
                <w:sz w:val="20"/>
                <w:szCs w:val="18"/>
              </w:rPr>
              <w:t>(if applicable)</w:t>
            </w:r>
            <w:r>
              <w:rPr>
                <w:rFonts w:cs="Arial"/>
                <w:b/>
                <w:bCs/>
              </w:rPr>
              <w:t>:</w:t>
            </w:r>
          </w:p>
        </w:tc>
        <w:tc>
          <w:tcPr>
            <w:tcW w:w="3655" w:type="pct"/>
          </w:tcPr>
          <w:sdt>
            <w:sdtPr>
              <w:id w:val="84971149"/>
              <w:placeholder>
                <w:docPart w:val="EB9703F2366448D7BACD14E1E7E8A8AB"/>
              </w:placeholder>
            </w:sdtPr>
            <w:sdtContent>
              <w:p w14:paraId="0FE49CB3" w14:textId="77777777" w:rsidR="007E4DDB" w:rsidRDefault="00AD671E" w:rsidP="00D16765">
                <w:pPr>
                  <w:pStyle w:val="ListParagraph"/>
                  <w:numPr>
                    <w:ilvl w:val="0"/>
                    <w:numId w:val="35"/>
                  </w:numPr>
                  <w:rPr>
                    <w:rFonts w:eastAsiaTheme="minorEastAsia" w:cs="Arial"/>
                  </w:rPr>
                </w:pPr>
                <w:r w:rsidRPr="00D16765">
                  <w:rPr>
                    <w:rFonts w:eastAsiaTheme="minorEastAsia" w:cs="Arial"/>
                  </w:rPr>
                  <w:t xml:space="preserve">Students will watch a slide show on the Iroquois. This will help them fill in their graphic organizer. </w:t>
                </w:r>
              </w:p>
              <w:p w14:paraId="6345B68E" w14:textId="522A80D5" w:rsidR="00D16765" w:rsidRPr="00D16765" w:rsidRDefault="00D16765" w:rsidP="00D16765">
                <w:pPr>
                  <w:pStyle w:val="ListParagraph"/>
                  <w:numPr>
                    <w:ilvl w:val="0"/>
                    <w:numId w:val="35"/>
                  </w:numPr>
                  <w:rPr>
                    <w:rFonts w:eastAsiaTheme="minorEastAsia" w:cs="Arial"/>
                  </w:rPr>
                </w:pPr>
                <w:r>
                  <w:rPr>
                    <w:rFonts w:eastAsiaTheme="minorEastAsia" w:cs="Arial"/>
                  </w:rPr>
                  <w:t>Students will use their computers to answer a multiple-choice Google form. This will be submitted and graded.</w:t>
                </w:r>
              </w:p>
            </w:sdtContent>
          </w:sdt>
        </w:tc>
      </w:tr>
      <w:tr w:rsidR="007E4DDB" w:rsidRPr="00F457F2" w14:paraId="5BB647F2" w14:textId="77777777" w:rsidTr="005E798D">
        <w:tc>
          <w:tcPr>
            <w:tcW w:w="5000" w:type="pct"/>
            <w:gridSpan w:val="2"/>
            <w:shd w:val="clear" w:color="auto" w:fill="D9D9D9" w:themeFill="background1" w:themeFillShade="D9"/>
          </w:tcPr>
          <w:p w14:paraId="3C3516BE"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rPr>
              <w:lastRenderedPageBreak/>
              <w:t>Academic Language Demands</w:t>
            </w:r>
          </w:p>
        </w:tc>
      </w:tr>
      <w:tr w:rsidR="007E4DDB" w:rsidRPr="009C0D11" w14:paraId="09972FF1" w14:textId="77777777" w:rsidTr="005E798D">
        <w:trPr>
          <w:trHeight w:val="576"/>
        </w:trPr>
        <w:tc>
          <w:tcPr>
            <w:tcW w:w="1345" w:type="pct"/>
            <w:shd w:val="clear" w:color="auto" w:fill="F2F2F2" w:themeFill="background1" w:themeFillShade="F2"/>
          </w:tcPr>
          <w:p w14:paraId="7AF2EF58" w14:textId="77777777" w:rsidR="007E4DDB" w:rsidRPr="009C0D11" w:rsidRDefault="007E4DDB" w:rsidP="005E798D">
            <w:pPr>
              <w:rPr>
                <w:rFonts w:cs="Arial"/>
              </w:rPr>
            </w:pPr>
            <w:r w:rsidRPr="009C0D11">
              <w:rPr>
                <w:rFonts w:cs="Arial"/>
                <w:b/>
              </w:rPr>
              <w:t>Language Demands:</w:t>
            </w:r>
            <w:r w:rsidRPr="009C0D11">
              <w:rPr>
                <w:rFonts w:cs="Arial"/>
              </w:rPr>
              <w:t xml:space="preserve">    </w:t>
            </w:r>
          </w:p>
        </w:tc>
        <w:tc>
          <w:tcPr>
            <w:tcW w:w="3655" w:type="pct"/>
            <w:shd w:val="clear" w:color="auto" w:fill="FFFFFF" w:themeFill="background1"/>
          </w:tcPr>
          <w:p w14:paraId="54D4FA67" w14:textId="31CCE482" w:rsidR="007E4DDB" w:rsidRPr="009C0D11" w:rsidRDefault="00000000" w:rsidP="005E798D">
            <w:pPr>
              <w:rPr>
                <w:rFonts w:cs="Arial"/>
              </w:rPr>
            </w:pPr>
            <w:sdt>
              <w:sdtPr>
                <w:rPr>
                  <w:rFonts w:cs="Arial"/>
                </w:rPr>
                <w:id w:val="60694031"/>
                <w:placeholder>
                  <w:docPart w:val="A6AED26FFAF8473ABB25FA0D4B89FC45"/>
                </w:placeholder>
              </w:sdtPr>
              <w:sdtContent>
                <w:r w:rsidR="00501596">
                  <w:rPr>
                    <w:rFonts w:cs="Arial"/>
                  </w:rPr>
                  <w:t xml:space="preserve">Students will have to understand the academic language necessary for this lesson </w:t>
                </w:r>
                <w:proofErr w:type="gramStart"/>
                <w:r w:rsidR="00501596">
                  <w:rPr>
                    <w:rFonts w:cs="Arial"/>
                  </w:rPr>
                  <w:t>in order to</w:t>
                </w:r>
                <w:proofErr w:type="gramEnd"/>
                <w:r w:rsidR="00501596">
                  <w:rPr>
                    <w:rFonts w:cs="Arial"/>
                  </w:rPr>
                  <w:t xml:space="preserve"> complete their graphic organizer and multiple-choice Google form assessment. </w:t>
                </w:r>
              </w:sdtContent>
            </w:sdt>
          </w:p>
        </w:tc>
      </w:tr>
      <w:tr w:rsidR="007E4DDB" w:rsidRPr="009C0D11" w14:paraId="1F514F6D" w14:textId="77777777" w:rsidTr="005E798D">
        <w:trPr>
          <w:trHeight w:val="576"/>
        </w:trPr>
        <w:tc>
          <w:tcPr>
            <w:tcW w:w="1345" w:type="pct"/>
            <w:shd w:val="clear" w:color="auto" w:fill="F2F2F2" w:themeFill="background1" w:themeFillShade="F2"/>
          </w:tcPr>
          <w:p w14:paraId="0816E0F5" w14:textId="77777777" w:rsidR="007E4DDB" w:rsidRPr="009C0D11" w:rsidRDefault="007E4DDB" w:rsidP="005E798D">
            <w:pPr>
              <w:rPr>
                <w:rFonts w:cs="Arial"/>
                <w:b/>
              </w:rPr>
            </w:pPr>
            <w:r w:rsidRPr="009C0D11">
              <w:rPr>
                <w:rFonts w:cs="Arial"/>
                <w:b/>
              </w:rPr>
              <w:t>Language Supports:</w:t>
            </w:r>
          </w:p>
        </w:tc>
        <w:tc>
          <w:tcPr>
            <w:tcW w:w="3655" w:type="pct"/>
            <w:shd w:val="clear" w:color="auto" w:fill="FFFFFF" w:themeFill="background1"/>
          </w:tcPr>
          <w:p w14:paraId="70C0D784" w14:textId="5DC9F39A" w:rsidR="007E4DDB" w:rsidRPr="009C0D11" w:rsidRDefault="00000000" w:rsidP="005E798D">
            <w:pPr>
              <w:rPr>
                <w:rFonts w:cs="Arial"/>
              </w:rPr>
            </w:pPr>
            <w:sdt>
              <w:sdtPr>
                <w:rPr>
                  <w:rFonts w:cs="Arial"/>
                </w:rPr>
                <w:id w:val="-2083053772"/>
                <w:placeholder>
                  <w:docPart w:val="6A75DECE263B4CA8AA64AEEFB2709588"/>
                </w:placeholder>
              </w:sdtPr>
              <w:sdtContent>
                <w:r w:rsidR="00501596">
                  <w:rPr>
                    <w:rFonts w:cs="Arial"/>
                  </w:rPr>
                  <w:t xml:space="preserve">Students will be given a vocabulary sheet that will have </w:t>
                </w:r>
                <w:proofErr w:type="gramStart"/>
                <w:r w:rsidR="00501596">
                  <w:rPr>
                    <w:rFonts w:cs="Arial"/>
                  </w:rPr>
                  <w:t>all of</w:t>
                </w:r>
                <w:proofErr w:type="gramEnd"/>
                <w:r w:rsidR="00501596">
                  <w:rPr>
                    <w:rFonts w:cs="Arial"/>
                  </w:rPr>
                  <w:t xml:space="preserve"> the vocabulary words needed to complete the assessments for this lesson.</w:t>
                </w:r>
              </w:sdtContent>
            </w:sdt>
          </w:p>
          <w:p w14:paraId="3118CBDB" w14:textId="77777777" w:rsidR="007E4DDB" w:rsidRPr="009C0D11" w:rsidRDefault="007E4DDB" w:rsidP="005E798D">
            <w:pPr>
              <w:rPr>
                <w:rFonts w:cs="Arial"/>
                <w:b/>
              </w:rPr>
            </w:pPr>
          </w:p>
        </w:tc>
      </w:tr>
      <w:tr w:rsidR="007E4DDB" w:rsidRPr="009C0D11" w14:paraId="64A53698" w14:textId="77777777" w:rsidTr="005E798D">
        <w:trPr>
          <w:trHeight w:val="576"/>
        </w:trPr>
        <w:tc>
          <w:tcPr>
            <w:tcW w:w="1345" w:type="pct"/>
            <w:shd w:val="clear" w:color="auto" w:fill="F2F2F2" w:themeFill="background1" w:themeFillShade="F2"/>
          </w:tcPr>
          <w:p w14:paraId="0D60CB4A" w14:textId="77777777" w:rsidR="007E4DDB" w:rsidRPr="009C0D11" w:rsidRDefault="007E4DDB" w:rsidP="005E798D">
            <w:pPr>
              <w:rPr>
                <w:rFonts w:cs="Arial"/>
                <w:b/>
              </w:rPr>
            </w:pPr>
            <w:r w:rsidRPr="009C0D11">
              <w:rPr>
                <w:rFonts w:cs="Arial"/>
                <w:b/>
              </w:rPr>
              <w:t>Essential Vocabulary:</w:t>
            </w:r>
            <w:r w:rsidRPr="009C0D11">
              <w:rPr>
                <w:rFonts w:cs="Arial"/>
              </w:rPr>
              <w:t xml:space="preserve">  </w:t>
            </w:r>
          </w:p>
        </w:tc>
        <w:tc>
          <w:tcPr>
            <w:tcW w:w="3655" w:type="pct"/>
            <w:shd w:val="clear" w:color="auto" w:fill="FFFFFF" w:themeFill="background1"/>
          </w:tcPr>
          <w:p w14:paraId="1F7B3530" w14:textId="77777777" w:rsidR="007E4DDB" w:rsidRDefault="00501596" w:rsidP="00501596">
            <w:pPr>
              <w:pStyle w:val="ListParagraph"/>
              <w:numPr>
                <w:ilvl w:val="0"/>
                <w:numId w:val="34"/>
              </w:numPr>
              <w:rPr>
                <w:rFonts w:eastAsiaTheme="minorEastAsia" w:cs="Arial"/>
                <w:b/>
              </w:rPr>
            </w:pPr>
            <w:r>
              <w:rPr>
                <w:rFonts w:eastAsiaTheme="minorEastAsia" w:cs="Arial"/>
                <w:b/>
              </w:rPr>
              <w:t>Iroquois</w:t>
            </w:r>
          </w:p>
          <w:p w14:paraId="2A27D187" w14:textId="77777777" w:rsidR="00501596" w:rsidRDefault="00501596" w:rsidP="00501596">
            <w:pPr>
              <w:pStyle w:val="ListParagraph"/>
              <w:numPr>
                <w:ilvl w:val="0"/>
                <w:numId w:val="34"/>
              </w:numPr>
              <w:rPr>
                <w:rFonts w:eastAsiaTheme="minorEastAsia" w:cs="Arial"/>
                <w:b/>
              </w:rPr>
            </w:pPr>
            <w:r>
              <w:rPr>
                <w:rFonts w:eastAsiaTheme="minorEastAsia" w:cs="Arial"/>
                <w:b/>
              </w:rPr>
              <w:t>Eastern Woodland</w:t>
            </w:r>
          </w:p>
          <w:p w14:paraId="3B5A7176" w14:textId="77777777" w:rsidR="00501596" w:rsidRDefault="00501596" w:rsidP="00501596">
            <w:pPr>
              <w:pStyle w:val="ListParagraph"/>
              <w:numPr>
                <w:ilvl w:val="0"/>
                <w:numId w:val="34"/>
              </w:numPr>
              <w:rPr>
                <w:rFonts w:eastAsiaTheme="minorEastAsia" w:cs="Arial"/>
                <w:b/>
              </w:rPr>
            </w:pPr>
            <w:r>
              <w:rPr>
                <w:rFonts w:eastAsiaTheme="minorEastAsia" w:cs="Arial"/>
                <w:b/>
              </w:rPr>
              <w:t>Longhouse</w:t>
            </w:r>
          </w:p>
          <w:p w14:paraId="55637C52" w14:textId="18ABFE96" w:rsidR="00501596" w:rsidRPr="00501596" w:rsidRDefault="00501596" w:rsidP="00501596">
            <w:pPr>
              <w:pStyle w:val="ListParagraph"/>
              <w:numPr>
                <w:ilvl w:val="0"/>
                <w:numId w:val="34"/>
              </w:numPr>
              <w:rPr>
                <w:rFonts w:eastAsiaTheme="minorEastAsia" w:cs="Arial"/>
                <w:b/>
              </w:rPr>
            </w:pPr>
            <w:r>
              <w:rPr>
                <w:rFonts w:eastAsiaTheme="minorEastAsia" w:cs="Arial"/>
                <w:b/>
              </w:rPr>
              <w:t xml:space="preserve">Haudenosaunee </w:t>
            </w:r>
          </w:p>
        </w:tc>
      </w:tr>
      <w:tr w:rsidR="007E4DDB" w:rsidRPr="00F457F2" w14:paraId="0D64471E" w14:textId="77777777" w:rsidTr="005E798D">
        <w:tc>
          <w:tcPr>
            <w:tcW w:w="5000" w:type="pct"/>
            <w:gridSpan w:val="2"/>
            <w:shd w:val="clear" w:color="auto" w:fill="464646" w:themeFill="text2" w:themeFillTint="E6"/>
          </w:tcPr>
          <w:p w14:paraId="312C5922"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7E4DDB" w:rsidRPr="009C0D11" w14:paraId="66D7975A" w14:textId="77777777" w:rsidTr="005E798D">
        <w:trPr>
          <w:trHeight w:val="576"/>
        </w:trPr>
        <w:tc>
          <w:tcPr>
            <w:tcW w:w="1345" w:type="pct"/>
            <w:shd w:val="clear" w:color="auto" w:fill="F2F2F2" w:themeFill="background1" w:themeFillShade="F2"/>
          </w:tcPr>
          <w:p w14:paraId="5B09149A" w14:textId="77777777" w:rsidR="007E4DDB" w:rsidRPr="009C0D11" w:rsidRDefault="007E4DDB" w:rsidP="005E798D">
            <w:pPr>
              <w:rPr>
                <w:rFonts w:cs="Arial"/>
              </w:rPr>
            </w:pPr>
            <w:r w:rsidRPr="009C0D11">
              <w:rPr>
                <w:rFonts w:cs="Arial"/>
                <w:b/>
              </w:rPr>
              <w:t>Direct Instruction/Modeling:</w:t>
            </w:r>
            <w:r w:rsidRPr="009C0D11">
              <w:rPr>
                <w:rFonts w:cs="Arial"/>
              </w:rPr>
              <w:t xml:space="preserve">  </w:t>
            </w:r>
          </w:p>
        </w:tc>
        <w:tc>
          <w:tcPr>
            <w:tcW w:w="3655" w:type="pct"/>
          </w:tcPr>
          <w:p w14:paraId="088E4673" w14:textId="77777777" w:rsidR="00AD671E" w:rsidRDefault="00AD671E" w:rsidP="00AD671E">
            <w:pPr>
              <w:pStyle w:val="ListParagraph"/>
              <w:numPr>
                <w:ilvl w:val="0"/>
                <w:numId w:val="30"/>
              </w:numPr>
              <w:rPr>
                <w:rFonts w:eastAsiaTheme="minorEastAsia" w:cs="Arial"/>
              </w:rPr>
            </w:pPr>
            <w:r>
              <w:rPr>
                <w:rFonts w:eastAsiaTheme="minorEastAsia" w:cs="Arial"/>
              </w:rPr>
              <w:t xml:space="preserve">Students will be introduced to the Iroquois (Haudenosaunee) by being shown a slide show on the projector. </w:t>
            </w:r>
          </w:p>
          <w:p w14:paraId="6E4D4A54" w14:textId="2EAFF38F" w:rsidR="00AD671E" w:rsidRPr="00AD671E" w:rsidRDefault="00AD671E" w:rsidP="00AD671E">
            <w:pPr>
              <w:pStyle w:val="ListParagraph"/>
              <w:numPr>
                <w:ilvl w:val="0"/>
                <w:numId w:val="30"/>
              </w:numPr>
              <w:rPr>
                <w:rFonts w:eastAsiaTheme="minorEastAsia" w:cs="Arial"/>
              </w:rPr>
            </w:pPr>
            <w:r>
              <w:rPr>
                <w:rFonts w:eastAsiaTheme="minorEastAsia" w:cs="Arial"/>
              </w:rPr>
              <w:t>Students will be shown a projection of the blank map on the projector. I will explain where the Iroquois lived and will show them the appropriate place to shade in with their highlighter. They will then shade in where the Iroquois lived.</w:t>
            </w:r>
          </w:p>
          <w:p w14:paraId="500355AA" w14:textId="73FF8427" w:rsidR="00AD671E" w:rsidRDefault="00AD671E" w:rsidP="00AD671E">
            <w:pPr>
              <w:pStyle w:val="ListParagraph"/>
              <w:numPr>
                <w:ilvl w:val="0"/>
                <w:numId w:val="30"/>
              </w:numPr>
              <w:rPr>
                <w:rFonts w:eastAsiaTheme="minorEastAsia" w:cs="Arial"/>
              </w:rPr>
            </w:pPr>
            <w:r>
              <w:rPr>
                <w:rFonts w:eastAsiaTheme="minorEastAsia" w:cs="Arial"/>
              </w:rPr>
              <w:t xml:space="preserve">Students will be given a graphic organizer that includes climate/region, food, clothing, and shelter. </w:t>
            </w:r>
          </w:p>
          <w:p w14:paraId="06683576" w14:textId="378423B9" w:rsidR="00AD671E" w:rsidRPr="00AD671E" w:rsidRDefault="00AD671E" w:rsidP="00AD671E">
            <w:pPr>
              <w:pStyle w:val="ListParagraph"/>
              <w:numPr>
                <w:ilvl w:val="0"/>
                <w:numId w:val="30"/>
              </w:numPr>
              <w:rPr>
                <w:rFonts w:eastAsiaTheme="minorEastAsia" w:cs="Arial"/>
              </w:rPr>
            </w:pPr>
            <w:r>
              <w:rPr>
                <w:rFonts w:eastAsiaTheme="minorEastAsia" w:cs="Arial"/>
              </w:rPr>
              <w:t xml:space="preserve">As a class we will fill out the climate/region </w:t>
            </w:r>
            <w:r w:rsidR="00CE10AA">
              <w:rPr>
                <w:rFonts w:eastAsiaTheme="minorEastAsia" w:cs="Arial"/>
              </w:rPr>
              <w:t xml:space="preserve">section of the graphic organizer. Students will have to participate in the class discussion following along with our English integration. They will need to help me choose the correct information to put into the graphic organizer. </w:t>
            </w:r>
          </w:p>
        </w:tc>
      </w:tr>
      <w:tr w:rsidR="007E4DDB" w:rsidRPr="009C0D11" w14:paraId="0B955674" w14:textId="77777777" w:rsidTr="005E798D">
        <w:trPr>
          <w:trHeight w:val="576"/>
        </w:trPr>
        <w:tc>
          <w:tcPr>
            <w:tcW w:w="1345" w:type="pct"/>
            <w:shd w:val="clear" w:color="auto" w:fill="F2F2F2" w:themeFill="background1" w:themeFillShade="F2"/>
          </w:tcPr>
          <w:p w14:paraId="77D64D54" w14:textId="77777777" w:rsidR="007E4DDB" w:rsidRPr="009C0D11" w:rsidRDefault="007E4DDB" w:rsidP="005E798D">
            <w:pPr>
              <w:rPr>
                <w:rFonts w:cs="Arial"/>
                <w:b/>
              </w:rPr>
            </w:pPr>
            <w:r w:rsidRPr="009C0D11">
              <w:rPr>
                <w:rFonts w:cs="Arial"/>
                <w:b/>
              </w:rPr>
              <w:t>Guided Practice:</w:t>
            </w:r>
            <w:r w:rsidRPr="009C0D11">
              <w:rPr>
                <w:rFonts w:cs="Arial"/>
              </w:rPr>
              <w:t xml:space="preserve">  </w:t>
            </w:r>
          </w:p>
        </w:tc>
        <w:tc>
          <w:tcPr>
            <w:tcW w:w="3655" w:type="pct"/>
          </w:tcPr>
          <w:p w14:paraId="77A9432B" w14:textId="77777777" w:rsidR="00AD671E" w:rsidRDefault="00AD671E" w:rsidP="00AD671E">
            <w:pPr>
              <w:pStyle w:val="ListParagraph"/>
              <w:numPr>
                <w:ilvl w:val="0"/>
                <w:numId w:val="31"/>
              </w:numPr>
              <w:rPr>
                <w:rFonts w:eastAsiaTheme="minorEastAsia" w:cs="Arial"/>
              </w:rPr>
            </w:pPr>
            <w:r>
              <w:rPr>
                <w:rFonts w:eastAsiaTheme="minorEastAsia" w:cs="Arial"/>
              </w:rPr>
              <w:t>Students will fill out the remainder of the graphic organizer independently.</w:t>
            </w:r>
          </w:p>
          <w:p w14:paraId="73619675" w14:textId="490684D3" w:rsidR="007E4DDB" w:rsidRPr="00AD671E" w:rsidRDefault="00AD671E" w:rsidP="00AD671E">
            <w:pPr>
              <w:pStyle w:val="ListParagraph"/>
              <w:numPr>
                <w:ilvl w:val="0"/>
                <w:numId w:val="31"/>
              </w:numPr>
              <w:rPr>
                <w:rFonts w:eastAsiaTheme="minorEastAsia" w:cs="Arial"/>
              </w:rPr>
            </w:pPr>
            <w:r>
              <w:rPr>
                <w:rFonts w:eastAsiaTheme="minorEastAsia" w:cs="Arial"/>
              </w:rPr>
              <w:t xml:space="preserve">While the students are filling in the graphic organizer, I will walk around the room and observe what they are putting, providing feedback to all students.  </w:t>
            </w:r>
          </w:p>
          <w:p w14:paraId="01D60BF5" w14:textId="77777777" w:rsidR="007E4DDB" w:rsidRPr="009C0D11" w:rsidRDefault="007E4DDB" w:rsidP="005E798D">
            <w:pPr>
              <w:rPr>
                <w:rFonts w:cs="Arial"/>
                <w:b/>
              </w:rPr>
            </w:pPr>
          </w:p>
        </w:tc>
      </w:tr>
      <w:tr w:rsidR="007E4DDB" w:rsidRPr="009C0D11" w14:paraId="3C9BEBEF" w14:textId="77777777" w:rsidTr="005E798D">
        <w:trPr>
          <w:trHeight w:val="576"/>
        </w:trPr>
        <w:tc>
          <w:tcPr>
            <w:tcW w:w="1345" w:type="pct"/>
            <w:shd w:val="clear" w:color="auto" w:fill="F2F2F2" w:themeFill="background1" w:themeFillShade="F2"/>
          </w:tcPr>
          <w:p w14:paraId="7B224634" w14:textId="77777777" w:rsidR="007E4DDB" w:rsidRPr="009C0D11" w:rsidRDefault="007E4DDB" w:rsidP="005E798D">
            <w:pPr>
              <w:rPr>
                <w:rFonts w:cs="Arial"/>
                <w:b/>
              </w:rPr>
            </w:pPr>
            <w:r w:rsidRPr="009C0D11">
              <w:rPr>
                <w:rFonts w:cs="Arial"/>
                <w:b/>
              </w:rPr>
              <w:t>Independent Practice:</w:t>
            </w:r>
          </w:p>
        </w:tc>
        <w:tc>
          <w:tcPr>
            <w:tcW w:w="3655" w:type="pct"/>
          </w:tcPr>
          <w:sdt>
            <w:sdtPr>
              <w:rPr>
                <w:rFonts w:cs="Arial"/>
              </w:rPr>
              <w:id w:val="977881861"/>
              <w:placeholder>
                <w:docPart w:val="A9F5B9D76FF749E99AF7FB830C281DFF"/>
              </w:placeholder>
            </w:sdtPr>
            <w:sdtContent>
              <w:p w14:paraId="62EB6D6E" w14:textId="77777777" w:rsidR="00AD671E" w:rsidRPr="00AD671E" w:rsidRDefault="00AD671E" w:rsidP="00AD671E">
                <w:pPr>
                  <w:pStyle w:val="ListParagraph"/>
                  <w:numPr>
                    <w:ilvl w:val="0"/>
                    <w:numId w:val="32"/>
                  </w:numPr>
                  <w:rPr>
                    <w:rFonts w:eastAsiaTheme="minorEastAsia" w:cs="Arial"/>
                    <w:b/>
                  </w:rPr>
                </w:pPr>
                <w:r>
                  <w:rPr>
                    <w:rFonts w:cs="Arial"/>
                  </w:rPr>
                  <w:t xml:space="preserve">Students will complete a Google form that has multiple choice questions on the Iroquois. </w:t>
                </w:r>
              </w:p>
              <w:p w14:paraId="6CEC3436" w14:textId="6AB6DDE6" w:rsidR="007E4DDB" w:rsidRPr="00AD671E" w:rsidRDefault="00AD671E" w:rsidP="00AD671E">
                <w:pPr>
                  <w:pStyle w:val="ListParagraph"/>
                  <w:numPr>
                    <w:ilvl w:val="0"/>
                    <w:numId w:val="32"/>
                  </w:numPr>
                  <w:rPr>
                    <w:rFonts w:eastAsiaTheme="minorEastAsia" w:cs="Arial"/>
                    <w:b/>
                  </w:rPr>
                </w:pPr>
                <w:r>
                  <w:rPr>
                    <w:rFonts w:cs="Arial"/>
                    <w:b/>
                  </w:rPr>
                  <w:t xml:space="preserve">This will be submitted and used as a grade. </w:t>
                </w:r>
              </w:p>
            </w:sdtContent>
          </w:sdt>
        </w:tc>
      </w:tr>
      <w:tr w:rsidR="007E4DDB" w:rsidRPr="009C0D11" w14:paraId="7B1F359A" w14:textId="77777777" w:rsidTr="005E798D">
        <w:trPr>
          <w:trHeight w:val="576"/>
        </w:trPr>
        <w:tc>
          <w:tcPr>
            <w:tcW w:w="1345" w:type="pct"/>
            <w:shd w:val="clear" w:color="auto" w:fill="F2F2F2" w:themeFill="background1" w:themeFillShade="F2"/>
          </w:tcPr>
          <w:p w14:paraId="44B71474" w14:textId="77777777" w:rsidR="007E4DDB" w:rsidRPr="009C0D11" w:rsidRDefault="007E4DDB" w:rsidP="005E798D">
            <w:pPr>
              <w:rPr>
                <w:rFonts w:cs="Arial"/>
                <w:b/>
              </w:rPr>
            </w:pPr>
            <w:r>
              <w:rPr>
                <w:rFonts w:cs="Arial"/>
                <w:b/>
              </w:rPr>
              <w:t>Closure:</w:t>
            </w:r>
          </w:p>
        </w:tc>
        <w:tc>
          <w:tcPr>
            <w:tcW w:w="3655" w:type="pct"/>
          </w:tcPr>
          <w:p w14:paraId="3E987DCF" w14:textId="0752C6D0" w:rsidR="007E4DDB" w:rsidRDefault="00000000" w:rsidP="005E798D">
            <w:pPr>
              <w:rPr>
                <w:rFonts w:cs="Arial"/>
              </w:rPr>
            </w:pPr>
            <w:sdt>
              <w:sdtPr>
                <w:rPr>
                  <w:rFonts w:cs="Arial"/>
                </w:rPr>
                <w:id w:val="1502237130"/>
                <w:placeholder>
                  <w:docPart w:val="420CDE1241CC471FA048ADE2BE11BB62"/>
                </w:placeholder>
              </w:sdtPr>
              <w:sdtContent>
                <w:r w:rsidR="00AD671E">
                  <w:rPr>
                    <w:rFonts w:cs="Arial"/>
                  </w:rPr>
                  <w:t xml:space="preserve">Students will participate in a classroom discussion on the Iroquois. They will be asked questions on what we have covered and will be required to participate. </w:t>
                </w:r>
              </w:sdtContent>
            </w:sdt>
          </w:p>
        </w:tc>
      </w:tr>
      <w:tr w:rsidR="007E4DDB" w:rsidRPr="009C0D11" w14:paraId="135FBDA0" w14:textId="77777777" w:rsidTr="005E798D">
        <w:tc>
          <w:tcPr>
            <w:tcW w:w="5000" w:type="pct"/>
            <w:gridSpan w:val="2"/>
            <w:shd w:val="clear" w:color="auto" w:fill="D9D9D9" w:themeFill="background1" w:themeFillShade="D9"/>
          </w:tcPr>
          <w:p w14:paraId="7758591E" w14:textId="77777777" w:rsidR="007E4DDB" w:rsidRPr="00BD3C50" w:rsidRDefault="007E4DDB" w:rsidP="005E798D">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7E4DDB" w:rsidRPr="005E1D2B" w14:paraId="2F071D2C" w14:textId="77777777" w:rsidTr="005E798D">
        <w:trPr>
          <w:trHeight w:val="330"/>
        </w:trPr>
        <w:tc>
          <w:tcPr>
            <w:tcW w:w="1345" w:type="pct"/>
            <w:shd w:val="clear" w:color="auto" w:fill="EAEAEA" w:themeFill="text2" w:themeFillTint="1A"/>
          </w:tcPr>
          <w:p w14:paraId="5AFA61FD" w14:textId="77777777" w:rsidR="007E4DDB" w:rsidRPr="009C0D11" w:rsidRDefault="007E4DDB" w:rsidP="005E798D">
            <w:pPr>
              <w:rPr>
                <w:rFonts w:cs="Arial"/>
              </w:rPr>
            </w:pPr>
            <w:r w:rsidRPr="009C0D11">
              <w:rPr>
                <w:rFonts w:cs="Arial"/>
                <w:b/>
              </w:rPr>
              <w:t>Supporting Students with Special Needs:</w:t>
            </w:r>
            <w:r w:rsidRPr="009C0D11">
              <w:rPr>
                <w:rFonts w:cs="Arial"/>
              </w:rPr>
              <w:t xml:space="preserve">  </w:t>
            </w:r>
          </w:p>
        </w:tc>
        <w:tc>
          <w:tcPr>
            <w:tcW w:w="3655" w:type="pct"/>
          </w:tcPr>
          <w:p w14:paraId="5B53240B" w14:textId="6C0C431F" w:rsidR="007E4DDB" w:rsidRDefault="00CE10AA" w:rsidP="00CE10AA">
            <w:pPr>
              <w:pStyle w:val="ListParagraph"/>
              <w:numPr>
                <w:ilvl w:val="0"/>
                <w:numId w:val="33"/>
              </w:numPr>
              <w:rPr>
                <w:rFonts w:eastAsiaTheme="minorEastAsia" w:cs="Arial"/>
                <w:b/>
              </w:rPr>
            </w:pPr>
            <w:r>
              <w:rPr>
                <w:rFonts w:eastAsiaTheme="minorEastAsia" w:cs="Arial"/>
                <w:b/>
              </w:rPr>
              <w:t xml:space="preserve">The multiple-choice Google form can be read to students who have reading accommodations. </w:t>
            </w:r>
          </w:p>
          <w:p w14:paraId="528E0FF5" w14:textId="37420F4C" w:rsidR="00CE10AA" w:rsidRPr="00CE10AA" w:rsidRDefault="00CE10AA" w:rsidP="00CE10AA">
            <w:pPr>
              <w:pStyle w:val="ListParagraph"/>
              <w:numPr>
                <w:ilvl w:val="0"/>
                <w:numId w:val="33"/>
              </w:numPr>
              <w:rPr>
                <w:rFonts w:eastAsiaTheme="minorEastAsia" w:cs="Arial"/>
                <w:b/>
              </w:rPr>
            </w:pPr>
            <w:r>
              <w:rPr>
                <w:rFonts w:eastAsiaTheme="minorEastAsia" w:cs="Arial"/>
                <w:b/>
              </w:rPr>
              <w:lastRenderedPageBreak/>
              <w:t xml:space="preserve">Students who have a scribe accommodation will have assistance filling out their graphic organizer and shading in their map. </w:t>
            </w:r>
          </w:p>
        </w:tc>
      </w:tr>
      <w:tr w:rsidR="007E4DDB" w:rsidRPr="005E1D2B" w14:paraId="621AF35A" w14:textId="77777777" w:rsidTr="005E798D">
        <w:trPr>
          <w:trHeight w:val="330"/>
        </w:trPr>
        <w:tc>
          <w:tcPr>
            <w:tcW w:w="1345" w:type="pct"/>
            <w:shd w:val="clear" w:color="auto" w:fill="EAEAEA" w:themeFill="text2" w:themeFillTint="1A"/>
          </w:tcPr>
          <w:p w14:paraId="3EF6DB6E" w14:textId="77777777" w:rsidR="007E4DDB" w:rsidRPr="009C0D11" w:rsidRDefault="007E4DDB" w:rsidP="005E798D">
            <w:pPr>
              <w:rPr>
                <w:rFonts w:cs="Arial"/>
                <w:b/>
              </w:rPr>
            </w:pPr>
            <w:r>
              <w:rPr>
                <w:rFonts w:cs="Arial"/>
                <w:b/>
              </w:rPr>
              <w:lastRenderedPageBreak/>
              <w:t>Strategies to Challenge Above-Average Learners</w:t>
            </w:r>
            <w:r w:rsidRPr="009C0D11">
              <w:rPr>
                <w:rFonts w:cs="Arial"/>
                <w:b/>
              </w:rPr>
              <w:t>:</w:t>
            </w:r>
            <w:r w:rsidRPr="009C0D11">
              <w:rPr>
                <w:rFonts w:cs="Arial"/>
              </w:rPr>
              <w:t xml:space="preserve">  </w:t>
            </w:r>
          </w:p>
        </w:tc>
        <w:tc>
          <w:tcPr>
            <w:tcW w:w="3655" w:type="pct"/>
          </w:tcPr>
          <w:p w14:paraId="1F4CD884" w14:textId="6641033F" w:rsidR="007E4DDB" w:rsidRPr="009C0D11" w:rsidRDefault="00000000" w:rsidP="005E798D">
            <w:pPr>
              <w:rPr>
                <w:rFonts w:cs="Arial"/>
                <w:b/>
              </w:rPr>
            </w:pPr>
            <w:sdt>
              <w:sdtPr>
                <w:rPr>
                  <w:rFonts w:cs="Arial"/>
                </w:rPr>
                <w:id w:val="1298418343"/>
                <w:placeholder>
                  <w:docPart w:val="4A46B97541E04BD09EE3478DF5CB10FF"/>
                </w:placeholder>
                <w:text/>
              </w:sdtPr>
              <w:sdtContent>
                <w:r w:rsidR="00CE10AA">
                  <w:rPr>
                    <w:rFonts w:cs="Arial"/>
                  </w:rPr>
                  <w:t xml:space="preserve">Students who are above-average learners will have the chance to fill out the whole graphic organizer on their own. They may also include more facts than the required number. </w:t>
                </w:r>
              </w:sdtContent>
            </w:sdt>
          </w:p>
        </w:tc>
      </w:tr>
      <w:tr w:rsidR="007E4DDB" w:rsidRPr="005E1D2B" w14:paraId="173F9C8C" w14:textId="77777777" w:rsidTr="005E798D">
        <w:trPr>
          <w:trHeight w:val="330"/>
        </w:trPr>
        <w:tc>
          <w:tcPr>
            <w:tcW w:w="1345" w:type="pct"/>
            <w:shd w:val="clear" w:color="auto" w:fill="EAEAEA" w:themeFill="text2" w:themeFillTint="1A"/>
          </w:tcPr>
          <w:p w14:paraId="3EF6B4C3" w14:textId="77777777" w:rsidR="007E4DDB" w:rsidRPr="009C0D11" w:rsidRDefault="007E4DDB" w:rsidP="005E798D">
            <w:pPr>
              <w:rPr>
                <w:rFonts w:cs="Arial"/>
                <w:b/>
              </w:rPr>
            </w:pPr>
            <w:r w:rsidRPr="009C0D11">
              <w:rPr>
                <w:rFonts w:cs="Arial"/>
                <w:b/>
              </w:rPr>
              <w:t>Facilitating a Classroom Environment that Supports Student Learning:</w:t>
            </w:r>
            <w:r w:rsidRPr="009C0D11">
              <w:rPr>
                <w:rFonts w:cs="Arial"/>
              </w:rPr>
              <w:t xml:space="preserve">  </w:t>
            </w:r>
          </w:p>
        </w:tc>
        <w:tc>
          <w:tcPr>
            <w:tcW w:w="3655" w:type="pct"/>
          </w:tcPr>
          <w:p w14:paraId="19817A5A" w14:textId="4868090B" w:rsidR="007E4DDB" w:rsidRPr="009C0D11" w:rsidRDefault="00000000" w:rsidP="005E798D">
            <w:pPr>
              <w:rPr>
                <w:rFonts w:cs="Arial"/>
                <w:b/>
              </w:rPr>
            </w:pPr>
            <w:sdt>
              <w:sdtPr>
                <w:rPr>
                  <w:rFonts w:cs="Arial"/>
                </w:rPr>
                <w:id w:val="1061908118"/>
                <w:placeholder>
                  <w:docPart w:val="34BE465F71A640889BD31A799436E7CA"/>
                </w:placeholder>
                <w:text/>
              </w:sdtPr>
              <w:sdtContent>
                <w:r w:rsidR="00CE10AA">
                  <w:rPr>
                    <w:rFonts w:cs="Arial"/>
                  </w:rPr>
                  <w:t xml:space="preserve">Students will be engaged with the lesson by working with me to shade in where the Iroquois lived on their map and filling out their graphic organizer. By showing and reading students the slide show they are being exposed to visual and auditory learning styles. While filling out their graphic organizer will help them experience physical learning. </w:t>
                </w:r>
              </w:sdtContent>
            </w:sdt>
          </w:p>
        </w:tc>
      </w:tr>
      <w:tr w:rsidR="007E4DDB" w:rsidRPr="005E1D2B" w14:paraId="4B4F6DE8" w14:textId="77777777" w:rsidTr="005E798D">
        <w:trPr>
          <w:trHeight w:val="330"/>
        </w:trPr>
        <w:tc>
          <w:tcPr>
            <w:tcW w:w="1345" w:type="pct"/>
            <w:shd w:val="clear" w:color="auto" w:fill="EAEAEA" w:themeFill="text2" w:themeFillTint="1A"/>
          </w:tcPr>
          <w:p w14:paraId="7E657621" w14:textId="77777777" w:rsidR="007E4DDB" w:rsidRPr="009C0D11" w:rsidRDefault="007E4DDB" w:rsidP="005E798D">
            <w:pPr>
              <w:rPr>
                <w:rFonts w:cs="Arial"/>
                <w:b/>
              </w:rPr>
            </w:pPr>
            <w:r w:rsidRPr="009C0D11">
              <w:rPr>
                <w:rFonts w:cs="Arial"/>
                <w:b/>
              </w:rPr>
              <w:t>Extension:</w:t>
            </w:r>
            <w:r>
              <w:rPr>
                <w:rFonts w:cs="Arial"/>
              </w:rPr>
              <w:t xml:space="preserve"> </w:t>
            </w:r>
          </w:p>
        </w:tc>
        <w:tc>
          <w:tcPr>
            <w:tcW w:w="3655" w:type="pct"/>
          </w:tcPr>
          <w:p w14:paraId="1571D6F0" w14:textId="1D6B0BE2" w:rsidR="007E4DDB" w:rsidRPr="009C0D11" w:rsidRDefault="00000000" w:rsidP="005E798D">
            <w:pPr>
              <w:rPr>
                <w:rFonts w:cs="Arial"/>
                <w:b/>
              </w:rPr>
            </w:pPr>
            <w:sdt>
              <w:sdtPr>
                <w:rPr>
                  <w:rFonts w:cs="Arial"/>
                </w:rPr>
                <w:id w:val="-1179352127"/>
                <w:placeholder>
                  <w:docPart w:val="5FA816F724BA4E579C6E86D11E15F7B9"/>
                </w:placeholder>
                <w:text/>
              </w:sdtPr>
              <w:sdtContent>
                <w:r w:rsidR="00CE10AA" w:rsidRPr="004D76FC">
                  <w:rPr>
                    <w:rFonts w:cs="Arial"/>
                  </w:rPr>
                  <w:t>Students who are above-average will be given the chance to write two sentences about the Iroquois. This will be completed after the multiple-choice Google form.</w:t>
                </w:r>
              </w:sdtContent>
            </w:sdt>
          </w:p>
        </w:tc>
      </w:tr>
      <w:tr w:rsidR="007E4DDB" w:rsidRPr="005E1D2B" w14:paraId="7B7B051C" w14:textId="77777777" w:rsidTr="005E798D">
        <w:trPr>
          <w:trHeight w:val="330"/>
        </w:trPr>
        <w:tc>
          <w:tcPr>
            <w:tcW w:w="1345" w:type="pct"/>
            <w:shd w:val="clear" w:color="auto" w:fill="EAEAEA" w:themeFill="text2" w:themeFillTint="1A"/>
          </w:tcPr>
          <w:p w14:paraId="41384A61" w14:textId="77777777" w:rsidR="007E4DDB" w:rsidRPr="009C0D11" w:rsidRDefault="007E4DDB" w:rsidP="005E798D">
            <w:pPr>
              <w:rPr>
                <w:rFonts w:cs="Arial"/>
                <w:b/>
              </w:rPr>
            </w:pPr>
            <w:r>
              <w:rPr>
                <w:rFonts w:cs="Arial"/>
                <w:b/>
                <w:bCs/>
              </w:rPr>
              <w:t>Culturally Responsive Teaching:</w:t>
            </w:r>
            <w:r w:rsidRPr="009C0D11">
              <w:rPr>
                <w:rFonts w:cs="Arial"/>
              </w:rPr>
              <w:t xml:space="preserve">  </w:t>
            </w:r>
          </w:p>
        </w:tc>
        <w:tc>
          <w:tcPr>
            <w:tcW w:w="3655" w:type="pct"/>
          </w:tcPr>
          <w:p w14:paraId="278A30B3" w14:textId="55F0E8FD" w:rsidR="007E4DDB" w:rsidRPr="009C0D11" w:rsidRDefault="00000000" w:rsidP="005E798D">
            <w:pPr>
              <w:rPr>
                <w:rFonts w:cs="Arial"/>
                <w:b/>
              </w:rPr>
            </w:pPr>
            <w:sdt>
              <w:sdtPr>
                <w:rPr>
                  <w:rFonts w:cs="Arial"/>
                </w:rPr>
                <w:id w:val="-704866880"/>
                <w:placeholder>
                  <w:docPart w:val="2C69FE5CC36946CEBE0932E8477402FC"/>
                </w:placeholder>
                <w:text/>
              </w:sdtPr>
              <w:sdtContent>
                <w:r w:rsidR="00501596">
                  <w:rPr>
                    <w:rFonts w:cs="Arial"/>
                  </w:rPr>
                  <w:t>To have a culturally responsive classroom I will adjust lessons for all of those with specific needs to allow the opportunity for success</w:t>
                </w:r>
                <w:r w:rsidR="006F4E2A">
                  <w:rPr>
                    <w:rFonts w:cs="Arial"/>
                  </w:rPr>
                  <w:t xml:space="preserve"> no matter their backgrounds or needs</w:t>
                </w:r>
                <w:r w:rsidR="00501596">
                  <w:rPr>
                    <w:rFonts w:cs="Arial"/>
                  </w:rPr>
                  <w:t>.</w:t>
                </w:r>
              </w:sdtContent>
            </w:sdt>
          </w:p>
        </w:tc>
      </w:tr>
      <w:tr w:rsidR="007E4DDB" w:rsidRPr="009C0D11" w14:paraId="003EFDEB" w14:textId="77777777" w:rsidTr="005E798D">
        <w:tc>
          <w:tcPr>
            <w:tcW w:w="5000" w:type="pct"/>
            <w:gridSpan w:val="2"/>
            <w:shd w:val="clear" w:color="auto" w:fill="D9D9D9" w:themeFill="background1" w:themeFillShade="D9"/>
          </w:tcPr>
          <w:p w14:paraId="39800B51" w14:textId="77777777" w:rsidR="007E4DDB" w:rsidRPr="00BD3C50" w:rsidRDefault="007E4DDB" w:rsidP="005E798D">
            <w:pPr>
              <w:jc w:val="center"/>
              <w:rPr>
                <w:rFonts w:ascii="Times New Roman Bold" w:hAnsi="Times New Roman Bold" w:cs="Arial"/>
                <w:b/>
                <w:smallCaps/>
              </w:rPr>
            </w:pPr>
            <w:r w:rsidRPr="00BD3C50">
              <w:rPr>
                <w:rFonts w:ascii="Times New Roman Bold" w:hAnsi="Times New Roman Bold" w:cs="Arial"/>
                <w:b/>
                <w:smallCaps/>
              </w:rPr>
              <w:t>Assessment</w:t>
            </w:r>
          </w:p>
        </w:tc>
      </w:tr>
      <w:tr w:rsidR="007E4DDB" w:rsidRPr="009C0D11" w14:paraId="71183BC3" w14:textId="77777777" w:rsidTr="005E798D">
        <w:trPr>
          <w:trHeight w:val="275"/>
        </w:trPr>
        <w:tc>
          <w:tcPr>
            <w:tcW w:w="1345" w:type="pct"/>
            <w:shd w:val="clear" w:color="auto" w:fill="EAEAEA" w:themeFill="text2" w:themeFillTint="1A"/>
          </w:tcPr>
          <w:p w14:paraId="0B9FCB89" w14:textId="77777777" w:rsidR="007E4DDB" w:rsidRPr="009C0D11" w:rsidRDefault="007E4DDB" w:rsidP="005E798D">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55" w:type="pct"/>
          </w:tcPr>
          <w:p w14:paraId="0C4FEBDD" w14:textId="52477F5B" w:rsidR="007E4DDB" w:rsidRPr="009C0D11" w:rsidRDefault="00000000" w:rsidP="005E798D">
            <w:pPr>
              <w:rPr>
                <w:rFonts w:cs="Arial"/>
              </w:rPr>
            </w:pPr>
            <w:sdt>
              <w:sdtPr>
                <w:rPr>
                  <w:rFonts w:cs="Arial"/>
                </w:rPr>
                <w:id w:val="877363723"/>
                <w:placeholder>
                  <w:docPart w:val="82785854EB4F4206A5F110399B19023B"/>
                </w:placeholder>
              </w:sdtPr>
              <w:sdtContent>
                <w:r w:rsidR="00CE10AA">
                  <w:rPr>
                    <w:rFonts w:cs="Arial"/>
                  </w:rPr>
                  <w:t xml:space="preserve">Students will be given three true or false questions on the Iroquois. This will be discussed as a class and will help me determine if they have any prior knowledge of the Iroquois. </w:t>
                </w:r>
              </w:sdtContent>
            </w:sdt>
          </w:p>
        </w:tc>
      </w:tr>
      <w:tr w:rsidR="007E4DDB" w:rsidRPr="009C0D11" w14:paraId="5AE0672C" w14:textId="77777777" w:rsidTr="005E798D">
        <w:trPr>
          <w:trHeight w:val="275"/>
        </w:trPr>
        <w:tc>
          <w:tcPr>
            <w:tcW w:w="1345" w:type="pct"/>
            <w:shd w:val="clear" w:color="auto" w:fill="EAEAEA" w:themeFill="text2" w:themeFillTint="1A"/>
          </w:tcPr>
          <w:p w14:paraId="49B9AB84" w14:textId="77777777" w:rsidR="007E4DDB" w:rsidRPr="009C0D11" w:rsidRDefault="007E4DDB" w:rsidP="005E798D">
            <w:pPr>
              <w:rPr>
                <w:rFonts w:cs="Arial"/>
                <w:b/>
              </w:rPr>
            </w:pPr>
            <w:r w:rsidRPr="009C0D11">
              <w:rPr>
                <w:rFonts w:cs="Arial"/>
                <w:b/>
              </w:rPr>
              <w:t>Formative Assessment</w:t>
            </w:r>
            <w:r>
              <w:rPr>
                <w:rFonts w:cs="Arial"/>
                <w:b/>
              </w:rPr>
              <w:t>s/Feedback to Learners</w:t>
            </w:r>
            <w:r w:rsidRPr="009C0D11">
              <w:rPr>
                <w:rFonts w:cs="Arial"/>
                <w:b/>
              </w:rPr>
              <w:t>:</w:t>
            </w:r>
          </w:p>
        </w:tc>
        <w:tc>
          <w:tcPr>
            <w:tcW w:w="3655" w:type="pct"/>
          </w:tcPr>
          <w:p w14:paraId="72F5CDAD" w14:textId="1BBD7561" w:rsidR="007E4DDB" w:rsidRPr="00BD3C50" w:rsidRDefault="00000000" w:rsidP="005E798D">
            <w:pPr>
              <w:rPr>
                <w:rFonts w:cs="Arial"/>
              </w:rPr>
            </w:pPr>
            <w:sdt>
              <w:sdtPr>
                <w:rPr>
                  <w:rFonts w:cs="Arial"/>
                </w:rPr>
                <w:id w:val="761340884"/>
                <w:placeholder>
                  <w:docPart w:val="2AEF766F719445AFAB04B9EE937BFF25"/>
                </w:placeholder>
              </w:sdtPr>
              <w:sdtContent>
                <w:r w:rsidR="00CE10AA">
                  <w:rPr>
                    <w:rFonts w:cs="Arial"/>
                  </w:rPr>
                  <w:t>Students will fill out the graphic organizer that has blanks for climate/region, food, shelter, clothing)</w:t>
                </w:r>
              </w:sdtContent>
            </w:sdt>
          </w:p>
        </w:tc>
      </w:tr>
      <w:tr w:rsidR="007E4DDB" w:rsidRPr="009C0D11" w14:paraId="3305E8D4" w14:textId="77777777" w:rsidTr="005E798D">
        <w:trPr>
          <w:trHeight w:val="275"/>
        </w:trPr>
        <w:tc>
          <w:tcPr>
            <w:tcW w:w="1345" w:type="pct"/>
            <w:shd w:val="clear" w:color="auto" w:fill="EAEAEA" w:themeFill="text2" w:themeFillTint="1A"/>
          </w:tcPr>
          <w:p w14:paraId="6DE2F09A" w14:textId="77777777" w:rsidR="007E4DDB" w:rsidRPr="009C0D11" w:rsidRDefault="007E4DDB" w:rsidP="005E798D">
            <w:pPr>
              <w:rPr>
                <w:rFonts w:cs="Arial"/>
                <w:b/>
              </w:rPr>
            </w:pPr>
            <w:r w:rsidRPr="009C0D11">
              <w:rPr>
                <w:rFonts w:cs="Arial"/>
                <w:b/>
              </w:rPr>
              <w:t>Summative Assessment:</w:t>
            </w:r>
            <w:r w:rsidRPr="009C0D11">
              <w:rPr>
                <w:rFonts w:cs="Arial"/>
              </w:rPr>
              <w:t xml:space="preserve">  </w:t>
            </w:r>
          </w:p>
        </w:tc>
        <w:tc>
          <w:tcPr>
            <w:tcW w:w="3655" w:type="pct"/>
          </w:tcPr>
          <w:p w14:paraId="36353A2F" w14:textId="24764554" w:rsidR="007E4DDB" w:rsidRPr="009C0D11" w:rsidRDefault="00000000" w:rsidP="005E798D">
            <w:pPr>
              <w:rPr>
                <w:rFonts w:cs="Arial"/>
                <w:b/>
              </w:rPr>
            </w:pPr>
            <w:sdt>
              <w:sdtPr>
                <w:rPr>
                  <w:rFonts w:cs="Arial"/>
                </w:rPr>
                <w:id w:val="-1128547415"/>
                <w:placeholder>
                  <w:docPart w:val="0F37E00007F34F0D9531ED1A5633CFA7"/>
                </w:placeholder>
              </w:sdtPr>
              <w:sdtContent>
                <w:r w:rsidR="00CE10AA">
                  <w:rPr>
                    <w:rFonts w:cs="Arial"/>
                  </w:rPr>
                  <w:t xml:space="preserve">Students will complete a multiple-choice Google form on the Iroquois. This will be submitted and used as a grade. </w:t>
                </w:r>
              </w:sdtContent>
            </w:sdt>
          </w:p>
        </w:tc>
      </w:tr>
      <w:tr w:rsidR="007E4DDB" w:rsidRPr="00B3379B" w14:paraId="0D04F80E" w14:textId="77777777" w:rsidTr="005E798D">
        <w:trPr>
          <w:trHeight w:val="518"/>
        </w:trPr>
        <w:tc>
          <w:tcPr>
            <w:tcW w:w="5000" w:type="pct"/>
            <w:gridSpan w:val="2"/>
            <w:shd w:val="clear" w:color="auto" w:fill="D9D9D9" w:themeFill="background1" w:themeFillShade="D9"/>
          </w:tcPr>
          <w:p w14:paraId="04C1D8FF" w14:textId="77777777" w:rsidR="007E4DDB" w:rsidRPr="00BD3C50" w:rsidRDefault="007E4DDB" w:rsidP="005E798D">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1BAE6929" w14:textId="77777777" w:rsidR="007E4DDB" w:rsidRPr="00BD3C50" w:rsidRDefault="007E4DDB" w:rsidP="005E798D">
            <w:pPr>
              <w:spacing w:after="120"/>
              <w:jc w:val="center"/>
              <w:rPr>
                <w:rFonts w:cs="Arial"/>
                <w:i/>
                <w:iCs/>
              </w:rPr>
            </w:pPr>
            <w:r w:rsidRPr="00BD3C50">
              <w:rPr>
                <w:rFonts w:cs="Arial"/>
                <w:i/>
                <w:iCs/>
                <w:sz w:val="20"/>
                <w:szCs w:val="18"/>
              </w:rPr>
              <w:t>(5-6 professional references in current APA format)</w:t>
            </w:r>
          </w:p>
        </w:tc>
      </w:tr>
      <w:tr w:rsidR="007E4DDB" w:rsidRPr="009C0D11" w14:paraId="0D28413B" w14:textId="77777777" w:rsidTr="005E798D">
        <w:trPr>
          <w:trHeight w:val="2160"/>
        </w:trPr>
        <w:tc>
          <w:tcPr>
            <w:tcW w:w="5000" w:type="pct"/>
            <w:gridSpan w:val="2"/>
          </w:tcPr>
          <w:p w14:paraId="68E32D08" w14:textId="44905656" w:rsidR="007E4DDB" w:rsidRDefault="00CE10AA" w:rsidP="00CE10AA">
            <w:pPr>
              <w:ind w:left="690" w:hanging="690"/>
              <w:rPr>
                <w:rFonts w:cs="Arial"/>
                <w:bCs/>
              </w:rPr>
            </w:pPr>
            <w:proofErr w:type="spellStart"/>
            <w:r w:rsidRPr="00CE10AA">
              <w:rPr>
                <w:rFonts w:cs="Arial"/>
                <w:bCs/>
              </w:rPr>
              <w:t>Leenknecht</w:t>
            </w:r>
            <w:proofErr w:type="spellEnd"/>
            <w:r w:rsidRPr="00CE10AA">
              <w:rPr>
                <w:rFonts w:cs="Arial"/>
                <w:bCs/>
              </w:rPr>
              <w:t xml:space="preserve">, M., Wijnia, L., </w:t>
            </w:r>
            <w:proofErr w:type="spellStart"/>
            <w:r w:rsidRPr="00CE10AA">
              <w:rPr>
                <w:rFonts w:cs="Arial"/>
                <w:bCs/>
              </w:rPr>
              <w:t>Köhlen</w:t>
            </w:r>
            <w:proofErr w:type="spellEnd"/>
            <w:r w:rsidRPr="00CE10AA">
              <w:rPr>
                <w:rFonts w:cs="Arial"/>
                <w:bCs/>
              </w:rPr>
              <w:t xml:space="preserve">, M., Fryer, L., Rikers, R., &amp; </w:t>
            </w:r>
            <w:proofErr w:type="spellStart"/>
            <w:r w:rsidRPr="00CE10AA">
              <w:rPr>
                <w:rFonts w:cs="Arial"/>
                <w:bCs/>
              </w:rPr>
              <w:t>Loyens</w:t>
            </w:r>
            <w:proofErr w:type="spellEnd"/>
            <w:r w:rsidRPr="00CE10AA">
              <w:rPr>
                <w:rFonts w:cs="Arial"/>
                <w:bCs/>
              </w:rPr>
              <w:t xml:space="preserve">, S. (2020). Formative assessment as practice: the role of students’ motivation. </w:t>
            </w:r>
            <w:r w:rsidRPr="00CE10AA">
              <w:rPr>
                <w:rFonts w:cs="Arial"/>
                <w:bCs/>
                <w:i/>
                <w:iCs/>
              </w:rPr>
              <w:t>Assessment &amp; Evaluation in Higher Education</w:t>
            </w:r>
            <w:r w:rsidRPr="00CE10AA">
              <w:rPr>
                <w:rFonts w:cs="Arial"/>
                <w:bCs/>
              </w:rPr>
              <w:t xml:space="preserve">, 46(2), 236–255. </w:t>
            </w:r>
            <w:hyperlink r:id="rId8" w:history="1">
              <w:r w:rsidRPr="00346C9F">
                <w:rPr>
                  <w:rStyle w:val="Hyperlink"/>
                  <w:rFonts w:cs="Arial"/>
                  <w:bCs/>
                </w:rPr>
                <w:t>https://doi.org/10.1080/02602938.2020.1765228</w:t>
              </w:r>
            </w:hyperlink>
          </w:p>
          <w:p w14:paraId="03AC9535" w14:textId="77777777" w:rsidR="00CE10AA" w:rsidRDefault="00CE10AA" w:rsidP="00CE10AA">
            <w:pPr>
              <w:ind w:left="690" w:hanging="690"/>
              <w:rPr>
                <w:rFonts w:cs="Arial"/>
                <w:bCs/>
              </w:rPr>
            </w:pPr>
          </w:p>
          <w:p w14:paraId="73C16F6D" w14:textId="341FEE3E" w:rsidR="00CE10AA" w:rsidRDefault="00CE10AA" w:rsidP="00CE10AA">
            <w:pPr>
              <w:ind w:left="690" w:hanging="690"/>
              <w:rPr>
                <w:rFonts w:cs="Arial"/>
                <w:bCs/>
              </w:rPr>
            </w:pPr>
            <w:r w:rsidRPr="00CE10AA">
              <w:rPr>
                <w:rFonts w:cs="Arial"/>
                <w:bCs/>
                <w:i/>
                <w:iCs/>
              </w:rPr>
              <w:t>Supporting students with special needs</w:t>
            </w:r>
            <w:r w:rsidRPr="00CE10AA">
              <w:rPr>
                <w:rFonts w:cs="Arial"/>
                <w:bCs/>
              </w:rPr>
              <w:t xml:space="preserve"> (2021). </w:t>
            </w:r>
            <w:hyperlink r:id="rId9" w:history="1">
              <w:r w:rsidRPr="00346C9F">
                <w:rPr>
                  <w:rStyle w:val="Hyperlink"/>
                  <w:rFonts w:cs="Arial"/>
                  <w:bCs/>
                </w:rPr>
                <w:t>https://doi.org/10.1787/d47e0a65-en</w:t>
              </w:r>
            </w:hyperlink>
          </w:p>
          <w:p w14:paraId="1D13DCAB" w14:textId="77777777" w:rsidR="00CE10AA" w:rsidRDefault="00CE10AA" w:rsidP="00CE10AA">
            <w:pPr>
              <w:ind w:left="690" w:hanging="690"/>
              <w:rPr>
                <w:rFonts w:cs="Arial"/>
                <w:bCs/>
              </w:rPr>
            </w:pPr>
          </w:p>
          <w:p w14:paraId="720A631F" w14:textId="77777777" w:rsidR="00CE10AA" w:rsidRPr="00CE10AA" w:rsidRDefault="00CE10AA" w:rsidP="00CE10AA">
            <w:pPr>
              <w:ind w:left="690" w:hanging="690"/>
              <w:rPr>
                <w:rFonts w:cs="Arial"/>
                <w:bCs/>
              </w:rPr>
            </w:pPr>
            <w:r w:rsidRPr="00CE10AA">
              <w:rPr>
                <w:rFonts w:cs="Arial"/>
                <w:bCs/>
              </w:rPr>
              <w:t>Hattan, C., Grossnickle Peterson, E., &amp; Miller, K. (2024). Revising teacher candidates’ beliefs and knowledge of the learning styles neuromyth. </w:t>
            </w:r>
            <w:r w:rsidRPr="00CE10AA">
              <w:rPr>
                <w:rFonts w:cs="Arial"/>
                <w:bCs/>
                <w:i/>
                <w:iCs/>
              </w:rPr>
              <w:t>Contemporary Educational Psychology.</w:t>
            </w:r>
            <w:r w:rsidRPr="00CE10AA">
              <w:rPr>
                <w:rFonts w:cs="Arial"/>
                <w:bCs/>
              </w:rPr>
              <w:t>, </w:t>
            </w:r>
            <w:r w:rsidRPr="00CE10AA">
              <w:rPr>
                <w:rFonts w:cs="Arial"/>
                <w:bCs/>
                <w:i/>
                <w:iCs/>
              </w:rPr>
              <w:t>77</w:t>
            </w:r>
            <w:r w:rsidRPr="00CE10AA">
              <w:rPr>
                <w:rFonts w:cs="Arial"/>
                <w:bCs/>
              </w:rPr>
              <w:t>. https://doi.org/10.1016/j.cedpsych.2024.102269</w:t>
            </w:r>
          </w:p>
          <w:p w14:paraId="13898E3B" w14:textId="77777777" w:rsidR="00CE10AA" w:rsidRPr="00CE10AA" w:rsidRDefault="00CE10AA" w:rsidP="00CE10AA">
            <w:pPr>
              <w:ind w:left="690" w:hanging="690"/>
              <w:rPr>
                <w:rFonts w:cs="Arial"/>
                <w:bCs/>
              </w:rPr>
            </w:pPr>
          </w:p>
          <w:p w14:paraId="5DCCF374" w14:textId="6E74A118" w:rsidR="00CE10AA" w:rsidRDefault="00501596" w:rsidP="00CE10AA">
            <w:pPr>
              <w:ind w:left="690" w:hanging="690"/>
              <w:rPr>
                <w:rFonts w:cs="Arial"/>
                <w:bCs/>
              </w:rPr>
            </w:pPr>
            <w:r w:rsidRPr="00501596">
              <w:rPr>
                <w:rFonts w:cs="Arial"/>
                <w:bCs/>
              </w:rPr>
              <w:t>Backfisch, I., Lachner, A., Stürmer, K., &amp; Scheiter, K. (2021). Variability of teachers’ technology integration in the classroom: A matter of utility! </w:t>
            </w:r>
            <w:r w:rsidRPr="00501596">
              <w:rPr>
                <w:rFonts w:cs="Arial"/>
                <w:bCs/>
                <w:i/>
                <w:iCs/>
              </w:rPr>
              <w:t>Computers &amp; Education.</w:t>
            </w:r>
            <w:r w:rsidRPr="00501596">
              <w:rPr>
                <w:rFonts w:cs="Arial"/>
                <w:bCs/>
              </w:rPr>
              <w:t>, </w:t>
            </w:r>
            <w:r w:rsidRPr="00501596">
              <w:rPr>
                <w:rFonts w:cs="Arial"/>
                <w:bCs/>
                <w:i/>
                <w:iCs/>
              </w:rPr>
              <w:t>166</w:t>
            </w:r>
            <w:r w:rsidRPr="00501596">
              <w:rPr>
                <w:rFonts w:cs="Arial"/>
                <w:bCs/>
              </w:rPr>
              <w:t xml:space="preserve">. </w:t>
            </w:r>
            <w:hyperlink r:id="rId10" w:history="1">
              <w:r w:rsidRPr="00346C9F">
                <w:rPr>
                  <w:rStyle w:val="Hyperlink"/>
                  <w:rFonts w:cs="Arial"/>
                  <w:bCs/>
                </w:rPr>
                <w:t>https://doi.org/10.1016/j.compedu.2021.104159</w:t>
              </w:r>
            </w:hyperlink>
          </w:p>
          <w:p w14:paraId="2144FF48" w14:textId="77777777" w:rsidR="00501596" w:rsidRDefault="00501596" w:rsidP="00CE10AA">
            <w:pPr>
              <w:ind w:left="690" w:hanging="690"/>
              <w:rPr>
                <w:rFonts w:cs="Arial"/>
                <w:bCs/>
              </w:rPr>
            </w:pPr>
          </w:p>
          <w:p w14:paraId="12ACE05E" w14:textId="6B3E6BAD" w:rsidR="00501596" w:rsidRPr="00BD3C50" w:rsidRDefault="00501596" w:rsidP="00CE10AA">
            <w:pPr>
              <w:ind w:left="690" w:hanging="690"/>
              <w:rPr>
                <w:rFonts w:cs="Arial"/>
                <w:bCs/>
              </w:rPr>
            </w:pPr>
            <w:r w:rsidRPr="00501596">
              <w:rPr>
                <w:rFonts w:cs="Arial"/>
                <w:bCs/>
              </w:rPr>
              <w:t>Adams N. E. (2015). Bloom's taxonomy of cognitive learning objectives. </w:t>
            </w:r>
            <w:r w:rsidRPr="00501596">
              <w:rPr>
                <w:rFonts w:cs="Arial"/>
                <w:bCs/>
                <w:i/>
                <w:iCs/>
              </w:rPr>
              <w:t xml:space="preserve">Journal of the Medical Library </w:t>
            </w:r>
            <w:proofErr w:type="gramStart"/>
            <w:r w:rsidRPr="00501596">
              <w:rPr>
                <w:rFonts w:cs="Arial"/>
                <w:bCs/>
                <w:i/>
                <w:iCs/>
              </w:rPr>
              <w:t>Association :</w:t>
            </w:r>
            <w:proofErr w:type="gramEnd"/>
            <w:r w:rsidRPr="00501596">
              <w:rPr>
                <w:rFonts w:cs="Arial"/>
                <w:bCs/>
                <w:i/>
                <w:iCs/>
              </w:rPr>
              <w:t xml:space="preserve"> JMLA</w:t>
            </w:r>
            <w:r w:rsidRPr="00501596">
              <w:rPr>
                <w:rFonts w:cs="Arial"/>
                <w:bCs/>
              </w:rPr>
              <w:t>, </w:t>
            </w:r>
            <w:r w:rsidRPr="00501596">
              <w:rPr>
                <w:rFonts w:cs="Arial"/>
                <w:bCs/>
                <w:i/>
                <w:iCs/>
              </w:rPr>
              <w:t>103</w:t>
            </w:r>
            <w:r w:rsidRPr="00501596">
              <w:rPr>
                <w:rFonts w:cs="Arial"/>
                <w:bCs/>
              </w:rPr>
              <w:t>(3), 152–153. https://doi.org/10.3163/1536-5050.103.3.01</w:t>
            </w:r>
          </w:p>
        </w:tc>
      </w:tr>
    </w:tbl>
    <w:p w14:paraId="051D85F8" w14:textId="6F9932C4" w:rsidR="00BD3C50" w:rsidRDefault="00BD3C50"/>
    <w:p w14:paraId="5EBC0347" w14:textId="28B3458E" w:rsidR="00BD3C50" w:rsidRDefault="00BD3C50" w:rsidP="00BD3C50">
      <w:pPr>
        <w:pStyle w:val="Heading1"/>
      </w:pPr>
      <w:bookmarkStart w:id="2" w:name="_Toc133323253"/>
      <w:r>
        <w:t>Lesson Plan #2</w:t>
      </w:r>
      <w:bookmarkEnd w:id="2"/>
    </w:p>
    <w:tbl>
      <w:tblPr>
        <w:tblStyle w:val="TableGrid"/>
        <w:tblW w:w="5000" w:type="pct"/>
        <w:tblLook w:val="0600" w:firstRow="0" w:lastRow="0" w:firstColumn="0" w:lastColumn="0" w:noHBand="1" w:noVBand="1"/>
      </w:tblPr>
      <w:tblGrid>
        <w:gridCol w:w="2537"/>
        <w:gridCol w:w="6813"/>
      </w:tblGrid>
      <w:tr w:rsidR="007E4DDB" w:rsidRPr="00F457F2" w14:paraId="5532C380" w14:textId="77777777" w:rsidTr="005E798D">
        <w:tc>
          <w:tcPr>
            <w:tcW w:w="5000" w:type="pct"/>
            <w:gridSpan w:val="2"/>
            <w:shd w:val="clear" w:color="auto" w:fill="D9D9D9" w:themeFill="background1" w:themeFillShade="D9"/>
          </w:tcPr>
          <w:p w14:paraId="4B9CB0AD" w14:textId="77777777" w:rsidR="007E4DDB" w:rsidRPr="00F457F2" w:rsidRDefault="007E4DDB" w:rsidP="005E798D">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7E4DDB" w:rsidRPr="009C0D11" w14:paraId="31AC207C" w14:textId="77777777" w:rsidTr="005E798D">
        <w:tc>
          <w:tcPr>
            <w:tcW w:w="1345" w:type="pct"/>
            <w:tcBorders>
              <w:bottom w:val="single" w:sz="4" w:space="0" w:color="auto"/>
            </w:tcBorders>
          </w:tcPr>
          <w:p w14:paraId="1782D97F" w14:textId="76FE5470" w:rsidR="007E4DDB" w:rsidRPr="009C0D11" w:rsidRDefault="007E4DDB" w:rsidP="005E798D">
            <w:pPr>
              <w:rPr>
                <w:rFonts w:cs="Arial"/>
              </w:rPr>
            </w:pPr>
            <w:r w:rsidRPr="009C0D11">
              <w:rPr>
                <w:rFonts w:cs="Arial"/>
                <w:b/>
              </w:rPr>
              <w:t>Subject:</w:t>
            </w:r>
            <w:r w:rsidRPr="009C0D11">
              <w:rPr>
                <w:rFonts w:cs="Arial"/>
              </w:rPr>
              <w:t xml:space="preserve"> </w:t>
            </w:r>
            <w:sdt>
              <w:sdtPr>
                <w:rPr>
                  <w:rFonts w:cs="Arial"/>
                </w:rPr>
                <w:id w:val="-1546286121"/>
                <w:placeholder>
                  <w:docPart w:val="A97F66AC1D72452793691EBB727B75C0"/>
                </w:placeholder>
              </w:sdtPr>
              <w:sdtContent>
                <w:r w:rsidR="00E230CA">
                  <w:rPr>
                    <w:rFonts w:cs="Arial"/>
                  </w:rPr>
                  <w:t>Social Studies</w:t>
                </w:r>
              </w:sdtContent>
            </w:sdt>
          </w:p>
        </w:tc>
        <w:tc>
          <w:tcPr>
            <w:tcW w:w="3655" w:type="pct"/>
            <w:tcBorders>
              <w:bottom w:val="single" w:sz="4" w:space="0" w:color="auto"/>
            </w:tcBorders>
          </w:tcPr>
          <w:p w14:paraId="11DEA85E" w14:textId="555F6EE1" w:rsidR="007E4DDB" w:rsidRPr="009C0D11" w:rsidRDefault="007E4DDB" w:rsidP="005E798D">
            <w:pPr>
              <w:rPr>
                <w:rFonts w:cs="Arial"/>
              </w:rPr>
            </w:pPr>
            <w:r w:rsidRPr="009C0D11">
              <w:rPr>
                <w:rFonts w:cs="Arial"/>
                <w:b/>
              </w:rPr>
              <w:t>Grade Level:</w:t>
            </w:r>
            <w:r w:rsidRPr="009C0D11">
              <w:rPr>
                <w:rFonts w:cs="Arial"/>
              </w:rPr>
              <w:t xml:space="preserve"> </w:t>
            </w:r>
            <w:sdt>
              <w:sdtPr>
                <w:rPr>
                  <w:rFonts w:cs="Arial"/>
                </w:rPr>
                <w:id w:val="493227705"/>
                <w:placeholder>
                  <w:docPart w:val="A97F66AC1D72452793691EBB727B75C0"/>
                </w:placeholder>
              </w:sdtPr>
              <w:sdtContent>
                <w:r w:rsidR="00E230CA">
                  <w:rPr>
                    <w:rFonts w:cs="Arial"/>
                  </w:rPr>
                  <w:t>5</w:t>
                </w:r>
              </w:sdtContent>
            </w:sdt>
          </w:p>
          <w:p w14:paraId="25EDDFB6" w14:textId="77777777" w:rsidR="007E4DDB" w:rsidRPr="009C0D11" w:rsidRDefault="007E4DDB" w:rsidP="005E798D">
            <w:pPr>
              <w:rPr>
                <w:rFonts w:cs="Arial"/>
              </w:rPr>
            </w:pPr>
          </w:p>
        </w:tc>
      </w:tr>
      <w:tr w:rsidR="007E4DDB" w:rsidRPr="009C0D11" w14:paraId="69A5BD12" w14:textId="77777777" w:rsidTr="005E798D">
        <w:tc>
          <w:tcPr>
            <w:tcW w:w="1345" w:type="pct"/>
            <w:tcBorders>
              <w:bottom w:val="single" w:sz="4" w:space="0" w:color="auto"/>
            </w:tcBorders>
          </w:tcPr>
          <w:p w14:paraId="336706F2" w14:textId="66BC502F" w:rsidR="007E4DDB" w:rsidRPr="009C0D11" w:rsidRDefault="007E440A" w:rsidP="005E798D">
            <w:pPr>
              <w:rPr>
                <w:rFonts w:cs="Arial"/>
                <w:b/>
              </w:rPr>
            </w:pPr>
            <w:r w:rsidRPr="0049041E">
              <w:rPr>
                <w:rFonts w:cs="Arial"/>
                <w:b/>
              </w:rPr>
              <w:t>Unit Topic/</w:t>
            </w:r>
            <w:r w:rsidR="007E4DDB" w:rsidRPr="009C0D11">
              <w:rPr>
                <w:rFonts w:cs="Arial"/>
                <w:b/>
              </w:rPr>
              <w:t>Learning Segment Theme:</w:t>
            </w:r>
          </w:p>
          <w:sdt>
            <w:sdtPr>
              <w:rPr>
                <w:rFonts w:cs="Arial"/>
              </w:rPr>
              <w:id w:val="138078689"/>
              <w:placeholder>
                <w:docPart w:val="6B6CD89C5FFA4EB58B68D1CAEEBEC92E"/>
              </w:placeholder>
            </w:sdtPr>
            <w:sdtContent>
              <w:p w14:paraId="128239D9" w14:textId="2ACE0356" w:rsidR="007E4DDB" w:rsidRPr="009C0D11" w:rsidRDefault="00D16765" w:rsidP="005E798D">
                <w:pPr>
                  <w:rPr>
                    <w:rFonts w:cs="Arial"/>
                    <w:b/>
                  </w:rPr>
                </w:pPr>
                <w:r>
                  <w:rPr>
                    <w:rFonts w:cs="Arial"/>
                  </w:rPr>
                  <w:t>Exploration to Revolution/ Southwest (Pueblo)</w:t>
                </w:r>
              </w:p>
            </w:sdtContent>
          </w:sdt>
        </w:tc>
        <w:tc>
          <w:tcPr>
            <w:tcW w:w="3655" w:type="pct"/>
            <w:tcBorders>
              <w:bottom w:val="single" w:sz="4" w:space="0" w:color="auto"/>
            </w:tcBorders>
          </w:tcPr>
          <w:p w14:paraId="28F1FBB2" w14:textId="77777777" w:rsidR="007E4DDB" w:rsidRPr="009C0D11" w:rsidRDefault="007E4DDB" w:rsidP="005E798D">
            <w:pPr>
              <w:rPr>
                <w:rFonts w:cs="Arial"/>
                <w:b/>
              </w:rPr>
            </w:pPr>
            <w:r w:rsidRPr="009C0D11">
              <w:rPr>
                <w:rFonts w:cs="Arial"/>
                <w:b/>
              </w:rPr>
              <w:t>Lesson Structure or Grouping:</w:t>
            </w:r>
          </w:p>
          <w:p w14:paraId="6651A88A" w14:textId="2FDE16A8" w:rsidR="007E4DDB" w:rsidRPr="009C0D11" w:rsidRDefault="007E4DDB" w:rsidP="005E798D">
            <w:pPr>
              <w:rPr>
                <w:rFonts w:cs="Arial"/>
              </w:rPr>
            </w:pPr>
            <w:r w:rsidRPr="009C0D11">
              <w:rPr>
                <w:rFonts w:cs="Arial"/>
              </w:rPr>
              <w:t xml:space="preserve">Whole Class </w:t>
            </w:r>
            <w:sdt>
              <w:sdtPr>
                <w:rPr>
                  <w:rFonts w:cs="Arial"/>
                </w:rPr>
                <w:id w:val="-1216427427"/>
                <w14:checkbox>
                  <w14:checked w14:val="1"/>
                  <w14:checkedState w14:val="2612" w14:font="MS Gothic"/>
                  <w14:uncheckedState w14:val="2610" w14:font="MS Gothic"/>
                </w14:checkbox>
              </w:sdtPr>
              <w:sdtContent>
                <w:r w:rsidR="00D16765">
                  <w:rPr>
                    <w:rFonts w:ascii="MS Gothic" w:eastAsia="MS Gothic" w:hAnsi="MS Gothic" w:cs="Arial" w:hint="eastAsia"/>
                  </w:rPr>
                  <w:t>☒</w:t>
                </w:r>
              </w:sdtContent>
            </w:sdt>
            <w:r w:rsidRPr="009C0D11">
              <w:rPr>
                <w:rFonts w:cs="Arial"/>
              </w:rPr>
              <w:t xml:space="preserve">   Small Group </w:t>
            </w:r>
            <w:sdt>
              <w:sdtPr>
                <w:rPr>
                  <w:rFonts w:cs="Arial"/>
                </w:rPr>
                <w:id w:val="-1072273943"/>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1:1 </w:t>
            </w:r>
            <w:sdt>
              <w:sdtPr>
                <w:rPr>
                  <w:rFonts w:cs="Arial"/>
                </w:rPr>
                <w:id w:val="-151994102"/>
                <w14:checkbox>
                  <w14:checked w14:val="0"/>
                  <w14:checkedState w14:val="2612" w14:font="MS Gothic"/>
                  <w14:uncheckedState w14:val="2610" w14:font="MS Gothic"/>
                </w14:checkbox>
              </w:sdtPr>
              <w:sdtContent>
                <w:r w:rsidRPr="009C0D11">
                  <w:rPr>
                    <w:rFonts w:ascii="Segoe UI Symbol" w:eastAsia="MS Gothic" w:hAnsi="Segoe UI Symbol" w:cs="Segoe UI Symbol"/>
                  </w:rPr>
                  <w:t>☐</w:t>
                </w:r>
              </w:sdtContent>
            </w:sdt>
          </w:p>
          <w:p w14:paraId="65BB9DE8" w14:textId="77777777" w:rsidR="007E4DDB" w:rsidRPr="009C0D11" w:rsidRDefault="007E4DDB" w:rsidP="005E798D">
            <w:pPr>
              <w:rPr>
                <w:rFonts w:cs="Arial"/>
                <w:b/>
              </w:rPr>
            </w:pPr>
            <w:r w:rsidRPr="009C0D11">
              <w:rPr>
                <w:rFonts w:cs="Arial"/>
              </w:rPr>
              <w:t xml:space="preserve">Other (specify): </w:t>
            </w:r>
            <w:sdt>
              <w:sdtPr>
                <w:rPr>
                  <w:rFonts w:cs="Arial"/>
                </w:rPr>
                <w:id w:val="113258793"/>
                <w:placeholder>
                  <w:docPart w:val="EE0BE8C810204DCA8AF67D44E66E2F31"/>
                </w:placeholder>
                <w:showingPlcHdr/>
              </w:sdtPr>
              <w:sdtContent>
                <w:r w:rsidRPr="009C17AF">
                  <w:rPr>
                    <w:rStyle w:val="PlaceholderText"/>
                  </w:rPr>
                  <w:t>Click or tap here to enter text.</w:t>
                </w:r>
              </w:sdtContent>
            </w:sdt>
          </w:p>
        </w:tc>
      </w:tr>
      <w:tr w:rsidR="007E4DDB" w:rsidRPr="00F457F2" w14:paraId="16FED92E" w14:textId="77777777" w:rsidTr="005E798D">
        <w:tc>
          <w:tcPr>
            <w:tcW w:w="5000" w:type="pct"/>
            <w:gridSpan w:val="2"/>
            <w:tcBorders>
              <w:bottom w:val="single" w:sz="4" w:space="0" w:color="auto"/>
            </w:tcBorders>
            <w:shd w:val="clear" w:color="auto" w:fill="D9D9D9" w:themeFill="background1" w:themeFillShade="D9"/>
          </w:tcPr>
          <w:p w14:paraId="16535C0B"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7E4DDB" w:rsidRPr="009C0D11" w14:paraId="258F044B" w14:textId="77777777" w:rsidTr="005E798D">
        <w:trPr>
          <w:trHeight w:val="278"/>
        </w:trPr>
        <w:tc>
          <w:tcPr>
            <w:tcW w:w="1345" w:type="pct"/>
            <w:tcBorders>
              <w:bottom w:val="single" w:sz="4" w:space="0" w:color="auto"/>
            </w:tcBorders>
            <w:shd w:val="clear" w:color="auto" w:fill="F2F2F2" w:themeFill="background1" w:themeFillShade="F2"/>
          </w:tcPr>
          <w:p w14:paraId="49DE829E" w14:textId="77777777" w:rsidR="007E4DDB" w:rsidRPr="009C0D11" w:rsidRDefault="00000000" w:rsidP="005E798D">
            <w:pPr>
              <w:rPr>
                <w:rFonts w:cs="Arial"/>
              </w:rPr>
            </w:pPr>
            <w:sdt>
              <w:sdtPr>
                <w:rPr>
                  <w:rFonts w:cs="Arial"/>
                </w:rPr>
                <w:id w:val="1020599181"/>
                <w:placeholder>
                  <w:docPart w:val="7AEF575C8CC9445186B9C72E80C5C7E8"/>
                </w:placeholder>
              </w:sdtPr>
              <w:sdtContent>
                <w:r w:rsidR="007E4DDB">
                  <w:rPr>
                    <w:rFonts w:cs="Arial"/>
                    <w:b/>
                    <w:bCs/>
                  </w:rPr>
                  <w:t>Virginia Standards of Learning</w:t>
                </w:r>
                <w:r w:rsidR="007E4DDB" w:rsidRPr="009C0D11">
                  <w:rPr>
                    <w:rFonts w:cs="Arial"/>
                    <w:b/>
                    <w:bCs/>
                  </w:rPr>
                  <w:t>:</w:t>
                </w:r>
                <w:r w:rsidR="007E4DDB" w:rsidRPr="009C0D11">
                  <w:rPr>
                    <w:rFonts w:cs="Arial"/>
                  </w:rPr>
                  <w:t xml:space="preserve"> </w:t>
                </w:r>
              </w:sdtContent>
            </w:sdt>
            <w:r w:rsidR="007E4DDB">
              <w:rPr>
                <w:rFonts w:cs="Arial"/>
              </w:rPr>
              <w:t xml:space="preserve"> </w:t>
            </w:r>
          </w:p>
        </w:tc>
        <w:tc>
          <w:tcPr>
            <w:tcW w:w="3655" w:type="pct"/>
            <w:tcBorders>
              <w:bottom w:val="single" w:sz="4" w:space="0" w:color="auto"/>
            </w:tcBorders>
          </w:tcPr>
          <w:sdt>
            <w:sdtPr>
              <w:rPr>
                <w:rFonts w:cs="Arial"/>
              </w:rPr>
              <w:id w:val="767883257"/>
              <w:placeholder>
                <w:docPart w:val="6C293139426043F78402A13F7C79537B"/>
              </w:placeholder>
            </w:sdtPr>
            <w:sdtContent>
              <w:p w14:paraId="15A52849" w14:textId="77777777" w:rsidR="00D16765" w:rsidRDefault="00D16765" w:rsidP="005E798D">
                <w:pPr>
                  <w:rPr>
                    <w:rFonts w:cs="Arial"/>
                  </w:rPr>
                </w:pPr>
                <w:r w:rsidRPr="00D16765">
                  <w:rPr>
                    <w:rFonts w:cs="Arial"/>
                  </w:rPr>
                  <w:t>USI.3</w:t>
                </w:r>
                <w:r w:rsidRPr="00D16765">
                  <w:rPr>
                    <w:rFonts w:cs="Arial"/>
                  </w:rPr>
                  <w:tab/>
                  <w:t>The student will apply social science skills to understand how early cultures developed in North America by</w:t>
                </w:r>
              </w:p>
              <w:p w14:paraId="5D280AA2" w14:textId="65AA61F9" w:rsidR="00D16765" w:rsidRDefault="00D16765" w:rsidP="008321DB">
                <w:pPr>
                  <w:pStyle w:val="SOLBullet"/>
                  <w:numPr>
                    <w:ilvl w:val="0"/>
                    <w:numId w:val="26"/>
                  </w:numPr>
                  <w:rPr>
                    <w:sz w:val="24"/>
                    <w:szCs w:val="24"/>
                  </w:rPr>
                </w:pPr>
                <w:r w:rsidRPr="00B2305B">
                  <w:rPr>
                    <w:sz w:val="24"/>
                    <w:szCs w:val="24"/>
                  </w:rPr>
                  <w:t>locating where the American Indians lived, with emphasis on the Arctic (Inuit), Northwest (Kwakiutl), Plains (Lakota), Southwest (Pueblo), and Eastern Woodlands (Iroquois</w:t>
                </w:r>
                <w:proofErr w:type="gramStart"/>
                <w:r w:rsidRPr="00B2305B">
                  <w:rPr>
                    <w:sz w:val="24"/>
                    <w:szCs w:val="24"/>
                  </w:rPr>
                  <w:t>);</w:t>
                </w:r>
                <w:proofErr w:type="gramEnd"/>
                <w:r w:rsidRPr="00B2305B">
                  <w:rPr>
                    <w:sz w:val="24"/>
                    <w:szCs w:val="24"/>
                  </w:rPr>
                  <w:t xml:space="preserve"> </w:t>
                </w:r>
              </w:p>
              <w:p w14:paraId="11A0ECD5" w14:textId="645DDA29" w:rsidR="008321DB" w:rsidRPr="008321DB" w:rsidRDefault="008321DB" w:rsidP="008321DB">
                <w:pPr>
                  <w:pStyle w:val="ListParagraph"/>
                  <w:rPr>
                    <w:rFonts w:eastAsiaTheme="minorEastAsia"/>
                  </w:rPr>
                </w:pPr>
                <w:r w:rsidRPr="00B2305B">
                  <w:t>c)describing how the American Indians used the resources in their environment</w:t>
                </w:r>
              </w:p>
              <w:p w14:paraId="56CD2242" w14:textId="77777777" w:rsidR="007E4DDB" w:rsidRDefault="008321DB" w:rsidP="005E798D">
                <w:pPr>
                  <w:rPr>
                    <w:rFonts w:cs="Arial"/>
                  </w:rPr>
                </w:pPr>
                <w:r>
                  <w:rPr>
                    <w:rFonts w:cs="Arial"/>
                  </w:rPr>
                  <w:t>5.6 The students will read and demonstrate comprehension of nonfiction texts.</w:t>
                </w:r>
              </w:p>
              <w:p w14:paraId="7845B71E" w14:textId="2A23C67E" w:rsidR="008321DB" w:rsidRPr="009C0D11" w:rsidRDefault="008321DB" w:rsidP="005E798D">
                <w:pPr>
                  <w:rPr>
                    <w:rFonts w:cs="Arial"/>
                  </w:rPr>
                </w:pPr>
                <w:r>
                  <w:rPr>
                    <w:rFonts w:cs="Arial"/>
                  </w:rPr>
                  <w:t xml:space="preserve">e) summarize supporting details in nonfiction texts. </w:t>
                </w:r>
              </w:p>
            </w:sdtContent>
          </w:sdt>
        </w:tc>
      </w:tr>
      <w:tr w:rsidR="007E4DDB" w14:paraId="4F9B73B9" w14:textId="77777777" w:rsidTr="005E798D">
        <w:trPr>
          <w:trHeight w:val="277"/>
        </w:trPr>
        <w:tc>
          <w:tcPr>
            <w:tcW w:w="1345" w:type="pct"/>
            <w:tcBorders>
              <w:bottom w:val="single" w:sz="4" w:space="0" w:color="auto"/>
            </w:tcBorders>
            <w:shd w:val="clear" w:color="auto" w:fill="F2F2F2" w:themeFill="background1" w:themeFillShade="F2"/>
          </w:tcPr>
          <w:p w14:paraId="7AA4779A" w14:textId="77777777" w:rsidR="007E4DDB" w:rsidRDefault="007E4DDB" w:rsidP="005E798D">
            <w:pPr>
              <w:rPr>
                <w:rFonts w:cs="Arial"/>
              </w:rPr>
            </w:pPr>
            <w:r>
              <w:rPr>
                <w:rFonts w:cs="Arial"/>
                <w:b/>
              </w:rPr>
              <w:t>Common Core State Standards</w:t>
            </w:r>
            <w:r w:rsidRPr="009C0D11">
              <w:rPr>
                <w:rFonts w:cs="Arial"/>
                <w:b/>
              </w:rPr>
              <w:t>:</w:t>
            </w:r>
            <w:r w:rsidRPr="009C0D11">
              <w:rPr>
                <w:rFonts w:cs="Arial"/>
              </w:rPr>
              <w:t xml:space="preserve">  </w:t>
            </w:r>
          </w:p>
        </w:tc>
        <w:tc>
          <w:tcPr>
            <w:tcW w:w="3655" w:type="pct"/>
            <w:tcBorders>
              <w:bottom w:val="single" w:sz="4" w:space="0" w:color="auto"/>
            </w:tcBorders>
          </w:tcPr>
          <w:sdt>
            <w:sdtPr>
              <w:rPr>
                <w:rFonts w:cs="Arial"/>
              </w:rPr>
              <w:id w:val="-2056231382"/>
              <w:placeholder>
                <w:docPart w:val="FC3730A3DFD448719CF73FD6B2CFBCCB"/>
              </w:placeholder>
            </w:sdtPr>
            <w:sdtContent>
              <w:p w14:paraId="316BE5F6" w14:textId="77777777" w:rsidR="008321DB" w:rsidRPr="008321DB" w:rsidRDefault="008321DB" w:rsidP="008321DB">
                <w:pPr>
                  <w:rPr>
                    <w:rFonts w:cs="Arial"/>
                  </w:rPr>
                </w:pPr>
                <w:r w:rsidRPr="008321DB">
                  <w:rPr>
                    <w:rFonts w:cs="Arial"/>
                  </w:rPr>
                  <w:t>CCSS.ELA-LITERACY.RI.5.2</w:t>
                </w:r>
              </w:p>
              <w:p w14:paraId="128D3E4B" w14:textId="1361DFE4" w:rsidR="007E4DDB" w:rsidRDefault="008321DB" w:rsidP="008321DB">
                <w:pPr>
                  <w:rPr>
                    <w:rFonts w:cs="Arial"/>
                  </w:rPr>
                </w:pPr>
                <w:r w:rsidRPr="008321DB">
                  <w:rPr>
                    <w:rFonts w:cs="Arial"/>
                  </w:rPr>
                  <w:t>Determine two or more main ideas of a text and explain how they are supported by key details; summarize the text.</w:t>
                </w:r>
              </w:p>
            </w:sdtContent>
          </w:sdt>
        </w:tc>
      </w:tr>
      <w:tr w:rsidR="007E4DDB" w:rsidRPr="00F457F2" w14:paraId="1391CD81" w14:textId="77777777" w:rsidTr="005E798D">
        <w:tc>
          <w:tcPr>
            <w:tcW w:w="5000" w:type="pct"/>
            <w:gridSpan w:val="2"/>
            <w:tcBorders>
              <w:top w:val="single" w:sz="4" w:space="0" w:color="auto"/>
            </w:tcBorders>
            <w:shd w:val="clear" w:color="auto" w:fill="D9D9D9" w:themeFill="background1" w:themeFillShade="D9"/>
          </w:tcPr>
          <w:p w14:paraId="19B36E0E" w14:textId="77777777" w:rsidR="007E4DDB" w:rsidRPr="00F457F2" w:rsidRDefault="007E4DDB" w:rsidP="005E798D">
            <w:pPr>
              <w:jc w:val="center"/>
              <w:rPr>
                <w:rFonts w:ascii="Times New Roman Bold" w:hAnsi="Times New Roman Bold" w:cs="Arial"/>
                <w:b/>
                <w:bCs/>
                <w:smallCaps/>
              </w:rPr>
            </w:pPr>
            <w:r>
              <w:rPr>
                <w:rFonts w:ascii="Times New Roman Bold" w:hAnsi="Times New Roman Bold" w:cs="Arial"/>
                <w:b/>
                <w:bCs/>
                <w:smallCaps/>
              </w:rPr>
              <w:t>Learning Objective(s)</w:t>
            </w:r>
          </w:p>
        </w:tc>
      </w:tr>
      <w:tr w:rsidR="007E4DDB" w:rsidRPr="00737CB9" w14:paraId="2D8303F9" w14:textId="77777777" w:rsidTr="005E798D">
        <w:trPr>
          <w:trHeight w:val="576"/>
        </w:trPr>
        <w:tc>
          <w:tcPr>
            <w:tcW w:w="5000" w:type="pct"/>
            <w:gridSpan w:val="2"/>
            <w:tcBorders>
              <w:top w:val="single" w:sz="4" w:space="0" w:color="auto"/>
            </w:tcBorders>
          </w:tcPr>
          <w:sdt>
            <w:sdtPr>
              <w:rPr>
                <w:rFonts w:cs="Arial"/>
              </w:rPr>
              <w:id w:val="-1182580830"/>
              <w:placeholder>
                <w:docPart w:val="424B5B44277A4DB68519215A84AADE46"/>
              </w:placeholder>
            </w:sdtPr>
            <w:sdtContent>
              <w:p w14:paraId="5B858D1A" w14:textId="17718E74" w:rsidR="007E4DDB" w:rsidRPr="00737CB9" w:rsidRDefault="008321DB" w:rsidP="005E798D">
                <w:pPr>
                  <w:pStyle w:val="ListParagraph"/>
                  <w:ind w:left="0"/>
                </w:pPr>
                <w:r>
                  <w:rPr>
                    <w:rFonts w:cs="Arial"/>
                  </w:rPr>
                  <w:t xml:space="preserve">After reading a book on the Pueblo, students will write a summary that includes climate/region, clothing, food, and shelter identifying ¾ correctly. </w:t>
                </w:r>
              </w:p>
            </w:sdtContent>
          </w:sdt>
        </w:tc>
      </w:tr>
      <w:tr w:rsidR="007E4DDB" w:rsidRPr="00F457F2" w14:paraId="2156EA23" w14:textId="77777777" w:rsidTr="005E798D">
        <w:tc>
          <w:tcPr>
            <w:tcW w:w="5000" w:type="pct"/>
            <w:gridSpan w:val="2"/>
            <w:shd w:val="clear" w:color="auto" w:fill="D9D9D9" w:themeFill="background1" w:themeFillShade="D9"/>
          </w:tcPr>
          <w:p w14:paraId="163C4605" w14:textId="77777777" w:rsidR="007E4DDB" w:rsidRPr="00F457F2" w:rsidRDefault="007E4DDB" w:rsidP="005E798D">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7E4DDB" w:rsidRPr="009C0D11" w14:paraId="16E031FF" w14:textId="77777777" w:rsidTr="005E798D">
        <w:trPr>
          <w:trHeight w:val="285"/>
        </w:trPr>
        <w:tc>
          <w:tcPr>
            <w:tcW w:w="1345" w:type="pct"/>
            <w:shd w:val="clear" w:color="auto" w:fill="EAEAEA" w:themeFill="text2" w:themeFillTint="1A"/>
          </w:tcPr>
          <w:p w14:paraId="1E60FCA9" w14:textId="77777777" w:rsidR="007E4DDB" w:rsidRPr="007E4DDB" w:rsidRDefault="007E4DDB" w:rsidP="005E798D">
            <w:pPr>
              <w:rPr>
                <w:rFonts w:cs="Arial"/>
                <w:b/>
                <w:bCs/>
              </w:rPr>
            </w:pPr>
            <w:r>
              <w:rPr>
                <w:rFonts w:cs="Arial"/>
                <w:b/>
                <w:bCs/>
              </w:rPr>
              <w:t>Resources and Materials:</w:t>
            </w:r>
          </w:p>
        </w:tc>
        <w:tc>
          <w:tcPr>
            <w:tcW w:w="3655" w:type="pct"/>
          </w:tcPr>
          <w:sdt>
            <w:sdtPr>
              <w:rPr>
                <w:rFonts w:cs="Arial"/>
              </w:rPr>
              <w:id w:val="1911264717"/>
              <w:placeholder>
                <w:docPart w:val="2FC70F2BACC9472E910F999BC2FFF73F"/>
              </w:placeholder>
            </w:sdtPr>
            <w:sdtEndPr>
              <w:rPr>
                <w:rFonts w:cs="Times New Roman"/>
              </w:rPr>
            </w:sdtEndPr>
            <w:sdtContent>
              <w:p w14:paraId="38FE41DA" w14:textId="13A20838" w:rsidR="007E4DDB" w:rsidRPr="008321DB" w:rsidRDefault="008321DB" w:rsidP="008321DB">
                <w:pPr>
                  <w:pStyle w:val="ListParagraph"/>
                  <w:numPr>
                    <w:ilvl w:val="0"/>
                    <w:numId w:val="36"/>
                  </w:numPr>
                  <w:rPr>
                    <w:rFonts w:eastAsiaTheme="minorEastAsia" w:cs="Arial"/>
                  </w:rPr>
                </w:pPr>
                <w:r>
                  <w:rPr>
                    <w:rFonts w:cs="Arial"/>
                  </w:rPr>
                  <w:t>Computer</w:t>
                </w:r>
              </w:p>
              <w:p w14:paraId="76A9128D" w14:textId="713BD44F" w:rsidR="008321DB" w:rsidRPr="008321DB" w:rsidRDefault="008321DB" w:rsidP="008321DB">
                <w:pPr>
                  <w:pStyle w:val="ListParagraph"/>
                  <w:numPr>
                    <w:ilvl w:val="0"/>
                    <w:numId w:val="36"/>
                  </w:numPr>
                  <w:rPr>
                    <w:rFonts w:eastAsiaTheme="minorEastAsia" w:cs="Arial"/>
                  </w:rPr>
                </w:pPr>
                <w:r>
                  <w:rPr>
                    <w:rFonts w:cs="Arial"/>
                  </w:rPr>
                  <w:t>Paper</w:t>
                </w:r>
              </w:p>
              <w:p w14:paraId="4721635A" w14:textId="3956EBD9" w:rsidR="008321DB" w:rsidRPr="008321DB" w:rsidRDefault="008321DB" w:rsidP="008321DB">
                <w:pPr>
                  <w:pStyle w:val="ListParagraph"/>
                  <w:numPr>
                    <w:ilvl w:val="0"/>
                    <w:numId w:val="36"/>
                  </w:numPr>
                  <w:rPr>
                    <w:rFonts w:eastAsiaTheme="minorEastAsia" w:cs="Arial"/>
                  </w:rPr>
                </w:pPr>
                <w:r>
                  <w:rPr>
                    <w:rFonts w:cs="Arial"/>
                  </w:rPr>
                  <w:t>Pencil</w:t>
                </w:r>
              </w:p>
              <w:p w14:paraId="739A61E9" w14:textId="31D7679A" w:rsidR="008321DB" w:rsidRPr="008321DB" w:rsidRDefault="008321DB" w:rsidP="008321DB">
                <w:pPr>
                  <w:pStyle w:val="ListParagraph"/>
                  <w:numPr>
                    <w:ilvl w:val="0"/>
                    <w:numId w:val="36"/>
                  </w:numPr>
                  <w:rPr>
                    <w:rFonts w:eastAsiaTheme="minorEastAsia" w:cs="Arial"/>
                  </w:rPr>
                </w:pPr>
                <w:r>
                  <w:rPr>
                    <w:rFonts w:cs="Arial"/>
                  </w:rPr>
                  <w:t>Projector</w:t>
                </w:r>
              </w:p>
              <w:p w14:paraId="7043D654" w14:textId="77777777" w:rsidR="008321DB" w:rsidRPr="00F23192" w:rsidRDefault="008321DB" w:rsidP="008321DB">
                <w:pPr>
                  <w:pStyle w:val="ListParagraph"/>
                  <w:numPr>
                    <w:ilvl w:val="0"/>
                    <w:numId w:val="36"/>
                  </w:numPr>
                  <w:rPr>
                    <w:rFonts w:eastAsiaTheme="minorEastAsia" w:cs="Arial"/>
                  </w:rPr>
                </w:pPr>
                <w:r>
                  <w:rPr>
                    <w:rFonts w:cs="Arial"/>
                  </w:rPr>
                  <w:t xml:space="preserve">Blank map of the United States </w:t>
                </w:r>
              </w:p>
              <w:p w14:paraId="09C99EDD" w14:textId="642A224D" w:rsidR="00F23192" w:rsidRPr="008321DB" w:rsidRDefault="00F23192" w:rsidP="008321DB">
                <w:pPr>
                  <w:pStyle w:val="ListParagraph"/>
                  <w:numPr>
                    <w:ilvl w:val="0"/>
                    <w:numId w:val="36"/>
                  </w:numPr>
                  <w:rPr>
                    <w:rFonts w:eastAsiaTheme="minorEastAsia" w:cs="Arial"/>
                  </w:rPr>
                </w:pPr>
                <w:r>
                  <w:rPr>
                    <w:rFonts w:cs="Arial"/>
                  </w:rPr>
                  <w:t xml:space="preserve">Graphic organizer </w:t>
                </w:r>
              </w:p>
            </w:sdtContent>
          </w:sdt>
        </w:tc>
      </w:tr>
      <w:tr w:rsidR="007E4DDB" w:rsidRPr="009C0D11" w14:paraId="0FE38ACD" w14:textId="77777777" w:rsidTr="005E798D">
        <w:trPr>
          <w:trHeight w:val="285"/>
        </w:trPr>
        <w:tc>
          <w:tcPr>
            <w:tcW w:w="1345" w:type="pct"/>
            <w:shd w:val="clear" w:color="auto" w:fill="EAEAEA" w:themeFill="text2" w:themeFillTint="1A"/>
          </w:tcPr>
          <w:p w14:paraId="31EAAF79" w14:textId="62C55129" w:rsidR="007E4DDB" w:rsidRPr="007E4DDB" w:rsidRDefault="007E4DDB" w:rsidP="005E798D">
            <w:pPr>
              <w:rPr>
                <w:rFonts w:cs="Arial"/>
                <w:b/>
                <w:bCs/>
              </w:rPr>
            </w:pPr>
            <w:r>
              <w:rPr>
                <w:rFonts w:cs="Arial"/>
                <w:b/>
                <w:bCs/>
              </w:rPr>
              <w:t>Technology Integration</w:t>
            </w:r>
            <w:r w:rsidR="00C612D5">
              <w:rPr>
                <w:rFonts w:cs="Arial"/>
                <w:b/>
                <w:bCs/>
              </w:rPr>
              <w:t xml:space="preserve"> </w:t>
            </w:r>
            <w:r w:rsidR="00C612D5" w:rsidRPr="00C612D5">
              <w:rPr>
                <w:rFonts w:cs="Arial"/>
                <w:i/>
                <w:iCs/>
                <w:sz w:val="20"/>
                <w:szCs w:val="18"/>
              </w:rPr>
              <w:t>(if applicable)</w:t>
            </w:r>
            <w:r>
              <w:rPr>
                <w:rFonts w:cs="Arial"/>
                <w:b/>
                <w:bCs/>
              </w:rPr>
              <w:t>:</w:t>
            </w:r>
          </w:p>
        </w:tc>
        <w:tc>
          <w:tcPr>
            <w:tcW w:w="3655" w:type="pct"/>
          </w:tcPr>
          <w:sdt>
            <w:sdtPr>
              <w:rPr>
                <w:rFonts w:cs="Arial"/>
              </w:rPr>
              <w:id w:val="1158195772"/>
              <w:placeholder>
                <w:docPart w:val="CD5C7EB0795A450ABB86685CC83C23B3"/>
              </w:placeholder>
            </w:sdtPr>
            <w:sdtEndPr>
              <w:rPr>
                <w:rFonts w:cstheme="minorBidi"/>
              </w:rPr>
            </w:sdtEndPr>
            <w:sdtContent>
              <w:p w14:paraId="135A7267" w14:textId="612211D5" w:rsidR="007E4DDB" w:rsidRDefault="008321DB" w:rsidP="005E798D">
                <w:pPr>
                  <w:rPr>
                    <w:rFonts w:cs="Arial"/>
                  </w:rPr>
                </w:pPr>
                <w:r>
                  <w:rPr>
                    <w:rFonts w:cs="Arial"/>
                  </w:rPr>
                  <w:t xml:space="preserve">As a class we will read the book Pueblo on Epic. Students will use the information read in this book to write a summary. This will connect the standards above. </w:t>
                </w:r>
              </w:p>
            </w:sdtContent>
          </w:sdt>
        </w:tc>
      </w:tr>
      <w:tr w:rsidR="007E4DDB" w:rsidRPr="00F457F2" w14:paraId="56AAA8BC" w14:textId="77777777" w:rsidTr="005E798D">
        <w:tc>
          <w:tcPr>
            <w:tcW w:w="5000" w:type="pct"/>
            <w:gridSpan w:val="2"/>
            <w:shd w:val="clear" w:color="auto" w:fill="D9D9D9" w:themeFill="background1" w:themeFillShade="D9"/>
          </w:tcPr>
          <w:p w14:paraId="2750827C"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7E4DDB" w:rsidRPr="009C0D11" w14:paraId="2BF43FB4" w14:textId="77777777" w:rsidTr="005E798D">
        <w:trPr>
          <w:trHeight w:val="576"/>
        </w:trPr>
        <w:tc>
          <w:tcPr>
            <w:tcW w:w="1345" w:type="pct"/>
            <w:shd w:val="clear" w:color="auto" w:fill="F2F2F2" w:themeFill="background1" w:themeFillShade="F2"/>
          </w:tcPr>
          <w:p w14:paraId="6C181E65" w14:textId="77777777" w:rsidR="007E4DDB" w:rsidRPr="009C0D11" w:rsidRDefault="007E4DDB" w:rsidP="005E798D">
            <w:pPr>
              <w:rPr>
                <w:rFonts w:cs="Arial"/>
              </w:rPr>
            </w:pPr>
            <w:r w:rsidRPr="009C0D11">
              <w:rPr>
                <w:rFonts w:cs="Arial"/>
                <w:b/>
              </w:rPr>
              <w:t>Language Demands:</w:t>
            </w:r>
            <w:r w:rsidRPr="009C0D11">
              <w:rPr>
                <w:rFonts w:cs="Arial"/>
              </w:rPr>
              <w:t xml:space="preserve">    </w:t>
            </w:r>
          </w:p>
        </w:tc>
        <w:tc>
          <w:tcPr>
            <w:tcW w:w="3655" w:type="pct"/>
            <w:shd w:val="clear" w:color="auto" w:fill="FFFFFF" w:themeFill="background1"/>
          </w:tcPr>
          <w:p w14:paraId="7452EA52" w14:textId="748A6A8F" w:rsidR="007E4DDB" w:rsidRPr="009C0D11" w:rsidRDefault="00000000" w:rsidP="005E798D">
            <w:pPr>
              <w:rPr>
                <w:rFonts w:cs="Arial"/>
              </w:rPr>
            </w:pPr>
            <w:sdt>
              <w:sdtPr>
                <w:rPr>
                  <w:rFonts w:cs="Arial"/>
                </w:rPr>
                <w:id w:val="834495724"/>
                <w:placeholder>
                  <w:docPart w:val="0348AC976EF34ED48710F5C1B519CCA2"/>
                </w:placeholder>
              </w:sdtPr>
              <w:sdtContent>
                <w:r w:rsidR="008321DB">
                  <w:rPr>
                    <w:rFonts w:cs="Arial"/>
                  </w:rPr>
                  <w:t xml:space="preserve">Students will have to understand the academic language necessary for this lesson </w:t>
                </w:r>
                <w:proofErr w:type="gramStart"/>
                <w:r w:rsidR="008321DB">
                  <w:rPr>
                    <w:rFonts w:cs="Arial"/>
                  </w:rPr>
                  <w:t>in order to</w:t>
                </w:r>
                <w:proofErr w:type="gramEnd"/>
                <w:r w:rsidR="008321DB">
                  <w:rPr>
                    <w:rFonts w:cs="Arial"/>
                  </w:rPr>
                  <w:t xml:space="preserve"> successfully complete the assessments. </w:t>
                </w:r>
              </w:sdtContent>
            </w:sdt>
          </w:p>
        </w:tc>
      </w:tr>
      <w:tr w:rsidR="007E4DDB" w:rsidRPr="009C0D11" w14:paraId="605BE2C0" w14:textId="77777777" w:rsidTr="005E798D">
        <w:trPr>
          <w:trHeight w:val="576"/>
        </w:trPr>
        <w:tc>
          <w:tcPr>
            <w:tcW w:w="1345" w:type="pct"/>
            <w:shd w:val="clear" w:color="auto" w:fill="F2F2F2" w:themeFill="background1" w:themeFillShade="F2"/>
          </w:tcPr>
          <w:p w14:paraId="543CB63B" w14:textId="77777777" w:rsidR="007E4DDB" w:rsidRPr="009C0D11" w:rsidRDefault="007E4DDB" w:rsidP="005E798D">
            <w:pPr>
              <w:rPr>
                <w:rFonts w:cs="Arial"/>
                <w:b/>
              </w:rPr>
            </w:pPr>
            <w:r w:rsidRPr="009C0D11">
              <w:rPr>
                <w:rFonts w:cs="Arial"/>
                <w:b/>
              </w:rPr>
              <w:t>Language Supports:</w:t>
            </w:r>
          </w:p>
        </w:tc>
        <w:tc>
          <w:tcPr>
            <w:tcW w:w="3655" w:type="pct"/>
            <w:shd w:val="clear" w:color="auto" w:fill="FFFFFF" w:themeFill="background1"/>
          </w:tcPr>
          <w:sdt>
            <w:sdtPr>
              <w:rPr>
                <w:rFonts w:cs="Arial"/>
              </w:rPr>
              <w:id w:val="412755520"/>
              <w:placeholder>
                <w:docPart w:val="3AFCC5D17EF640A0AE9AFBA53EAA8230"/>
              </w:placeholder>
            </w:sdtPr>
            <w:sdtContent>
              <w:p w14:paraId="690E3032" w14:textId="038FC7FA" w:rsidR="007E4DDB" w:rsidRPr="008321DB" w:rsidRDefault="00000000" w:rsidP="005E798D">
                <w:pPr>
                  <w:rPr>
                    <w:rFonts w:cs="Arial"/>
                  </w:rPr>
                </w:pPr>
                <w:sdt>
                  <w:sdtPr>
                    <w:rPr>
                      <w:rFonts w:cs="Arial"/>
                    </w:rPr>
                    <w:id w:val="-1490937737"/>
                    <w:placeholder>
                      <w:docPart w:val="128DBA3F4AC36143A0DFE44CD2162F3D"/>
                    </w:placeholder>
                  </w:sdtPr>
                  <w:sdtContent>
                    <w:r w:rsidR="008321DB">
                      <w:rPr>
                        <w:rFonts w:cs="Arial"/>
                      </w:rPr>
                      <w:t xml:space="preserve">Students will be given a vocabulary sheet that will have </w:t>
                    </w:r>
                    <w:proofErr w:type="gramStart"/>
                    <w:r w:rsidR="008321DB">
                      <w:rPr>
                        <w:rFonts w:cs="Arial"/>
                      </w:rPr>
                      <w:t>all of</w:t>
                    </w:r>
                    <w:proofErr w:type="gramEnd"/>
                    <w:r w:rsidR="008321DB">
                      <w:rPr>
                        <w:rFonts w:cs="Arial"/>
                      </w:rPr>
                      <w:t xml:space="preserve"> the vocabulary words needed to complete the assessments for this lesson.</w:t>
                    </w:r>
                  </w:sdtContent>
                </w:sdt>
              </w:p>
            </w:sdtContent>
          </w:sdt>
        </w:tc>
      </w:tr>
      <w:tr w:rsidR="007E4DDB" w:rsidRPr="009C0D11" w14:paraId="6A77C401" w14:textId="77777777" w:rsidTr="005E798D">
        <w:trPr>
          <w:trHeight w:val="576"/>
        </w:trPr>
        <w:tc>
          <w:tcPr>
            <w:tcW w:w="1345" w:type="pct"/>
            <w:shd w:val="clear" w:color="auto" w:fill="F2F2F2" w:themeFill="background1" w:themeFillShade="F2"/>
          </w:tcPr>
          <w:p w14:paraId="4016D1DE" w14:textId="77777777" w:rsidR="007E4DDB" w:rsidRPr="009C0D11" w:rsidRDefault="007E4DDB" w:rsidP="005E798D">
            <w:pPr>
              <w:rPr>
                <w:rFonts w:cs="Arial"/>
                <w:b/>
              </w:rPr>
            </w:pPr>
            <w:r w:rsidRPr="009C0D11">
              <w:rPr>
                <w:rFonts w:cs="Arial"/>
                <w:b/>
              </w:rPr>
              <w:lastRenderedPageBreak/>
              <w:t>Essential Vocabulary:</w:t>
            </w:r>
            <w:r w:rsidRPr="009C0D11">
              <w:rPr>
                <w:rFonts w:cs="Arial"/>
              </w:rPr>
              <w:t xml:space="preserve">  </w:t>
            </w:r>
          </w:p>
        </w:tc>
        <w:tc>
          <w:tcPr>
            <w:tcW w:w="3655" w:type="pct"/>
            <w:shd w:val="clear" w:color="auto" w:fill="FFFFFF" w:themeFill="background1"/>
          </w:tcPr>
          <w:sdt>
            <w:sdtPr>
              <w:rPr>
                <w:rFonts w:cs="Arial"/>
              </w:rPr>
              <w:id w:val="-1031336155"/>
              <w:placeholder>
                <w:docPart w:val="08E98ADB446F40FCBEA59FCF42F19A8C"/>
              </w:placeholder>
            </w:sdtPr>
            <w:sdtEndPr>
              <w:rPr>
                <w:rFonts w:cs="Times New Roman"/>
              </w:rPr>
            </w:sdtEndPr>
            <w:sdtContent>
              <w:p w14:paraId="555FC795" w14:textId="77777777" w:rsidR="008321DB" w:rsidRPr="008321DB" w:rsidRDefault="008321DB" w:rsidP="008321DB">
                <w:pPr>
                  <w:pStyle w:val="ListParagraph"/>
                  <w:numPr>
                    <w:ilvl w:val="0"/>
                    <w:numId w:val="37"/>
                  </w:numPr>
                  <w:rPr>
                    <w:rFonts w:eastAsiaTheme="minorEastAsia" w:cs="Arial"/>
                    <w:b/>
                  </w:rPr>
                </w:pPr>
                <w:r>
                  <w:rPr>
                    <w:rFonts w:cs="Arial"/>
                  </w:rPr>
                  <w:t>Pueblo</w:t>
                </w:r>
              </w:p>
              <w:p w14:paraId="41DAD79A" w14:textId="77777777" w:rsidR="007E4DDB" w:rsidRPr="008321DB" w:rsidRDefault="008321DB" w:rsidP="008321DB">
                <w:pPr>
                  <w:pStyle w:val="ListParagraph"/>
                  <w:numPr>
                    <w:ilvl w:val="0"/>
                    <w:numId w:val="37"/>
                  </w:numPr>
                  <w:rPr>
                    <w:rFonts w:eastAsiaTheme="minorEastAsia" w:cs="Arial"/>
                    <w:b/>
                  </w:rPr>
                </w:pPr>
                <w:r>
                  <w:rPr>
                    <w:rFonts w:cs="Arial"/>
                    <w:b/>
                  </w:rPr>
                  <w:t>Adobe</w:t>
                </w:r>
              </w:p>
              <w:p w14:paraId="21E8DAE7" w14:textId="0655661E" w:rsidR="008321DB" w:rsidRPr="008321DB" w:rsidRDefault="008321DB" w:rsidP="008321DB">
                <w:pPr>
                  <w:pStyle w:val="ListParagraph"/>
                  <w:numPr>
                    <w:ilvl w:val="0"/>
                    <w:numId w:val="37"/>
                  </w:numPr>
                  <w:rPr>
                    <w:rFonts w:eastAsiaTheme="minorEastAsia" w:cs="Arial"/>
                    <w:b/>
                  </w:rPr>
                </w:pPr>
                <w:r>
                  <w:rPr>
                    <w:rFonts w:cs="Arial"/>
                    <w:b/>
                  </w:rPr>
                  <w:t>Loincloth</w:t>
                </w:r>
              </w:p>
              <w:p w14:paraId="467DFDA0" w14:textId="15D93764" w:rsidR="008321DB" w:rsidRPr="008321DB" w:rsidRDefault="008321DB" w:rsidP="008321DB">
                <w:pPr>
                  <w:pStyle w:val="ListParagraph"/>
                  <w:numPr>
                    <w:ilvl w:val="0"/>
                    <w:numId w:val="37"/>
                  </w:numPr>
                  <w:rPr>
                    <w:rFonts w:eastAsiaTheme="minorEastAsia" w:cs="Arial"/>
                    <w:b/>
                  </w:rPr>
                </w:pPr>
                <w:r>
                  <w:rPr>
                    <w:rFonts w:eastAsiaTheme="minorEastAsia" w:cs="Arial"/>
                    <w:b/>
                  </w:rPr>
                  <w:t xml:space="preserve">Three sisters </w:t>
                </w:r>
              </w:p>
            </w:sdtContent>
          </w:sdt>
        </w:tc>
      </w:tr>
      <w:tr w:rsidR="007E4DDB" w:rsidRPr="00F457F2" w14:paraId="217E2788" w14:textId="77777777" w:rsidTr="005E798D">
        <w:tc>
          <w:tcPr>
            <w:tcW w:w="5000" w:type="pct"/>
            <w:gridSpan w:val="2"/>
            <w:shd w:val="clear" w:color="auto" w:fill="464646" w:themeFill="text2" w:themeFillTint="E6"/>
          </w:tcPr>
          <w:p w14:paraId="0FA75540"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7E4DDB" w:rsidRPr="009C0D11" w14:paraId="1969DAF5" w14:textId="77777777" w:rsidTr="005E798D">
        <w:trPr>
          <w:trHeight w:val="576"/>
        </w:trPr>
        <w:tc>
          <w:tcPr>
            <w:tcW w:w="1345" w:type="pct"/>
            <w:shd w:val="clear" w:color="auto" w:fill="F2F2F2" w:themeFill="background1" w:themeFillShade="F2"/>
          </w:tcPr>
          <w:p w14:paraId="7FBF577B" w14:textId="77777777" w:rsidR="007E4DDB" w:rsidRPr="009C0D11" w:rsidRDefault="007E4DDB" w:rsidP="005E798D">
            <w:pPr>
              <w:rPr>
                <w:rFonts w:cs="Arial"/>
              </w:rPr>
            </w:pPr>
            <w:r w:rsidRPr="009C0D11">
              <w:rPr>
                <w:rFonts w:cs="Arial"/>
                <w:b/>
              </w:rPr>
              <w:t>Direct Instruction/Modeling:</w:t>
            </w:r>
            <w:r w:rsidRPr="009C0D11">
              <w:rPr>
                <w:rFonts w:cs="Arial"/>
              </w:rPr>
              <w:t xml:space="preserve">  </w:t>
            </w:r>
          </w:p>
        </w:tc>
        <w:tc>
          <w:tcPr>
            <w:tcW w:w="3655" w:type="pct"/>
          </w:tcPr>
          <w:sdt>
            <w:sdtPr>
              <w:rPr>
                <w:rFonts w:cs="Arial"/>
              </w:rPr>
              <w:id w:val="1427921915"/>
              <w:placeholder>
                <w:docPart w:val="6C717C37441C484BA88C53956889F990"/>
              </w:placeholder>
            </w:sdtPr>
            <w:sdtContent>
              <w:p w14:paraId="605B9F66" w14:textId="77777777" w:rsidR="008321DB" w:rsidRPr="008321DB" w:rsidRDefault="008321DB" w:rsidP="008321DB">
                <w:pPr>
                  <w:pStyle w:val="ListParagraph"/>
                  <w:numPr>
                    <w:ilvl w:val="0"/>
                    <w:numId w:val="38"/>
                  </w:numPr>
                  <w:rPr>
                    <w:rFonts w:eastAsiaTheme="minorEastAsia" w:cs="Arial"/>
                  </w:rPr>
                </w:pPr>
                <w:r>
                  <w:rPr>
                    <w:rFonts w:cs="Arial"/>
                  </w:rPr>
                  <w:t>As a class we will read Pueblo on Epic.</w:t>
                </w:r>
              </w:p>
              <w:p w14:paraId="6A8C0A09" w14:textId="0037B780" w:rsidR="007E4DDB" w:rsidRPr="008321DB" w:rsidRDefault="008321DB" w:rsidP="008321DB">
                <w:pPr>
                  <w:pStyle w:val="ListParagraph"/>
                  <w:numPr>
                    <w:ilvl w:val="0"/>
                    <w:numId w:val="38"/>
                  </w:numPr>
                  <w:rPr>
                    <w:rFonts w:eastAsiaTheme="minorEastAsia" w:cs="Arial"/>
                  </w:rPr>
                </w:pPr>
                <w:r>
                  <w:rPr>
                    <w:rFonts w:cs="Arial"/>
                  </w:rPr>
                  <w:t xml:space="preserve">After reading the book Pueblo we will pull out our map of the United States that was used in the last lesson. I will help the students shade in where the Pueblo lived. </w:t>
                </w:r>
              </w:p>
            </w:sdtContent>
          </w:sdt>
        </w:tc>
      </w:tr>
      <w:tr w:rsidR="007E4DDB" w:rsidRPr="009C0D11" w14:paraId="4AFB2D57" w14:textId="77777777" w:rsidTr="005E798D">
        <w:trPr>
          <w:trHeight w:val="576"/>
        </w:trPr>
        <w:tc>
          <w:tcPr>
            <w:tcW w:w="1345" w:type="pct"/>
            <w:shd w:val="clear" w:color="auto" w:fill="F2F2F2" w:themeFill="background1" w:themeFillShade="F2"/>
          </w:tcPr>
          <w:p w14:paraId="0D019AC2" w14:textId="77777777" w:rsidR="007E4DDB" w:rsidRPr="009C0D11" w:rsidRDefault="007E4DDB" w:rsidP="005E798D">
            <w:pPr>
              <w:rPr>
                <w:rFonts w:cs="Arial"/>
                <w:b/>
              </w:rPr>
            </w:pPr>
            <w:r w:rsidRPr="009C0D11">
              <w:rPr>
                <w:rFonts w:cs="Arial"/>
                <w:b/>
              </w:rPr>
              <w:t>Guided Practice:</w:t>
            </w:r>
            <w:r w:rsidRPr="009C0D11">
              <w:rPr>
                <w:rFonts w:cs="Arial"/>
              </w:rPr>
              <w:t xml:space="preserve">  </w:t>
            </w:r>
          </w:p>
        </w:tc>
        <w:tc>
          <w:tcPr>
            <w:tcW w:w="3655" w:type="pct"/>
          </w:tcPr>
          <w:sdt>
            <w:sdtPr>
              <w:rPr>
                <w:rFonts w:cs="Arial"/>
              </w:rPr>
              <w:id w:val="-169642213"/>
              <w:placeholder>
                <w:docPart w:val="17F6CE504AD049BB88A55504F6EF8969"/>
              </w:placeholder>
            </w:sdtPr>
            <w:sdtContent>
              <w:p w14:paraId="314C98A1" w14:textId="77777777" w:rsidR="008321DB" w:rsidRPr="008321DB" w:rsidRDefault="008321DB" w:rsidP="008321DB">
                <w:pPr>
                  <w:pStyle w:val="ListParagraph"/>
                  <w:numPr>
                    <w:ilvl w:val="0"/>
                    <w:numId w:val="39"/>
                  </w:numPr>
                  <w:rPr>
                    <w:rFonts w:eastAsiaTheme="minorEastAsia" w:cs="Arial"/>
                  </w:rPr>
                </w:pPr>
                <w:r>
                  <w:rPr>
                    <w:rFonts w:cs="Arial"/>
                  </w:rPr>
                  <w:t xml:space="preserve">For guided practice students will fill out a graphic organizer on the Pueblo. It will include spaces to fill out information on climate/region, food, clothing, and shelter. </w:t>
                </w:r>
                <w:proofErr w:type="gramStart"/>
                <w:r>
                  <w:rPr>
                    <w:rFonts w:cs="Arial"/>
                  </w:rPr>
                  <w:t>All of</w:t>
                </w:r>
                <w:proofErr w:type="gramEnd"/>
                <w:r>
                  <w:rPr>
                    <w:rFonts w:cs="Arial"/>
                  </w:rPr>
                  <w:t xml:space="preserve"> the information needed to fill out this organizer can be found in the book read on Epic. </w:t>
                </w:r>
              </w:p>
              <w:p w14:paraId="119ACF55" w14:textId="230256F8" w:rsidR="007E4DDB" w:rsidRPr="008321DB" w:rsidRDefault="008321DB" w:rsidP="008321DB">
                <w:pPr>
                  <w:pStyle w:val="ListParagraph"/>
                  <w:numPr>
                    <w:ilvl w:val="0"/>
                    <w:numId w:val="39"/>
                  </w:numPr>
                  <w:rPr>
                    <w:rFonts w:eastAsiaTheme="minorEastAsia" w:cs="Arial"/>
                  </w:rPr>
                </w:pPr>
                <w:r>
                  <w:rPr>
                    <w:rFonts w:cs="Arial"/>
                  </w:rPr>
                  <w:t>We will discuss their organizers as a class to make sure they have all the needed information.</w:t>
                </w:r>
              </w:p>
              <w:p w14:paraId="2DC1BDA6" w14:textId="04481077" w:rsidR="008321DB" w:rsidRPr="008321DB" w:rsidRDefault="008321DB" w:rsidP="008321DB">
                <w:pPr>
                  <w:pStyle w:val="ListParagraph"/>
                  <w:numPr>
                    <w:ilvl w:val="0"/>
                    <w:numId w:val="39"/>
                  </w:numPr>
                  <w:rPr>
                    <w:rFonts w:eastAsiaTheme="minorEastAsia" w:cs="Arial"/>
                  </w:rPr>
                </w:pPr>
                <w:r>
                  <w:rPr>
                    <w:rFonts w:eastAsiaTheme="minorEastAsia" w:cs="Arial"/>
                  </w:rPr>
                  <w:t>Students will then need to decide what they would like to include in their summary. On a piece of notebook paper, they will write at least four details they found important from the book. These details will need to be written in full sentences. This will be used to help them write their summary.</w:t>
                </w:r>
              </w:p>
            </w:sdtContent>
          </w:sdt>
          <w:p w14:paraId="7B10B4F6" w14:textId="77777777" w:rsidR="007E4DDB" w:rsidRPr="009C0D11" w:rsidRDefault="007E4DDB" w:rsidP="005E798D">
            <w:pPr>
              <w:rPr>
                <w:rFonts w:cs="Arial"/>
                <w:b/>
              </w:rPr>
            </w:pPr>
          </w:p>
        </w:tc>
      </w:tr>
      <w:tr w:rsidR="007E4DDB" w:rsidRPr="009C0D11" w14:paraId="6F6F6698" w14:textId="77777777" w:rsidTr="005E798D">
        <w:trPr>
          <w:trHeight w:val="576"/>
        </w:trPr>
        <w:tc>
          <w:tcPr>
            <w:tcW w:w="1345" w:type="pct"/>
            <w:shd w:val="clear" w:color="auto" w:fill="F2F2F2" w:themeFill="background1" w:themeFillShade="F2"/>
          </w:tcPr>
          <w:p w14:paraId="210732B5" w14:textId="77777777" w:rsidR="007E4DDB" w:rsidRPr="009C0D11" w:rsidRDefault="007E4DDB" w:rsidP="005E798D">
            <w:pPr>
              <w:rPr>
                <w:rFonts w:cs="Arial"/>
                <w:b/>
              </w:rPr>
            </w:pPr>
            <w:r w:rsidRPr="009C0D11">
              <w:rPr>
                <w:rFonts w:cs="Arial"/>
                <w:b/>
              </w:rPr>
              <w:t>Independent Practice:</w:t>
            </w:r>
          </w:p>
        </w:tc>
        <w:tc>
          <w:tcPr>
            <w:tcW w:w="3655" w:type="pct"/>
          </w:tcPr>
          <w:sdt>
            <w:sdtPr>
              <w:rPr>
                <w:rFonts w:cs="Arial"/>
              </w:rPr>
              <w:id w:val="-1715038723"/>
              <w:placeholder>
                <w:docPart w:val="D41B113C50FA43FBB0C23726F927C40A"/>
              </w:placeholder>
            </w:sdtPr>
            <w:sdtContent>
              <w:p w14:paraId="3B3F2B78" w14:textId="13CF40EA" w:rsidR="008321DB" w:rsidRPr="008321DB" w:rsidRDefault="008321DB" w:rsidP="008321DB">
                <w:pPr>
                  <w:pStyle w:val="ListParagraph"/>
                  <w:numPr>
                    <w:ilvl w:val="0"/>
                    <w:numId w:val="40"/>
                  </w:numPr>
                  <w:rPr>
                    <w:rFonts w:eastAsiaTheme="minorEastAsia" w:cs="Arial"/>
                    <w:b/>
                  </w:rPr>
                </w:pPr>
                <w:r>
                  <w:rPr>
                    <w:rFonts w:cs="Arial"/>
                  </w:rPr>
                  <w:t xml:space="preserve">Students will write a summary on the book Pueblo read on Epic. This will integrate the English standard above which requires students to write a summary of a nonfiction text. </w:t>
                </w:r>
              </w:p>
              <w:p w14:paraId="2C3103E6" w14:textId="439E8421" w:rsidR="007E4DDB" w:rsidRPr="008321DB" w:rsidRDefault="008321DB" w:rsidP="008321DB">
                <w:pPr>
                  <w:pStyle w:val="ListParagraph"/>
                  <w:numPr>
                    <w:ilvl w:val="0"/>
                    <w:numId w:val="40"/>
                  </w:numPr>
                  <w:rPr>
                    <w:rFonts w:eastAsiaTheme="minorEastAsia" w:cs="Arial"/>
                    <w:b/>
                  </w:rPr>
                </w:pPr>
                <w:r>
                  <w:rPr>
                    <w:rFonts w:cs="Arial"/>
                    <w:b/>
                  </w:rPr>
                  <w:t xml:space="preserve">This will be turned in and used as a grade. </w:t>
                </w:r>
              </w:p>
            </w:sdtContent>
          </w:sdt>
        </w:tc>
      </w:tr>
      <w:tr w:rsidR="007E4DDB" w:rsidRPr="009C0D11" w14:paraId="05066874" w14:textId="77777777" w:rsidTr="005E798D">
        <w:trPr>
          <w:trHeight w:val="576"/>
        </w:trPr>
        <w:tc>
          <w:tcPr>
            <w:tcW w:w="1345" w:type="pct"/>
            <w:shd w:val="clear" w:color="auto" w:fill="F2F2F2" w:themeFill="background1" w:themeFillShade="F2"/>
          </w:tcPr>
          <w:p w14:paraId="1FBFBF78" w14:textId="77777777" w:rsidR="007E4DDB" w:rsidRPr="009C0D11" w:rsidRDefault="007E4DDB" w:rsidP="005E798D">
            <w:pPr>
              <w:rPr>
                <w:rFonts w:cs="Arial"/>
                <w:b/>
              </w:rPr>
            </w:pPr>
            <w:r>
              <w:rPr>
                <w:rFonts w:cs="Arial"/>
                <w:b/>
              </w:rPr>
              <w:t>Closure:</w:t>
            </w:r>
          </w:p>
        </w:tc>
        <w:tc>
          <w:tcPr>
            <w:tcW w:w="3655" w:type="pct"/>
          </w:tcPr>
          <w:p w14:paraId="1A2127F4" w14:textId="760D400B" w:rsidR="007E4DDB" w:rsidRDefault="00000000" w:rsidP="005E798D">
            <w:pPr>
              <w:rPr>
                <w:rFonts w:cs="Arial"/>
              </w:rPr>
            </w:pPr>
            <w:sdt>
              <w:sdtPr>
                <w:rPr>
                  <w:rFonts w:cs="Arial"/>
                </w:rPr>
                <w:id w:val="1704362225"/>
                <w:placeholder>
                  <w:docPart w:val="C904C7BC43034C65A3EA2230418A1BC6"/>
                </w:placeholder>
              </w:sdtPr>
              <w:sdtContent>
                <w:r w:rsidR="008321DB">
                  <w:rPr>
                    <w:rFonts w:cs="Arial"/>
                  </w:rPr>
                  <w:t xml:space="preserve">We will have a group discussion on what we have learned so far about the Pueblo and have a short refresher on the Iroquois. </w:t>
                </w:r>
              </w:sdtContent>
            </w:sdt>
          </w:p>
        </w:tc>
      </w:tr>
      <w:tr w:rsidR="007E4DDB" w:rsidRPr="009C0D11" w14:paraId="2ED22129" w14:textId="77777777" w:rsidTr="005E798D">
        <w:tc>
          <w:tcPr>
            <w:tcW w:w="5000" w:type="pct"/>
            <w:gridSpan w:val="2"/>
            <w:shd w:val="clear" w:color="auto" w:fill="D9D9D9" w:themeFill="background1" w:themeFillShade="D9"/>
          </w:tcPr>
          <w:p w14:paraId="61E1CF14" w14:textId="77777777" w:rsidR="007E4DDB" w:rsidRPr="00BD3C50" w:rsidRDefault="007E4DDB" w:rsidP="005E798D">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7E4DDB" w:rsidRPr="005E1D2B" w14:paraId="36C1991B" w14:textId="77777777" w:rsidTr="005E798D">
        <w:trPr>
          <w:trHeight w:val="330"/>
        </w:trPr>
        <w:tc>
          <w:tcPr>
            <w:tcW w:w="1345" w:type="pct"/>
            <w:shd w:val="clear" w:color="auto" w:fill="EAEAEA" w:themeFill="text2" w:themeFillTint="1A"/>
          </w:tcPr>
          <w:p w14:paraId="4E4EF524" w14:textId="77777777" w:rsidR="007E4DDB" w:rsidRPr="009C0D11" w:rsidRDefault="007E4DDB" w:rsidP="005E798D">
            <w:pPr>
              <w:rPr>
                <w:rFonts w:cs="Arial"/>
              </w:rPr>
            </w:pPr>
            <w:r w:rsidRPr="009C0D11">
              <w:rPr>
                <w:rFonts w:cs="Arial"/>
                <w:b/>
              </w:rPr>
              <w:t>Supporting Students with Special Needs:</w:t>
            </w:r>
            <w:r w:rsidRPr="009C0D11">
              <w:rPr>
                <w:rFonts w:cs="Arial"/>
              </w:rPr>
              <w:t xml:space="preserve">  </w:t>
            </w:r>
          </w:p>
        </w:tc>
        <w:tc>
          <w:tcPr>
            <w:tcW w:w="3655" w:type="pct"/>
          </w:tcPr>
          <w:sdt>
            <w:sdtPr>
              <w:id w:val="106243116"/>
              <w:placeholder>
                <w:docPart w:val="A78709FFA38E4D63A3095C82A87B14A0"/>
              </w:placeholder>
            </w:sdtPr>
            <w:sdtContent>
              <w:p w14:paraId="43390FC5" w14:textId="43D429BC" w:rsidR="008321DB" w:rsidRDefault="008321DB" w:rsidP="008321DB">
                <w:pPr>
                  <w:pStyle w:val="ListParagraph"/>
                  <w:numPr>
                    <w:ilvl w:val="0"/>
                    <w:numId w:val="41"/>
                  </w:numPr>
                  <w:rPr>
                    <w:rFonts w:eastAsiaTheme="minorEastAsia" w:cs="Arial"/>
                    <w:b/>
                  </w:rPr>
                </w:pPr>
                <w:r w:rsidRPr="008321DB">
                  <w:rPr>
                    <w:rFonts w:eastAsiaTheme="minorEastAsia" w:cs="Arial"/>
                    <w:b/>
                  </w:rPr>
                  <w:t xml:space="preserve">Students who have a scribe accommodation will have assistance filling out their graphic organizer and </w:t>
                </w:r>
                <w:r>
                  <w:rPr>
                    <w:rFonts w:eastAsiaTheme="minorEastAsia" w:cs="Arial"/>
                    <w:b/>
                  </w:rPr>
                  <w:t xml:space="preserve">writing their summary. </w:t>
                </w:r>
              </w:p>
              <w:p w14:paraId="4A005CE2" w14:textId="31FBAB8A" w:rsidR="008321DB" w:rsidRPr="008321DB" w:rsidRDefault="008321DB" w:rsidP="008321DB">
                <w:pPr>
                  <w:pStyle w:val="ListParagraph"/>
                  <w:numPr>
                    <w:ilvl w:val="0"/>
                    <w:numId w:val="41"/>
                  </w:numPr>
                  <w:rPr>
                    <w:rFonts w:eastAsiaTheme="minorEastAsia" w:cs="Arial"/>
                    <w:b/>
                  </w:rPr>
                </w:pPr>
                <w:r>
                  <w:rPr>
                    <w:rFonts w:eastAsiaTheme="minorEastAsia" w:cs="Arial"/>
                    <w:b/>
                  </w:rPr>
                  <w:t xml:space="preserve">I will provide 1 on 1 support for students who need it to complete their work. </w:t>
                </w:r>
              </w:p>
              <w:p w14:paraId="461F3859" w14:textId="530E8C5F" w:rsidR="007E4DDB" w:rsidRPr="008321DB" w:rsidRDefault="00000000" w:rsidP="008321DB">
                <w:pPr>
                  <w:pStyle w:val="ListParagraph"/>
                  <w:rPr>
                    <w:rFonts w:eastAsiaTheme="minorEastAsia" w:cs="Arial"/>
                    <w:b/>
                  </w:rPr>
                </w:pPr>
              </w:p>
            </w:sdtContent>
          </w:sdt>
        </w:tc>
      </w:tr>
      <w:tr w:rsidR="007E4DDB" w:rsidRPr="005E1D2B" w14:paraId="4FFA1249" w14:textId="77777777" w:rsidTr="005E798D">
        <w:trPr>
          <w:trHeight w:val="330"/>
        </w:trPr>
        <w:tc>
          <w:tcPr>
            <w:tcW w:w="1345" w:type="pct"/>
            <w:shd w:val="clear" w:color="auto" w:fill="EAEAEA" w:themeFill="text2" w:themeFillTint="1A"/>
          </w:tcPr>
          <w:p w14:paraId="3C1B746E" w14:textId="77777777" w:rsidR="007E4DDB" w:rsidRPr="009C0D11" w:rsidRDefault="007E4DDB" w:rsidP="005E798D">
            <w:pPr>
              <w:rPr>
                <w:rFonts w:cs="Arial"/>
                <w:b/>
              </w:rPr>
            </w:pPr>
            <w:r>
              <w:rPr>
                <w:rFonts w:cs="Arial"/>
                <w:b/>
              </w:rPr>
              <w:t>Strategies to Challenge Above-Average Learners</w:t>
            </w:r>
            <w:r w:rsidRPr="009C0D11">
              <w:rPr>
                <w:rFonts w:cs="Arial"/>
                <w:b/>
              </w:rPr>
              <w:t>:</w:t>
            </w:r>
            <w:r w:rsidRPr="009C0D11">
              <w:rPr>
                <w:rFonts w:cs="Arial"/>
              </w:rPr>
              <w:t xml:space="preserve">  </w:t>
            </w:r>
          </w:p>
        </w:tc>
        <w:tc>
          <w:tcPr>
            <w:tcW w:w="3655" w:type="pct"/>
          </w:tcPr>
          <w:p w14:paraId="044E6EB7" w14:textId="60ADC837" w:rsidR="007E4DDB" w:rsidRPr="009C0D11" w:rsidRDefault="00000000" w:rsidP="005E798D">
            <w:pPr>
              <w:rPr>
                <w:rFonts w:cs="Arial"/>
                <w:b/>
              </w:rPr>
            </w:pPr>
            <w:sdt>
              <w:sdtPr>
                <w:rPr>
                  <w:rFonts w:cs="Arial"/>
                </w:rPr>
                <w:id w:val="-168016602"/>
                <w:placeholder>
                  <w:docPart w:val="AE06E4CA458F4BA3A0F9084E09169FD5"/>
                </w:placeholder>
                <w:text/>
              </w:sdtPr>
              <w:sdtContent>
                <w:r w:rsidR="008321DB">
                  <w:rPr>
                    <w:rFonts w:cs="Arial"/>
                  </w:rPr>
                  <w:t xml:space="preserve">Students who are above-average learners will be able to look up an additional book on epic to read on the Pueblo if they have finished their graphic organizer before the rest of the class. </w:t>
                </w:r>
              </w:sdtContent>
            </w:sdt>
          </w:p>
        </w:tc>
      </w:tr>
      <w:tr w:rsidR="007E4DDB" w:rsidRPr="005E1D2B" w14:paraId="3A8AB773" w14:textId="77777777" w:rsidTr="005E798D">
        <w:trPr>
          <w:trHeight w:val="330"/>
        </w:trPr>
        <w:tc>
          <w:tcPr>
            <w:tcW w:w="1345" w:type="pct"/>
            <w:shd w:val="clear" w:color="auto" w:fill="EAEAEA" w:themeFill="text2" w:themeFillTint="1A"/>
          </w:tcPr>
          <w:p w14:paraId="479C5003" w14:textId="77777777" w:rsidR="007E4DDB" w:rsidRPr="009C0D11" w:rsidRDefault="007E4DDB" w:rsidP="005E798D">
            <w:pPr>
              <w:rPr>
                <w:rFonts w:cs="Arial"/>
                <w:b/>
              </w:rPr>
            </w:pPr>
            <w:r w:rsidRPr="009C0D11">
              <w:rPr>
                <w:rFonts w:cs="Arial"/>
                <w:b/>
              </w:rPr>
              <w:t>Facilitating a Classroom Environment that Supports Student Learning:</w:t>
            </w:r>
            <w:r w:rsidRPr="009C0D11">
              <w:rPr>
                <w:rFonts w:cs="Arial"/>
              </w:rPr>
              <w:t xml:space="preserve">  </w:t>
            </w:r>
          </w:p>
        </w:tc>
        <w:tc>
          <w:tcPr>
            <w:tcW w:w="3655" w:type="pct"/>
          </w:tcPr>
          <w:p w14:paraId="52B66698" w14:textId="2715B487" w:rsidR="007E4DDB" w:rsidRPr="009C0D11" w:rsidRDefault="00000000" w:rsidP="005E798D">
            <w:pPr>
              <w:rPr>
                <w:rFonts w:cs="Arial"/>
                <w:b/>
              </w:rPr>
            </w:pPr>
            <w:sdt>
              <w:sdtPr>
                <w:rPr>
                  <w:rFonts w:cs="Arial"/>
                </w:rPr>
                <w:id w:val="417442271"/>
                <w:placeholder>
                  <w:docPart w:val="FD833DF5B57C4F38BBFAB58930701E69"/>
                </w:placeholder>
                <w:text/>
              </w:sdtPr>
              <w:sdtContent>
                <w:r w:rsidR="008321DB" w:rsidRPr="001D1F79">
                  <w:rPr>
                    <w:rFonts w:cs="Arial"/>
                  </w:rPr>
                  <w:t xml:space="preserve">Students will be engaged with the lesson by working with me to shade in where the </w:t>
                </w:r>
                <w:r w:rsidR="008321DB">
                  <w:rPr>
                    <w:rFonts w:cs="Arial"/>
                  </w:rPr>
                  <w:t>Pueblo</w:t>
                </w:r>
                <w:r w:rsidR="008321DB" w:rsidRPr="001D1F79">
                  <w:rPr>
                    <w:rFonts w:cs="Arial"/>
                  </w:rPr>
                  <w:t xml:space="preserve"> lived on their map and filling out their graphic organizer. By showing and reading students the </w:t>
                </w:r>
                <w:r w:rsidR="008321DB">
                  <w:rPr>
                    <w:rFonts w:cs="Arial"/>
                  </w:rPr>
                  <w:t>book on the Pueblo</w:t>
                </w:r>
                <w:r w:rsidR="008321DB" w:rsidRPr="001D1F79">
                  <w:rPr>
                    <w:rFonts w:cs="Arial"/>
                  </w:rPr>
                  <w:t xml:space="preserve"> they are being exposed to visual and auditory learning styles. While filling out their graphic organizer</w:t>
                </w:r>
                <w:r w:rsidR="008321DB">
                  <w:rPr>
                    <w:rFonts w:cs="Arial"/>
                  </w:rPr>
                  <w:t xml:space="preserve"> and completing their summary</w:t>
                </w:r>
                <w:r w:rsidR="008321DB" w:rsidRPr="001D1F79">
                  <w:rPr>
                    <w:rFonts w:cs="Arial"/>
                  </w:rPr>
                  <w:t xml:space="preserve"> will help them experience physical learning</w:t>
                </w:r>
                <w:r w:rsidR="008321DB">
                  <w:rPr>
                    <w:rFonts w:cs="Arial"/>
                  </w:rPr>
                  <w:t>.</w:t>
                </w:r>
              </w:sdtContent>
            </w:sdt>
          </w:p>
        </w:tc>
      </w:tr>
      <w:tr w:rsidR="007E4DDB" w:rsidRPr="005E1D2B" w14:paraId="426675AE" w14:textId="77777777" w:rsidTr="005E798D">
        <w:trPr>
          <w:trHeight w:val="330"/>
        </w:trPr>
        <w:tc>
          <w:tcPr>
            <w:tcW w:w="1345" w:type="pct"/>
            <w:shd w:val="clear" w:color="auto" w:fill="EAEAEA" w:themeFill="text2" w:themeFillTint="1A"/>
          </w:tcPr>
          <w:p w14:paraId="76AC95A2" w14:textId="77777777" w:rsidR="007E4DDB" w:rsidRPr="009C0D11" w:rsidRDefault="007E4DDB" w:rsidP="005E798D">
            <w:pPr>
              <w:rPr>
                <w:rFonts w:cs="Arial"/>
                <w:b/>
              </w:rPr>
            </w:pPr>
            <w:r w:rsidRPr="009C0D11">
              <w:rPr>
                <w:rFonts w:cs="Arial"/>
                <w:b/>
              </w:rPr>
              <w:lastRenderedPageBreak/>
              <w:t>Extension:</w:t>
            </w:r>
            <w:r>
              <w:rPr>
                <w:rFonts w:cs="Arial"/>
              </w:rPr>
              <w:t xml:space="preserve"> </w:t>
            </w:r>
          </w:p>
        </w:tc>
        <w:tc>
          <w:tcPr>
            <w:tcW w:w="3655" w:type="pct"/>
          </w:tcPr>
          <w:p w14:paraId="55F56668" w14:textId="3F15A8F1" w:rsidR="007E4DDB" w:rsidRPr="009C0D11" w:rsidRDefault="00000000" w:rsidP="005E798D">
            <w:pPr>
              <w:rPr>
                <w:rFonts w:cs="Arial"/>
                <w:b/>
              </w:rPr>
            </w:pPr>
            <w:sdt>
              <w:sdtPr>
                <w:rPr>
                  <w:rFonts w:cs="Arial"/>
                </w:rPr>
                <w:id w:val="921605054"/>
                <w:placeholder>
                  <w:docPart w:val="E0613A02F4344CD0B787C8D822A9D59D"/>
                </w:placeholder>
                <w:text/>
              </w:sdtPr>
              <w:sdtContent>
                <w:r w:rsidR="008321DB">
                  <w:rPr>
                    <w:rFonts w:cs="Arial"/>
                  </w:rPr>
                  <w:t xml:space="preserve">An extension will be provided to students who have completed their summary. This will be the chance to complete a second summary on another book found on Epic that is about the Pueblo. </w:t>
                </w:r>
              </w:sdtContent>
            </w:sdt>
          </w:p>
        </w:tc>
      </w:tr>
      <w:tr w:rsidR="007E4DDB" w:rsidRPr="005E1D2B" w14:paraId="54C5B249" w14:textId="77777777" w:rsidTr="005E798D">
        <w:trPr>
          <w:trHeight w:val="330"/>
        </w:trPr>
        <w:tc>
          <w:tcPr>
            <w:tcW w:w="1345" w:type="pct"/>
            <w:shd w:val="clear" w:color="auto" w:fill="EAEAEA" w:themeFill="text2" w:themeFillTint="1A"/>
          </w:tcPr>
          <w:p w14:paraId="6FBD5C24" w14:textId="77777777" w:rsidR="007E4DDB" w:rsidRPr="009C0D11" w:rsidRDefault="007E4DDB" w:rsidP="005E798D">
            <w:pPr>
              <w:rPr>
                <w:rFonts w:cs="Arial"/>
                <w:b/>
              </w:rPr>
            </w:pPr>
            <w:r>
              <w:rPr>
                <w:rFonts w:cs="Arial"/>
                <w:b/>
                <w:bCs/>
              </w:rPr>
              <w:t>Culturally Responsive Teaching:</w:t>
            </w:r>
            <w:r w:rsidRPr="009C0D11">
              <w:rPr>
                <w:rFonts w:cs="Arial"/>
              </w:rPr>
              <w:t xml:space="preserve">  </w:t>
            </w:r>
          </w:p>
        </w:tc>
        <w:tc>
          <w:tcPr>
            <w:tcW w:w="3655" w:type="pct"/>
          </w:tcPr>
          <w:p w14:paraId="4E84B94E" w14:textId="1E612C7C" w:rsidR="007E4DDB" w:rsidRPr="009C0D11" w:rsidRDefault="00000000" w:rsidP="005E798D">
            <w:pPr>
              <w:rPr>
                <w:rFonts w:cs="Arial"/>
                <w:b/>
              </w:rPr>
            </w:pPr>
            <w:sdt>
              <w:sdtPr>
                <w:rPr>
                  <w:rFonts w:cs="Arial"/>
                </w:rPr>
                <w:id w:val="1342511624"/>
                <w:placeholder>
                  <w:docPart w:val="8551957B7E4349158B5133FA2D8A4F1C"/>
                </w:placeholder>
                <w:text/>
              </w:sdtPr>
              <w:sdtContent>
                <w:r w:rsidR="008321DB" w:rsidRPr="004D2F38">
                  <w:rPr>
                    <w:rFonts w:cs="Arial"/>
                  </w:rPr>
                  <w:t xml:space="preserve">To have a culturally responsive classroom I will </w:t>
                </w:r>
                <w:r w:rsidR="008321DB">
                  <w:rPr>
                    <w:rFonts w:cs="Arial"/>
                  </w:rPr>
                  <w:t xml:space="preserve">learn as much about my </w:t>
                </w:r>
                <w:r w:rsidR="00CF2F9D">
                  <w:rPr>
                    <w:rFonts w:cs="Arial"/>
                  </w:rPr>
                  <w:t>student’s</w:t>
                </w:r>
                <w:r w:rsidR="008321DB">
                  <w:rPr>
                    <w:rFonts w:cs="Arial"/>
                  </w:rPr>
                  <w:t xml:space="preserve"> personal backgrounds as possible. This will help me build relationships with them and show I am interested in their cultures. </w:t>
                </w:r>
              </w:sdtContent>
            </w:sdt>
          </w:p>
        </w:tc>
      </w:tr>
      <w:tr w:rsidR="007E4DDB" w:rsidRPr="009C0D11" w14:paraId="4F7FBB03" w14:textId="77777777" w:rsidTr="005E798D">
        <w:tc>
          <w:tcPr>
            <w:tcW w:w="5000" w:type="pct"/>
            <w:gridSpan w:val="2"/>
            <w:shd w:val="clear" w:color="auto" w:fill="D9D9D9" w:themeFill="background1" w:themeFillShade="D9"/>
          </w:tcPr>
          <w:p w14:paraId="3F558944" w14:textId="77777777" w:rsidR="007E4DDB" w:rsidRPr="00BD3C50" w:rsidRDefault="007E4DDB" w:rsidP="005E798D">
            <w:pPr>
              <w:jc w:val="center"/>
              <w:rPr>
                <w:rFonts w:ascii="Times New Roman Bold" w:hAnsi="Times New Roman Bold" w:cs="Arial"/>
                <w:b/>
                <w:smallCaps/>
              </w:rPr>
            </w:pPr>
            <w:r w:rsidRPr="00BD3C50">
              <w:rPr>
                <w:rFonts w:ascii="Times New Roman Bold" w:hAnsi="Times New Roman Bold" w:cs="Arial"/>
                <w:b/>
                <w:smallCaps/>
              </w:rPr>
              <w:t>Assessment</w:t>
            </w:r>
          </w:p>
        </w:tc>
      </w:tr>
      <w:tr w:rsidR="007E4DDB" w:rsidRPr="009C0D11" w14:paraId="49B409D5" w14:textId="77777777" w:rsidTr="005E798D">
        <w:trPr>
          <w:trHeight w:val="275"/>
        </w:trPr>
        <w:tc>
          <w:tcPr>
            <w:tcW w:w="1345" w:type="pct"/>
            <w:shd w:val="clear" w:color="auto" w:fill="EAEAEA" w:themeFill="text2" w:themeFillTint="1A"/>
          </w:tcPr>
          <w:p w14:paraId="72363C9A" w14:textId="77777777" w:rsidR="007E4DDB" w:rsidRPr="009C0D11" w:rsidRDefault="007E4DDB" w:rsidP="005E798D">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55" w:type="pct"/>
          </w:tcPr>
          <w:p w14:paraId="25BFC9F9" w14:textId="602E4377" w:rsidR="007E4DDB" w:rsidRPr="009C0D11" w:rsidRDefault="00000000" w:rsidP="005E798D">
            <w:pPr>
              <w:rPr>
                <w:rFonts w:cs="Arial"/>
              </w:rPr>
            </w:pPr>
            <w:sdt>
              <w:sdtPr>
                <w:rPr>
                  <w:rFonts w:cs="Arial"/>
                </w:rPr>
                <w:id w:val="-77369452"/>
                <w:placeholder>
                  <w:docPart w:val="638E44D25E414DBC920327E932BB58FC"/>
                </w:placeholder>
              </w:sdtPr>
              <w:sdtContent>
                <w:r w:rsidR="008321DB">
                  <w:rPr>
                    <w:rFonts w:cs="Arial"/>
                  </w:rPr>
                  <w:t xml:space="preserve">Since this lesson will have students complete an English integration on summarizing, they will need to complete a task card at the beginning of the lesson. It will have a short passage and will ask two multiple choice questions. This will help me interpret if they will be able to successfully write a summary on the book we plan to read on the Pueblo. </w:t>
                </w:r>
              </w:sdtContent>
            </w:sdt>
          </w:p>
        </w:tc>
      </w:tr>
      <w:tr w:rsidR="007E4DDB" w:rsidRPr="009C0D11" w14:paraId="263CE2B4" w14:textId="77777777" w:rsidTr="005E798D">
        <w:trPr>
          <w:trHeight w:val="275"/>
        </w:trPr>
        <w:tc>
          <w:tcPr>
            <w:tcW w:w="1345" w:type="pct"/>
            <w:shd w:val="clear" w:color="auto" w:fill="EAEAEA" w:themeFill="text2" w:themeFillTint="1A"/>
          </w:tcPr>
          <w:p w14:paraId="1AEA08F2" w14:textId="77777777" w:rsidR="007E4DDB" w:rsidRPr="009C0D11" w:rsidRDefault="007E4DDB" w:rsidP="005E798D">
            <w:pPr>
              <w:rPr>
                <w:rFonts w:cs="Arial"/>
                <w:b/>
              </w:rPr>
            </w:pPr>
            <w:r w:rsidRPr="009C0D11">
              <w:rPr>
                <w:rFonts w:cs="Arial"/>
                <w:b/>
              </w:rPr>
              <w:t>Formative Assessment</w:t>
            </w:r>
            <w:r>
              <w:rPr>
                <w:rFonts w:cs="Arial"/>
                <w:b/>
              </w:rPr>
              <w:t>s/Feedback to Learners</w:t>
            </w:r>
            <w:r w:rsidRPr="009C0D11">
              <w:rPr>
                <w:rFonts w:cs="Arial"/>
                <w:b/>
              </w:rPr>
              <w:t>:</w:t>
            </w:r>
          </w:p>
        </w:tc>
        <w:tc>
          <w:tcPr>
            <w:tcW w:w="3655" w:type="pct"/>
          </w:tcPr>
          <w:p w14:paraId="1F65FA37" w14:textId="18DFDACC" w:rsidR="007E4DDB" w:rsidRPr="00BD3C50" w:rsidRDefault="00000000" w:rsidP="005E798D">
            <w:pPr>
              <w:rPr>
                <w:rFonts w:cs="Arial"/>
              </w:rPr>
            </w:pPr>
            <w:sdt>
              <w:sdtPr>
                <w:rPr>
                  <w:rFonts w:cs="Arial"/>
                </w:rPr>
                <w:id w:val="-526799939"/>
                <w:placeholder>
                  <w:docPart w:val="3D8723F082B942098FA830125FBAE613"/>
                </w:placeholder>
              </w:sdtPr>
              <w:sdtContent>
                <w:r w:rsidR="008321DB">
                  <w:rPr>
                    <w:rFonts w:cs="Arial"/>
                  </w:rPr>
                  <w:t xml:space="preserve">On a piece of notebook paper students will pick four details they will use to write their summary. These details must be written in full sentences. I will review these with the students one on one. </w:t>
                </w:r>
              </w:sdtContent>
            </w:sdt>
          </w:p>
        </w:tc>
      </w:tr>
      <w:tr w:rsidR="007E4DDB" w:rsidRPr="009C0D11" w14:paraId="02CE1971" w14:textId="77777777" w:rsidTr="005E798D">
        <w:trPr>
          <w:trHeight w:val="275"/>
        </w:trPr>
        <w:tc>
          <w:tcPr>
            <w:tcW w:w="1345" w:type="pct"/>
            <w:shd w:val="clear" w:color="auto" w:fill="EAEAEA" w:themeFill="text2" w:themeFillTint="1A"/>
          </w:tcPr>
          <w:p w14:paraId="08D1DB40" w14:textId="77777777" w:rsidR="007E4DDB" w:rsidRPr="009C0D11" w:rsidRDefault="007E4DDB" w:rsidP="005E798D">
            <w:pPr>
              <w:rPr>
                <w:rFonts w:cs="Arial"/>
                <w:b/>
              </w:rPr>
            </w:pPr>
            <w:r w:rsidRPr="009C0D11">
              <w:rPr>
                <w:rFonts w:cs="Arial"/>
                <w:b/>
              </w:rPr>
              <w:t>Summative Assessment:</w:t>
            </w:r>
            <w:r w:rsidRPr="009C0D11">
              <w:rPr>
                <w:rFonts w:cs="Arial"/>
              </w:rPr>
              <w:t xml:space="preserve">  </w:t>
            </w:r>
          </w:p>
        </w:tc>
        <w:tc>
          <w:tcPr>
            <w:tcW w:w="3655" w:type="pct"/>
          </w:tcPr>
          <w:p w14:paraId="75D4E124" w14:textId="5F98DEB8" w:rsidR="007E4DDB" w:rsidRPr="009C0D11" w:rsidRDefault="00000000" w:rsidP="005E798D">
            <w:pPr>
              <w:rPr>
                <w:rFonts w:cs="Arial"/>
                <w:b/>
              </w:rPr>
            </w:pPr>
            <w:sdt>
              <w:sdtPr>
                <w:rPr>
                  <w:rFonts w:cs="Arial"/>
                </w:rPr>
                <w:id w:val="-440688599"/>
                <w:placeholder>
                  <w:docPart w:val="108009F628474D4CB744815D115D3E8D"/>
                </w:placeholder>
              </w:sdtPr>
              <w:sdtContent>
                <w:r w:rsidR="008321DB">
                  <w:rPr>
                    <w:rFonts w:cs="Arial"/>
                  </w:rPr>
                  <w:t xml:space="preserve">For their summative assessment, students will write a five-sentence summary on the book Pueblo. This will be turned in and graded. It must include their climate/region, food, shelter, and clothing. </w:t>
                </w:r>
                <w:proofErr w:type="gramStart"/>
                <w:r w:rsidR="008321DB">
                  <w:rPr>
                    <w:rFonts w:cs="Arial"/>
                  </w:rPr>
                  <w:t>In order to</w:t>
                </w:r>
                <w:proofErr w:type="gramEnd"/>
                <w:r w:rsidR="008321DB">
                  <w:rPr>
                    <w:rFonts w:cs="Arial"/>
                  </w:rPr>
                  <w:t xml:space="preserve"> pass this assessment, they must list ¾ of the above.</w:t>
                </w:r>
              </w:sdtContent>
            </w:sdt>
          </w:p>
        </w:tc>
      </w:tr>
      <w:tr w:rsidR="007E4DDB" w:rsidRPr="00B3379B" w14:paraId="796DAFF8" w14:textId="77777777" w:rsidTr="005E798D">
        <w:trPr>
          <w:trHeight w:val="518"/>
        </w:trPr>
        <w:tc>
          <w:tcPr>
            <w:tcW w:w="5000" w:type="pct"/>
            <w:gridSpan w:val="2"/>
            <w:shd w:val="clear" w:color="auto" w:fill="D9D9D9" w:themeFill="background1" w:themeFillShade="D9"/>
          </w:tcPr>
          <w:p w14:paraId="37B2C52A" w14:textId="77777777" w:rsidR="007E4DDB" w:rsidRPr="00BD3C50" w:rsidRDefault="007E4DDB" w:rsidP="005E798D">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6042B02E" w14:textId="77777777" w:rsidR="007E4DDB" w:rsidRPr="00BD3C50" w:rsidRDefault="007E4DDB" w:rsidP="005E798D">
            <w:pPr>
              <w:spacing w:after="120"/>
              <w:jc w:val="center"/>
              <w:rPr>
                <w:rFonts w:cs="Arial"/>
                <w:i/>
                <w:iCs/>
              </w:rPr>
            </w:pPr>
            <w:r w:rsidRPr="00BD3C50">
              <w:rPr>
                <w:rFonts w:cs="Arial"/>
                <w:i/>
                <w:iCs/>
                <w:sz w:val="20"/>
                <w:szCs w:val="18"/>
              </w:rPr>
              <w:t>(5-6 professional references in current APA format)</w:t>
            </w:r>
          </w:p>
        </w:tc>
      </w:tr>
      <w:tr w:rsidR="007E4DDB" w:rsidRPr="009C0D11" w14:paraId="523D8E94" w14:textId="77777777" w:rsidTr="005E798D">
        <w:trPr>
          <w:trHeight w:val="2160"/>
        </w:trPr>
        <w:tc>
          <w:tcPr>
            <w:tcW w:w="5000" w:type="pct"/>
            <w:gridSpan w:val="2"/>
          </w:tcPr>
          <w:p w14:paraId="3C87D3BD" w14:textId="2C0A29EF" w:rsidR="007E4DDB" w:rsidRDefault="008321DB" w:rsidP="008321DB">
            <w:pPr>
              <w:ind w:left="690" w:hanging="690"/>
              <w:rPr>
                <w:rFonts w:cs="Arial"/>
                <w:bCs/>
              </w:rPr>
            </w:pPr>
            <w:proofErr w:type="spellStart"/>
            <w:r w:rsidRPr="00CE10AA">
              <w:rPr>
                <w:rFonts w:cs="Arial"/>
                <w:bCs/>
              </w:rPr>
              <w:t>Leenknecht</w:t>
            </w:r>
            <w:proofErr w:type="spellEnd"/>
            <w:r w:rsidRPr="00CE10AA">
              <w:rPr>
                <w:rFonts w:cs="Arial"/>
                <w:bCs/>
              </w:rPr>
              <w:t xml:space="preserve">, M., Wijnia, L., </w:t>
            </w:r>
            <w:proofErr w:type="spellStart"/>
            <w:r w:rsidRPr="00CE10AA">
              <w:rPr>
                <w:rFonts w:cs="Arial"/>
                <w:bCs/>
              </w:rPr>
              <w:t>Köhlen</w:t>
            </w:r>
            <w:proofErr w:type="spellEnd"/>
            <w:r w:rsidRPr="00CE10AA">
              <w:rPr>
                <w:rFonts w:cs="Arial"/>
                <w:bCs/>
              </w:rPr>
              <w:t xml:space="preserve">, M., Fryer, L., Rikers, R., &amp; </w:t>
            </w:r>
            <w:proofErr w:type="spellStart"/>
            <w:r w:rsidRPr="00CE10AA">
              <w:rPr>
                <w:rFonts w:cs="Arial"/>
                <w:bCs/>
              </w:rPr>
              <w:t>Loyens</w:t>
            </w:r>
            <w:proofErr w:type="spellEnd"/>
            <w:r w:rsidRPr="00CE10AA">
              <w:rPr>
                <w:rFonts w:cs="Arial"/>
                <w:bCs/>
              </w:rPr>
              <w:t xml:space="preserve">, S. (2020). Formative assessment as practice: the role of students’ motivation. </w:t>
            </w:r>
            <w:r w:rsidRPr="00CE10AA">
              <w:rPr>
                <w:rFonts w:cs="Arial"/>
                <w:bCs/>
                <w:i/>
                <w:iCs/>
              </w:rPr>
              <w:t>Assessment &amp; Evaluation in Higher Education</w:t>
            </w:r>
            <w:r w:rsidRPr="00CE10AA">
              <w:rPr>
                <w:rFonts w:cs="Arial"/>
                <w:bCs/>
              </w:rPr>
              <w:t xml:space="preserve">, 46(2), 236–255. </w:t>
            </w:r>
            <w:hyperlink r:id="rId11" w:history="1">
              <w:r w:rsidRPr="00346C9F">
                <w:rPr>
                  <w:rStyle w:val="Hyperlink"/>
                  <w:rFonts w:cs="Arial"/>
                  <w:bCs/>
                </w:rPr>
                <w:t>https://doi.org/10.1080/02602938.2020.1765228</w:t>
              </w:r>
            </w:hyperlink>
          </w:p>
          <w:p w14:paraId="0E759A38" w14:textId="77777777" w:rsidR="008321DB" w:rsidRDefault="008321DB" w:rsidP="008321DB">
            <w:pPr>
              <w:ind w:left="690" w:hanging="690"/>
              <w:rPr>
                <w:rFonts w:cs="Arial"/>
                <w:bCs/>
              </w:rPr>
            </w:pPr>
          </w:p>
          <w:p w14:paraId="4A710861" w14:textId="77777777" w:rsidR="008321DB" w:rsidRDefault="008321DB" w:rsidP="008321DB">
            <w:pPr>
              <w:ind w:left="690" w:hanging="690"/>
              <w:rPr>
                <w:rFonts w:cs="Arial"/>
                <w:bCs/>
              </w:rPr>
            </w:pPr>
            <w:r w:rsidRPr="008321DB">
              <w:rPr>
                <w:rFonts w:cs="Arial"/>
                <w:bCs/>
              </w:rPr>
              <w:t>Ferlazzo, L. (2024, April 4). </w:t>
            </w:r>
            <w:r w:rsidRPr="008321DB">
              <w:rPr>
                <w:rFonts w:cs="Arial"/>
                <w:bCs/>
                <w:i/>
                <w:iCs/>
              </w:rPr>
              <w:t>Steps to make classrooms more culturally responsive (opinion)</w:t>
            </w:r>
            <w:r w:rsidRPr="008321DB">
              <w:rPr>
                <w:rFonts w:cs="Arial"/>
                <w:bCs/>
              </w:rPr>
              <w:t>. Education Week. https://www.edweek.org/teaching-learning/opinion-steps-to-make-classrooms-more-culturally-responsive/2020/03 </w:t>
            </w:r>
          </w:p>
          <w:p w14:paraId="2516CFA5" w14:textId="77777777" w:rsidR="008321DB" w:rsidRDefault="008321DB" w:rsidP="008321DB">
            <w:pPr>
              <w:ind w:left="690" w:hanging="690"/>
              <w:rPr>
                <w:rFonts w:cs="Arial"/>
                <w:bCs/>
              </w:rPr>
            </w:pPr>
          </w:p>
          <w:p w14:paraId="16160B9E" w14:textId="77777777" w:rsidR="008321DB" w:rsidRPr="008321DB" w:rsidRDefault="008321DB" w:rsidP="008321DB">
            <w:pPr>
              <w:ind w:left="690" w:hanging="690"/>
              <w:rPr>
                <w:rFonts w:cs="Arial"/>
                <w:bCs/>
              </w:rPr>
            </w:pPr>
            <w:proofErr w:type="gramStart"/>
            <w:r w:rsidRPr="008321DB">
              <w:rPr>
                <w:rFonts w:cs="Arial"/>
                <w:bCs/>
              </w:rPr>
              <w:t>Cardona ,</w:t>
            </w:r>
            <w:proofErr w:type="gramEnd"/>
            <w:r w:rsidRPr="008321DB">
              <w:rPr>
                <w:rFonts w:cs="Arial"/>
                <w:bCs/>
              </w:rPr>
              <w:t xml:space="preserve"> M. (2021). </w:t>
            </w:r>
            <w:r w:rsidRPr="008321DB">
              <w:rPr>
                <w:rFonts w:cs="Arial"/>
                <w:bCs/>
                <w:i/>
                <w:iCs/>
              </w:rPr>
              <w:t>Supporting child and student social, emotional, ...</w:t>
            </w:r>
            <w:r w:rsidRPr="008321DB">
              <w:rPr>
                <w:rFonts w:cs="Arial"/>
                <w:bCs/>
              </w:rPr>
              <w:t> Department of Education. https://www.ed.gov/sites/ed/files/documents/students/supporting-child-student-social-emotional-behavioral-mental-health.pdf </w:t>
            </w:r>
          </w:p>
          <w:p w14:paraId="70874D89" w14:textId="77777777" w:rsidR="008321DB" w:rsidRPr="008321DB" w:rsidRDefault="008321DB" w:rsidP="008321DB">
            <w:pPr>
              <w:ind w:left="690" w:hanging="690"/>
              <w:rPr>
                <w:rFonts w:cs="Arial"/>
                <w:bCs/>
              </w:rPr>
            </w:pPr>
          </w:p>
          <w:p w14:paraId="3E4CF8E8" w14:textId="77777777" w:rsidR="008321DB" w:rsidRDefault="008321DB" w:rsidP="008321DB">
            <w:pPr>
              <w:ind w:left="690" w:hanging="690"/>
              <w:rPr>
                <w:rFonts w:cs="Arial"/>
                <w:bCs/>
              </w:rPr>
            </w:pPr>
            <w:proofErr w:type="gramStart"/>
            <w:r w:rsidRPr="008321DB">
              <w:rPr>
                <w:rFonts w:cs="Arial"/>
                <w:bCs/>
              </w:rPr>
              <w:t>Messier ,</w:t>
            </w:r>
            <w:proofErr w:type="gramEnd"/>
            <w:r w:rsidRPr="008321DB">
              <w:rPr>
                <w:rFonts w:cs="Arial"/>
                <w:bCs/>
              </w:rPr>
              <w:t xml:space="preserve"> N. (2022). </w:t>
            </w:r>
            <w:r w:rsidRPr="008321DB">
              <w:rPr>
                <w:rFonts w:cs="Arial"/>
                <w:bCs/>
                <w:i/>
                <w:iCs/>
              </w:rPr>
              <w:t>Summative Assessments</w:t>
            </w:r>
            <w:r w:rsidRPr="008321DB">
              <w:rPr>
                <w:rFonts w:cs="Arial"/>
                <w:bCs/>
              </w:rPr>
              <w:t xml:space="preserve">. University of Illinois </w:t>
            </w:r>
            <w:proofErr w:type="gramStart"/>
            <w:r w:rsidRPr="008321DB">
              <w:rPr>
                <w:rFonts w:cs="Arial"/>
                <w:bCs/>
              </w:rPr>
              <w:t>Chicago .</w:t>
            </w:r>
            <w:proofErr w:type="gramEnd"/>
            <w:r w:rsidRPr="008321DB">
              <w:rPr>
                <w:rFonts w:cs="Arial"/>
                <w:bCs/>
              </w:rPr>
              <w:t xml:space="preserve"> https://teaching.uic.edu/cate-teaching-guides/assessment-grading-practices/summative-assessments/ </w:t>
            </w:r>
          </w:p>
          <w:p w14:paraId="293D33D2" w14:textId="77777777" w:rsidR="008321DB" w:rsidRPr="008321DB" w:rsidRDefault="008321DB" w:rsidP="008321DB">
            <w:pPr>
              <w:ind w:left="690" w:hanging="690"/>
              <w:rPr>
                <w:rFonts w:cs="Arial"/>
                <w:bCs/>
              </w:rPr>
            </w:pPr>
          </w:p>
          <w:p w14:paraId="0004C671" w14:textId="278F4038" w:rsidR="008321DB" w:rsidRPr="00BD3C50" w:rsidRDefault="008321DB" w:rsidP="008321DB">
            <w:pPr>
              <w:ind w:left="690" w:hanging="690"/>
              <w:rPr>
                <w:rFonts w:cs="Arial"/>
                <w:bCs/>
              </w:rPr>
            </w:pPr>
            <w:r w:rsidRPr="00501596">
              <w:rPr>
                <w:rFonts w:cs="Arial"/>
                <w:bCs/>
              </w:rPr>
              <w:t>Adams N. E. (2015). Bloom's taxonomy of cognitive learning objectives. </w:t>
            </w:r>
            <w:r w:rsidRPr="00501596">
              <w:rPr>
                <w:rFonts w:cs="Arial"/>
                <w:bCs/>
                <w:i/>
                <w:iCs/>
              </w:rPr>
              <w:t xml:space="preserve">Journal of the Medical Library </w:t>
            </w:r>
            <w:proofErr w:type="gramStart"/>
            <w:r w:rsidRPr="00501596">
              <w:rPr>
                <w:rFonts w:cs="Arial"/>
                <w:bCs/>
                <w:i/>
                <w:iCs/>
              </w:rPr>
              <w:t>Association :</w:t>
            </w:r>
            <w:proofErr w:type="gramEnd"/>
            <w:r w:rsidRPr="00501596">
              <w:rPr>
                <w:rFonts w:cs="Arial"/>
                <w:bCs/>
                <w:i/>
                <w:iCs/>
              </w:rPr>
              <w:t xml:space="preserve"> JMLA</w:t>
            </w:r>
            <w:r w:rsidRPr="00501596">
              <w:rPr>
                <w:rFonts w:cs="Arial"/>
                <w:bCs/>
              </w:rPr>
              <w:t>, </w:t>
            </w:r>
            <w:r w:rsidRPr="00501596">
              <w:rPr>
                <w:rFonts w:cs="Arial"/>
                <w:bCs/>
                <w:i/>
                <w:iCs/>
              </w:rPr>
              <w:t>103</w:t>
            </w:r>
            <w:r w:rsidRPr="00501596">
              <w:rPr>
                <w:rFonts w:cs="Arial"/>
                <w:bCs/>
              </w:rPr>
              <w:t>(3), 152–153. https://doi.org/10.3163/1536-5050.103.3.01</w:t>
            </w:r>
          </w:p>
        </w:tc>
      </w:tr>
    </w:tbl>
    <w:p w14:paraId="4858CD34" w14:textId="60867597" w:rsidR="00BD3C50" w:rsidRDefault="00BD3C50"/>
    <w:p w14:paraId="1A1FF81A" w14:textId="30A9FA35" w:rsidR="00BD3C50" w:rsidRDefault="00BD3C50" w:rsidP="00BD3C50">
      <w:pPr>
        <w:pStyle w:val="Heading1"/>
      </w:pPr>
      <w:bookmarkStart w:id="3" w:name="_Toc133323254"/>
      <w:r>
        <w:lastRenderedPageBreak/>
        <w:t>Lesson Plan #3</w:t>
      </w:r>
      <w:bookmarkEnd w:id="3"/>
    </w:p>
    <w:tbl>
      <w:tblPr>
        <w:tblStyle w:val="TableGrid"/>
        <w:tblW w:w="5000" w:type="pct"/>
        <w:tblLook w:val="0600" w:firstRow="0" w:lastRow="0" w:firstColumn="0" w:lastColumn="0" w:noHBand="1" w:noVBand="1"/>
      </w:tblPr>
      <w:tblGrid>
        <w:gridCol w:w="2536"/>
        <w:gridCol w:w="6814"/>
      </w:tblGrid>
      <w:tr w:rsidR="007E4DDB" w:rsidRPr="00F457F2" w14:paraId="01CB03EB" w14:textId="77777777" w:rsidTr="005E798D">
        <w:tc>
          <w:tcPr>
            <w:tcW w:w="5000" w:type="pct"/>
            <w:gridSpan w:val="2"/>
            <w:shd w:val="clear" w:color="auto" w:fill="D9D9D9" w:themeFill="background1" w:themeFillShade="D9"/>
          </w:tcPr>
          <w:p w14:paraId="45164111" w14:textId="77777777" w:rsidR="007E4DDB" w:rsidRPr="00F457F2" w:rsidRDefault="007E4DDB" w:rsidP="005E798D">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7E4DDB" w:rsidRPr="009C0D11" w14:paraId="5AC4F1B0" w14:textId="77777777" w:rsidTr="005E798D">
        <w:tc>
          <w:tcPr>
            <w:tcW w:w="1345" w:type="pct"/>
            <w:tcBorders>
              <w:bottom w:val="single" w:sz="4" w:space="0" w:color="auto"/>
            </w:tcBorders>
          </w:tcPr>
          <w:p w14:paraId="64620092" w14:textId="6417224A" w:rsidR="007E4DDB" w:rsidRPr="009C0D11" w:rsidRDefault="007E4DDB" w:rsidP="005E798D">
            <w:pPr>
              <w:rPr>
                <w:rFonts w:cs="Arial"/>
              </w:rPr>
            </w:pPr>
            <w:r w:rsidRPr="009C0D11">
              <w:rPr>
                <w:rFonts w:cs="Arial"/>
                <w:b/>
              </w:rPr>
              <w:t>Subject:</w:t>
            </w:r>
            <w:r w:rsidRPr="009C0D11">
              <w:rPr>
                <w:rFonts w:cs="Arial"/>
              </w:rPr>
              <w:t xml:space="preserve"> </w:t>
            </w:r>
            <w:sdt>
              <w:sdtPr>
                <w:rPr>
                  <w:rFonts w:cs="Arial"/>
                </w:rPr>
                <w:id w:val="1693031496"/>
                <w:placeholder>
                  <w:docPart w:val="82F2FB9C020B4CD490AF762279264094"/>
                </w:placeholder>
              </w:sdtPr>
              <w:sdtContent>
                <w:r w:rsidR="00E230CA">
                  <w:rPr>
                    <w:rFonts w:cs="Arial"/>
                  </w:rPr>
                  <w:t>Social Studies</w:t>
                </w:r>
              </w:sdtContent>
            </w:sdt>
          </w:p>
        </w:tc>
        <w:tc>
          <w:tcPr>
            <w:tcW w:w="3655" w:type="pct"/>
            <w:tcBorders>
              <w:bottom w:val="single" w:sz="4" w:space="0" w:color="auto"/>
            </w:tcBorders>
          </w:tcPr>
          <w:p w14:paraId="1EBCD5B5" w14:textId="703315F5" w:rsidR="007E4DDB" w:rsidRPr="009C0D11" w:rsidRDefault="007E4DDB" w:rsidP="005E798D">
            <w:pPr>
              <w:rPr>
                <w:rFonts w:cs="Arial"/>
              </w:rPr>
            </w:pPr>
            <w:r w:rsidRPr="009C0D11">
              <w:rPr>
                <w:rFonts w:cs="Arial"/>
                <w:b/>
              </w:rPr>
              <w:t>Grade Level:</w:t>
            </w:r>
            <w:r w:rsidRPr="009C0D11">
              <w:rPr>
                <w:rFonts w:cs="Arial"/>
              </w:rPr>
              <w:t xml:space="preserve"> </w:t>
            </w:r>
            <w:sdt>
              <w:sdtPr>
                <w:rPr>
                  <w:rFonts w:cs="Arial"/>
                </w:rPr>
                <w:id w:val="-412010736"/>
                <w:placeholder>
                  <w:docPart w:val="82F2FB9C020B4CD490AF762279264094"/>
                </w:placeholder>
              </w:sdtPr>
              <w:sdtContent>
                <w:r w:rsidR="00E230CA">
                  <w:rPr>
                    <w:rFonts w:cs="Arial"/>
                  </w:rPr>
                  <w:t>5</w:t>
                </w:r>
              </w:sdtContent>
            </w:sdt>
          </w:p>
          <w:p w14:paraId="4D5F441D" w14:textId="77777777" w:rsidR="007E4DDB" w:rsidRPr="009C0D11" w:rsidRDefault="007E4DDB" w:rsidP="005E798D">
            <w:pPr>
              <w:rPr>
                <w:rFonts w:cs="Arial"/>
              </w:rPr>
            </w:pPr>
          </w:p>
        </w:tc>
      </w:tr>
      <w:tr w:rsidR="007E4DDB" w:rsidRPr="009C0D11" w14:paraId="4D58DEF1" w14:textId="77777777" w:rsidTr="005E798D">
        <w:tc>
          <w:tcPr>
            <w:tcW w:w="1345" w:type="pct"/>
            <w:tcBorders>
              <w:bottom w:val="single" w:sz="4" w:space="0" w:color="auto"/>
            </w:tcBorders>
          </w:tcPr>
          <w:p w14:paraId="5078CF05" w14:textId="4BFEC88D" w:rsidR="007E4DDB" w:rsidRPr="009C0D11" w:rsidRDefault="007E440A" w:rsidP="005E798D">
            <w:pPr>
              <w:rPr>
                <w:rFonts w:cs="Arial"/>
                <w:b/>
              </w:rPr>
            </w:pPr>
            <w:r w:rsidRPr="0049041E">
              <w:rPr>
                <w:rFonts w:cs="Arial"/>
                <w:b/>
              </w:rPr>
              <w:t>Unit Topic/</w:t>
            </w:r>
            <w:r w:rsidR="007E4DDB" w:rsidRPr="0049041E">
              <w:rPr>
                <w:rFonts w:cs="Arial"/>
                <w:b/>
              </w:rPr>
              <w:t>Learning</w:t>
            </w:r>
            <w:r w:rsidR="007E4DDB" w:rsidRPr="009C0D11">
              <w:rPr>
                <w:rFonts w:cs="Arial"/>
                <w:b/>
              </w:rPr>
              <w:t xml:space="preserve"> Segment Theme:</w:t>
            </w:r>
          </w:p>
          <w:sdt>
            <w:sdtPr>
              <w:rPr>
                <w:rFonts w:cs="Arial"/>
              </w:rPr>
              <w:id w:val="-1492777703"/>
              <w:placeholder>
                <w:docPart w:val="09B16EB00A5840FF909D45C55830F43F"/>
              </w:placeholder>
            </w:sdtPr>
            <w:sdtContent>
              <w:p w14:paraId="45AAC3BD" w14:textId="51D33428" w:rsidR="007E4DDB" w:rsidRPr="009C0D11" w:rsidRDefault="00F23192" w:rsidP="005E798D">
                <w:pPr>
                  <w:rPr>
                    <w:rFonts w:cs="Arial"/>
                    <w:b/>
                  </w:rPr>
                </w:pPr>
                <w:r>
                  <w:rPr>
                    <w:rFonts w:cs="Arial"/>
                  </w:rPr>
                  <w:t>Exploration to Revolution</w:t>
                </w:r>
                <w:r w:rsidR="00E230CA">
                  <w:rPr>
                    <w:rFonts w:cs="Arial"/>
                  </w:rPr>
                  <w:t>/</w:t>
                </w:r>
                <w:r>
                  <w:rPr>
                    <w:rFonts w:cs="Arial"/>
                  </w:rPr>
                  <w:t xml:space="preserve"> </w:t>
                </w:r>
                <w:r w:rsidRPr="00B2305B">
                  <w:rPr>
                    <w:szCs w:val="24"/>
                  </w:rPr>
                  <w:t>Northwest (Kwakiutl)</w:t>
                </w:r>
              </w:p>
            </w:sdtContent>
          </w:sdt>
        </w:tc>
        <w:tc>
          <w:tcPr>
            <w:tcW w:w="3655" w:type="pct"/>
            <w:tcBorders>
              <w:bottom w:val="single" w:sz="4" w:space="0" w:color="auto"/>
            </w:tcBorders>
          </w:tcPr>
          <w:p w14:paraId="43240A18" w14:textId="77777777" w:rsidR="007E4DDB" w:rsidRPr="009C0D11" w:rsidRDefault="007E4DDB" w:rsidP="005E798D">
            <w:pPr>
              <w:rPr>
                <w:rFonts w:cs="Arial"/>
                <w:b/>
              </w:rPr>
            </w:pPr>
            <w:r w:rsidRPr="009C0D11">
              <w:rPr>
                <w:rFonts w:cs="Arial"/>
                <w:b/>
              </w:rPr>
              <w:t>Lesson Structure or Grouping:</w:t>
            </w:r>
          </w:p>
          <w:p w14:paraId="58A40BCA" w14:textId="3809F9DA" w:rsidR="007E4DDB" w:rsidRPr="009C0D11" w:rsidRDefault="007E4DDB" w:rsidP="005E798D">
            <w:pPr>
              <w:rPr>
                <w:rFonts w:cs="Arial"/>
              </w:rPr>
            </w:pPr>
            <w:r w:rsidRPr="009C0D11">
              <w:rPr>
                <w:rFonts w:cs="Arial"/>
              </w:rPr>
              <w:t xml:space="preserve">Whole Class </w:t>
            </w:r>
            <w:sdt>
              <w:sdtPr>
                <w:rPr>
                  <w:rFonts w:cs="Arial"/>
                </w:rPr>
                <w:id w:val="-686912912"/>
                <w14:checkbox>
                  <w14:checked w14:val="1"/>
                  <w14:checkedState w14:val="2612" w14:font="MS Gothic"/>
                  <w14:uncheckedState w14:val="2610" w14:font="MS Gothic"/>
                </w14:checkbox>
              </w:sdtPr>
              <w:sdtContent>
                <w:r w:rsidR="00F23192">
                  <w:rPr>
                    <w:rFonts w:ascii="MS Gothic" w:eastAsia="MS Gothic" w:hAnsi="MS Gothic" w:cs="Arial" w:hint="eastAsia"/>
                  </w:rPr>
                  <w:t>☒</w:t>
                </w:r>
              </w:sdtContent>
            </w:sdt>
            <w:r w:rsidRPr="009C0D11">
              <w:rPr>
                <w:rFonts w:cs="Arial"/>
              </w:rPr>
              <w:t xml:space="preserve">   Small Group </w:t>
            </w:r>
            <w:sdt>
              <w:sdtPr>
                <w:rPr>
                  <w:rFonts w:cs="Arial"/>
                </w:rPr>
                <w:id w:val="1001241921"/>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1:1 </w:t>
            </w:r>
            <w:sdt>
              <w:sdtPr>
                <w:rPr>
                  <w:rFonts w:cs="Arial"/>
                </w:rPr>
                <w:id w:val="-860279028"/>
                <w14:checkbox>
                  <w14:checked w14:val="0"/>
                  <w14:checkedState w14:val="2612" w14:font="MS Gothic"/>
                  <w14:uncheckedState w14:val="2610" w14:font="MS Gothic"/>
                </w14:checkbox>
              </w:sdtPr>
              <w:sdtContent>
                <w:r w:rsidRPr="009C0D11">
                  <w:rPr>
                    <w:rFonts w:ascii="Segoe UI Symbol" w:eastAsia="MS Gothic" w:hAnsi="Segoe UI Symbol" w:cs="Segoe UI Symbol"/>
                  </w:rPr>
                  <w:t>☐</w:t>
                </w:r>
              </w:sdtContent>
            </w:sdt>
          </w:p>
          <w:p w14:paraId="286532C1" w14:textId="77777777" w:rsidR="007E4DDB" w:rsidRPr="009C0D11" w:rsidRDefault="007E4DDB" w:rsidP="005E798D">
            <w:pPr>
              <w:rPr>
                <w:rFonts w:cs="Arial"/>
                <w:b/>
              </w:rPr>
            </w:pPr>
            <w:r w:rsidRPr="009C0D11">
              <w:rPr>
                <w:rFonts w:cs="Arial"/>
              </w:rPr>
              <w:t xml:space="preserve">Other (specify): </w:t>
            </w:r>
            <w:sdt>
              <w:sdtPr>
                <w:rPr>
                  <w:rFonts w:cs="Arial"/>
                </w:rPr>
                <w:id w:val="768972588"/>
                <w:placeholder>
                  <w:docPart w:val="41F55DB86C5344AC96B1836FE5372377"/>
                </w:placeholder>
                <w:showingPlcHdr/>
              </w:sdtPr>
              <w:sdtContent>
                <w:r w:rsidRPr="009C17AF">
                  <w:rPr>
                    <w:rStyle w:val="PlaceholderText"/>
                  </w:rPr>
                  <w:t>Click or tap here to enter text.</w:t>
                </w:r>
              </w:sdtContent>
            </w:sdt>
          </w:p>
        </w:tc>
      </w:tr>
      <w:tr w:rsidR="007E4DDB" w:rsidRPr="00F457F2" w14:paraId="3C6C3246" w14:textId="77777777" w:rsidTr="005E798D">
        <w:tc>
          <w:tcPr>
            <w:tcW w:w="5000" w:type="pct"/>
            <w:gridSpan w:val="2"/>
            <w:tcBorders>
              <w:bottom w:val="single" w:sz="4" w:space="0" w:color="auto"/>
            </w:tcBorders>
            <w:shd w:val="clear" w:color="auto" w:fill="D9D9D9" w:themeFill="background1" w:themeFillShade="D9"/>
          </w:tcPr>
          <w:p w14:paraId="656DB2AB"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7E4DDB" w:rsidRPr="009C0D11" w14:paraId="2213F623" w14:textId="77777777" w:rsidTr="005E798D">
        <w:trPr>
          <w:trHeight w:val="278"/>
        </w:trPr>
        <w:tc>
          <w:tcPr>
            <w:tcW w:w="1345" w:type="pct"/>
            <w:tcBorders>
              <w:bottom w:val="single" w:sz="4" w:space="0" w:color="auto"/>
            </w:tcBorders>
            <w:shd w:val="clear" w:color="auto" w:fill="F2F2F2" w:themeFill="background1" w:themeFillShade="F2"/>
          </w:tcPr>
          <w:p w14:paraId="1DD16D57" w14:textId="77777777" w:rsidR="007E4DDB" w:rsidRPr="009C0D11" w:rsidRDefault="00000000" w:rsidP="005E798D">
            <w:pPr>
              <w:rPr>
                <w:rFonts w:cs="Arial"/>
              </w:rPr>
            </w:pPr>
            <w:sdt>
              <w:sdtPr>
                <w:rPr>
                  <w:rFonts w:cs="Arial"/>
                </w:rPr>
                <w:id w:val="-525022598"/>
                <w:placeholder>
                  <w:docPart w:val="53185B9D299046169C624C4B05D841AA"/>
                </w:placeholder>
              </w:sdtPr>
              <w:sdtContent>
                <w:r w:rsidR="007E4DDB">
                  <w:rPr>
                    <w:rFonts w:cs="Arial"/>
                    <w:b/>
                    <w:bCs/>
                  </w:rPr>
                  <w:t>Virginia Standards of Learning</w:t>
                </w:r>
                <w:r w:rsidR="007E4DDB" w:rsidRPr="009C0D11">
                  <w:rPr>
                    <w:rFonts w:cs="Arial"/>
                    <w:b/>
                    <w:bCs/>
                  </w:rPr>
                  <w:t>:</w:t>
                </w:r>
                <w:r w:rsidR="007E4DDB" w:rsidRPr="009C0D11">
                  <w:rPr>
                    <w:rFonts w:cs="Arial"/>
                  </w:rPr>
                  <w:t xml:space="preserve"> </w:t>
                </w:r>
              </w:sdtContent>
            </w:sdt>
            <w:r w:rsidR="007E4DDB">
              <w:rPr>
                <w:rFonts w:cs="Arial"/>
              </w:rPr>
              <w:t xml:space="preserve"> </w:t>
            </w:r>
          </w:p>
        </w:tc>
        <w:tc>
          <w:tcPr>
            <w:tcW w:w="3655" w:type="pct"/>
            <w:tcBorders>
              <w:bottom w:val="single" w:sz="4" w:space="0" w:color="auto"/>
            </w:tcBorders>
          </w:tcPr>
          <w:sdt>
            <w:sdtPr>
              <w:rPr>
                <w:rFonts w:cs="Arial"/>
              </w:rPr>
              <w:id w:val="339432951"/>
              <w:placeholder>
                <w:docPart w:val="8F3CA2A712924428B9231885D0BC3B1B"/>
              </w:placeholder>
            </w:sdtPr>
            <w:sdtContent>
              <w:p w14:paraId="7734CDA0" w14:textId="77777777" w:rsidR="00F23192" w:rsidRDefault="00F23192" w:rsidP="00F23192">
                <w:pPr>
                  <w:rPr>
                    <w:rFonts w:cs="Arial"/>
                  </w:rPr>
                </w:pPr>
                <w:r w:rsidRPr="00D16765">
                  <w:rPr>
                    <w:rFonts w:cs="Arial"/>
                  </w:rPr>
                  <w:t>USI.3</w:t>
                </w:r>
                <w:r w:rsidRPr="00D16765">
                  <w:rPr>
                    <w:rFonts w:cs="Arial"/>
                  </w:rPr>
                  <w:tab/>
                  <w:t>The student will apply social science skills to understand how early cultures developed in North America by</w:t>
                </w:r>
              </w:p>
              <w:p w14:paraId="3FC165EA" w14:textId="77777777" w:rsidR="00F23192" w:rsidRDefault="00F23192" w:rsidP="00F23192">
                <w:pPr>
                  <w:pStyle w:val="SOLBullet"/>
                  <w:numPr>
                    <w:ilvl w:val="0"/>
                    <w:numId w:val="42"/>
                  </w:numPr>
                  <w:rPr>
                    <w:sz w:val="24"/>
                    <w:szCs w:val="24"/>
                  </w:rPr>
                </w:pPr>
                <w:r w:rsidRPr="00B2305B">
                  <w:rPr>
                    <w:sz w:val="24"/>
                    <w:szCs w:val="24"/>
                  </w:rPr>
                  <w:t>locating where the American Indians lived, with emphasis on the Arctic (Inuit), Northwest (Kwakiutl), Plains (Lakota), Southwest (Pueblo), and Eastern Woodlands (Iroquois</w:t>
                </w:r>
                <w:proofErr w:type="gramStart"/>
                <w:r w:rsidRPr="00B2305B">
                  <w:rPr>
                    <w:sz w:val="24"/>
                    <w:szCs w:val="24"/>
                  </w:rPr>
                  <w:t>);</w:t>
                </w:r>
                <w:proofErr w:type="gramEnd"/>
                <w:r w:rsidRPr="00B2305B">
                  <w:rPr>
                    <w:sz w:val="24"/>
                    <w:szCs w:val="24"/>
                  </w:rPr>
                  <w:t xml:space="preserve"> </w:t>
                </w:r>
              </w:p>
              <w:p w14:paraId="796FA655" w14:textId="77777777" w:rsidR="00F23192" w:rsidRPr="008321DB" w:rsidRDefault="00F23192" w:rsidP="00F23192">
                <w:pPr>
                  <w:pStyle w:val="ListParagraph"/>
                  <w:rPr>
                    <w:rFonts w:eastAsiaTheme="minorEastAsia"/>
                  </w:rPr>
                </w:pPr>
                <w:r w:rsidRPr="00B2305B">
                  <w:t>c)describing how the American Indians used the resources in their environment</w:t>
                </w:r>
              </w:p>
              <w:p w14:paraId="1019471F" w14:textId="77777777" w:rsidR="007E4DDB" w:rsidRDefault="007E4DDB" w:rsidP="005E798D">
                <w:pPr>
                  <w:rPr>
                    <w:rFonts w:cs="Arial"/>
                  </w:rPr>
                </w:pPr>
              </w:p>
              <w:p w14:paraId="27C0E767" w14:textId="77777777" w:rsidR="00F23192" w:rsidRDefault="00F23192" w:rsidP="005E798D">
                <w:pPr>
                  <w:rPr>
                    <w:rFonts w:cs="Arial"/>
                  </w:rPr>
                </w:pPr>
                <w:r>
                  <w:rPr>
                    <w:rFonts w:cs="Arial"/>
                  </w:rPr>
                  <w:t xml:space="preserve">5.2 The student will apply a creative process for artmaking. </w:t>
                </w:r>
              </w:p>
              <w:p w14:paraId="065C6825" w14:textId="4C8A5258" w:rsidR="00F23192" w:rsidRPr="009C0D11" w:rsidRDefault="00F23192" w:rsidP="005E798D">
                <w:pPr>
                  <w:rPr>
                    <w:rFonts w:cs="Arial"/>
                  </w:rPr>
                </w:pPr>
                <w:r>
                  <w:rPr>
                    <w:rFonts w:cs="Arial"/>
                  </w:rPr>
                  <w:t>a) apply steps of the creative process, including, brainstorming, researching, preliminary sketching, planning, reflecting, and refining, to synthesize ideas for and create works of art.</w:t>
                </w:r>
              </w:p>
            </w:sdtContent>
          </w:sdt>
        </w:tc>
      </w:tr>
      <w:tr w:rsidR="007E4DDB" w14:paraId="7AE3C8D8" w14:textId="77777777" w:rsidTr="005E798D">
        <w:trPr>
          <w:trHeight w:val="277"/>
        </w:trPr>
        <w:tc>
          <w:tcPr>
            <w:tcW w:w="1345" w:type="pct"/>
            <w:tcBorders>
              <w:bottom w:val="single" w:sz="4" w:space="0" w:color="auto"/>
            </w:tcBorders>
            <w:shd w:val="clear" w:color="auto" w:fill="F2F2F2" w:themeFill="background1" w:themeFillShade="F2"/>
          </w:tcPr>
          <w:p w14:paraId="72D65402" w14:textId="77777777" w:rsidR="007E4DDB" w:rsidRDefault="007E4DDB" w:rsidP="005E798D">
            <w:pPr>
              <w:rPr>
                <w:rFonts w:cs="Arial"/>
              </w:rPr>
            </w:pPr>
            <w:r>
              <w:rPr>
                <w:rFonts w:cs="Arial"/>
                <w:b/>
              </w:rPr>
              <w:t>Common Core State Standards</w:t>
            </w:r>
            <w:r w:rsidRPr="009C0D11">
              <w:rPr>
                <w:rFonts w:cs="Arial"/>
                <w:b/>
              </w:rPr>
              <w:t>:</w:t>
            </w:r>
            <w:r w:rsidRPr="009C0D11">
              <w:rPr>
                <w:rFonts w:cs="Arial"/>
              </w:rPr>
              <w:t xml:space="preserve">  </w:t>
            </w:r>
          </w:p>
        </w:tc>
        <w:tc>
          <w:tcPr>
            <w:tcW w:w="3655" w:type="pct"/>
            <w:tcBorders>
              <w:bottom w:val="single" w:sz="4" w:space="0" w:color="auto"/>
            </w:tcBorders>
          </w:tcPr>
          <w:p w14:paraId="2361D2E1" w14:textId="2ECB8E13" w:rsidR="007E4DDB" w:rsidRDefault="00000000" w:rsidP="005E798D">
            <w:pPr>
              <w:rPr>
                <w:rFonts w:cs="Arial"/>
              </w:rPr>
            </w:pPr>
            <w:sdt>
              <w:sdtPr>
                <w:rPr>
                  <w:rFonts w:cs="Arial"/>
                </w:rPr>
                <w:id w:val="1190572017"/>
                <w:placeholder>
                  <w:docPart w:val="8EDBEEF2E4A741B38BF7755C7CBB74B2"/>
                </w:placeholder>
              </w:sdtPr>
              <w:sdtContent>
                <w:r w:rsidR="00F23192">
                  <w:rPr>
                    <w:rFonts w:cs="Arial"/>
                  </w:rPr>
                  <w:t>n/a</w:t>
                </w:r>
              </w:sdtContent>
            </w:sdt>
          </w:p>
        </w:tc>
      </w:tr>
      <w:tr w:rsidR="007E4DDB" w:rsidRPr="00F457F2" w14:paraId="1280CF6A" w14:textId="77777777" w:rsidTr="005E798D">
        <w:tc>
          <w:tcPr>
            <w:tcW w:w="5000" w:type="pct"/>
            <w:gridSpan w:val="2"/>
            <w:tcBorders>
              <w:top w:val="single" w:sz="4" w:space="0" w:color="auto"/>
            </w:tcBorders>
            <w:shd w:val="clear" w:color="auto" w:fill="D9D9D9" w:themeFill="background1" w:themeFillShade="D9"/>
          </w:tcPr>
          <w:p w14:paraId="0F9CEEC6" w14:textId="77777777" w:rsidR="007E4DDB" w:rsidRPr="00F457F2" w:rsidRDefault="007E4DDB" w:rsidP="005E798D">
            <w:pPr>
              <w:jc w:val="center"/>
              <w:rPr>
                <w:rFonts w:ascii="Times New Roman Bold" w:hAnsi="Times New Roman Bold" w:cs="Arial"/>
                <w:b/>
                <w:bCs/>
                <w:smallCaps/>
              </w:rPr>
            </w:pPr>
            <w:r>
              <w:rPr>
                <w:rFonts w:ascii="Times New Roman Bold" w:hAnsi="Times New Roman Bold" w:cs="Arial"/>
                <w:b/>
                <w:bCs/>
                <w:smallCaps/>
              </w:rPr>
              <w:t>Learning Objective(s)</w:t>
            </w:r>
          </w:p>
        </w:tc>
      </w:tr>
      <w:tr w:rsidR="007E4DDB" w:rsidRPr="00737CB9" w14:paraId="4520CC47" w14:textId="77777777" w:rsidTr="005E798D">
        <w:trPr>
          <w:trHeight w:val="576"/>
        </w:trPr>
        <w:tc>
          <w:tcPr>
            <w:tcW w:w="5000" w:type="pct"/>
            <w:gridSpan w:val="2"/>
            <w:tcBorders>
              <w:top w:val="single" w:sz="4" w:space="0" w:color="auto"/>
            </w:tcBorders>
          </w:tcPr>
          <w:sdt>
            <w:sdtPr>
              <w:rPr>
                <w:rFonts w:cs="Arial"/>
              </w:rPr>
              <w:id w:val="260583353"/>
              <w:placeholder>
                <w:docPart w:val="F26C7485FAC24E16B06CBC14422ACFF1"/>
              </w:placeholder>
            </w:sdtPr>
            <w:sdtContent>
              <w:p w14:paraId="72A1D2CC" w14:textId="3801A345" w:rsidR="007E4DDB" w:rsidRPr="00737CB9" w:rsidRDefault="00446EEE" w:rsidP="005E798D">
                <w:pPr>
                  <w:pStyle w:val="ListParagraph"/>
                  <w:ind w:left="0"/>
                </w:pPr>
                <w:r>
                  <w:rPr>
                    <w:rFonts w:cs="Arial"/>
                  </w:rPr>
                  <w:t xml:space="preserve">After reviewing vocabulary words, students will answer questions guiding them through filling out a word search getting 9/10 correct. </w:t>
                </w:r>
              </w:p>
            </w:sdtContent>
          </w:sdt>
        </w:tc>
      </w:tr>
      <w:tr w:rsidR="007E4DDB" w:rsidRPr="00F457F2" w14:paraId="201EF2F5" w14:textId="77777777" w:rsidTr="005E798D">
        <w:tc>
          <w:tcPr>
            <w:tcW w:w="5000" w:type="pct"/>
            <w:gridSpan w:val="2"/>
            <w:shd w:val="clear" w:color="auto" w:fill="D9D9D9" w:themeFill="background1" w:themeFillShade="D9"/>
          </w:tcPr>
          <w:p w14:paraId="1649967D" w14:textId="77777777" w:rsidR="007E4DDB" w:rsidRPr="00F457F2" w:rsidRDefault="007E4DDB" w:rsidP="005E798D">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7E4DDB" w:rsidRPr="009C0D11" w14:paraId="0E179476" w14:textId="77777777" w:rsidTr="005E798D">
        <w:trPr>
          <w:trHeight w:val="285"/>
        </w:trPr>
        <w:tc>
          <w:tcPr>
            <w:tcW w:w="1345" w:type="pct"/>
            <w:shd w:val="clear" w:color="auto" w:fill="EAEAEA" w:themeFill="text2" w:themeFillTint="1A"/>
          </w:tcPr>
          <w:p w14:paraId="5E5B67A9" w14:textId="77777777" w:rsidR="007E4DDB" w:rsidRPr="007E4DDB" w:rsidRDefault="007E4DDB" w:rsidP="005E798D">
            <w:pPr>
              <w:rPr>
                <w:rFonts w:cs="Arial"/>
                <w:b/>
                <w:bCs/>
              </w:rPr>
            </w:pPr>
            <w:r>
              <w:rPr>
                <w:rFonts w:cs="Arial"/>
                <w:b/>
                <w:bCs/>
              </w:rPr>
              <w:t>Resources and Materials:</w:t>
            </w:r>
          </w:p>
        </w:tc>
        <w:tc>
          <w:tcPr>
            <w:tcW w:w="3655" w:type="pct"/>
          </w:tcPr>
          <w:sdt>
            <w:sdtPr>
              <w:rPr>
                <w:rFonts w:cs="Arial"/>
              </w:rPr>
              <w:id w:val="689024505"/>
              <w:placeholder>
                <w:docPart w:val="1745D03F151F416E9BDE6F857ACF1007"/>
              </w:placeholder>
            </w:sdtPr>
            <w:sdtEndPr>
              <w:rPr>
                <w:rFonts w:cs="Times New Roman"/>
              </w:rPr>
            </w:sdtEndPr>
            <w:sdtContent>
              <w:p w14:paraId="5704C1C9" w14:textId="466117B5" w:rsidR="007E4DDB" w:rsidRPr="00F23192" w:rsidRDefault="00F23192" w:rsidP="00F23192">
                <w:pPr>
                  <w:pStyle w:val="ListParagraph"/>
                  <w:numPr>
                    <w:ilvl w:val="0"/>
                    <w:numId w:val="43"/>
                  </w:numPr>
                  <w:rPr>
                    <w:rFonts w:eastAsiaTheme="minorEastAsia" w:cs="Arial"/>
                  </w:rPr>
                </w:pPr>
                <w:r>
                  <w:rPr>
                    <w:rFonts w:cs="Arial"/>
                  </w:rPr>
                  <w:t>Colored paper</w:t>
                </w:r>
              </w:p>
              <w:p w14:paraId="73F4F8BA" w14:textId="78A6176F" w:rsidR="00F23192" w:rsidRPr="00F23192" w:rsidRDefault="00F23192" w:rsidP="00F23192">
                <w:pPr>
                  <w:pStyle w:val="ListParagraph"/>
                  <w:numPr>
                    <w:ilvl w:val="0"/>
                    <w:numId w:val="43"/>
                  </w:numPr>
                  <w:rPr>
                    <w:rFonts w:eastAsiaTheme="minorEastAsia" w:cs="Arial"/>
                  </w:rPr>
                </w:pPr>
                <w:r>
                  <w:rPr>
                    <w:rFonts w:cs="Arial"/>
                  </w:rPr>
                  <w:t>Pencil</w:t>
                </w:r>
              </w:p>
              <w:p w14:paraId="578F27A3" w14:textId="08FB0D43" w:rsidR="00F23192" w:rsidRPr="00F23192" w:rsidRDefault="00F23192" w:rsidP="00F23192">
                <w:pPr>
                  <w:pStyle w:val="ListParagraph"/>
                  <w:numPr>
                    <w:ilvl w:val="0"/>
                    <w:numId w:val="43"/>
                  </w:numPr>
                  <w:rPr>
                    <w:rFonts w:eastAsiaTheme="minorEastAsia" w:cs="Arial"/>
                  </w:rPr>
                </w:pPr>
                <w:r>
                  <w:rPr>
                    <w:rFonts w:cs="Arial"/>
                  </w:rPr>
                  <w:t>Crayon</w:t>
                </w:r>
              </w:p>
              <w:p w14:paraId="5CBEB604" w14:textId="58FC1B54" w:rsidR="00F23192" w:rsidRPr="00F23192" w:rsidRDefault="00F23192" w:rsidP="00F23192">
                <w:pPr>
                  <w:pStyle w:val="ListParagraph"/>
                  <w:numPr>
                    <w:ilvl w:val="0"/>
                    <w:numId w:val="43"/>
                  </w:numPr>
                  <w:rPr>
                    <w:rFonts w:eastAsiaTheme="minorEastAsia" w:cs="Arial"/>
                  </w:rPr>
                </w:pPr>
                <w:r>
                  <w:rPr>
                    <w:rFonts w:cs="Arial"/>
                  </w:rPr>
                  <w:t>Projector</w:t>
                </w:r>
              </w:p>
              <w:p w14:paraId="5261C037" w14:textId="30099F12" w:rsidR="00F23192" w:rsidRPr="00F23192" w:rsidRDefault="00F23192" w:rsidP="00F23192">
                <w:pPr>
                  <w:pStyle w:val="ListParagraph"/>
                  <w:numPr>
                    <w:ilvl w:val="0"/>
                    <w:numId w:val="43"/>
                  </w:numPr>
                  <w:rPr>
                    <w:rFonts w:eastAsiaTheme="minorEastAsia" w:cs="Arial"/>
                  </w:rPr>
                </w:pPr>
                <w:r>
                  <w:rPr>
                    <w:rFonts w:cs="Arial"/>
                  </w:rPr>
                  <w:t>Computer</w:t>
                </w:r>
              </w:p>
              <w:p w14:paraId="15BBEA4F" w14:textId="7964B06A" w:rsidR="00F23192" w:rsidRPr="00F23192" w:rsidRDefault="00F23192" w:rsidP="00F23192">
                <w:pPr>
                  <w:pStyle w:val="ListParagraph"/>
                  <w:numPr>
                    <w:ilvl w:val="0"/>
                    <w:numId w:val="43"/>
                  </w:numPr>
                  <w:rPr>
                    <w:rFonts w:eastAsiaTheme="minorEastAsia" w:cs="Arial"/>
                  </w:rPr>
                </w:pPr>
                <w:r>
                  <w:rPr>
                    <w:rFonts w:cs="Arial"/>
                  </w:rPr>
                  <w:t>Glue</w:t>
                </w:r>
              </w:p>
              <w:p w14:paraId="345ACB55" w14:textId="77777777" w:rsidR="00F23192" w:rsidRDefault="00F23192" w:rsidP="00F23192">
                <w:pPr>
                  <w:pStyle w:val="ListParagraph"/>
                  <w:numPr>
                    <w:ilvl w:val="0"/>
                    <w:numId w:val="43"/>
                  </w:numPr>
                  <w:rPr>
                    <w:rFonts w:eastAsiaTheme="minorEastAsia" w:cs="Arial"/>
                  </w:rPr>
                </w:pPr>
                <w:r>
                  <w:rPr>
                    <w:rFonts w:eastAsiaTheme="minorEastAsia" w:cs="Arial"/>
                  </w:rPr>
                  <w:t>Colored pencils</w:t>
                </w:r>
              </w:p>
              <w:p w14:paraId="3186939D" w14:textId="77777777" w:rsidR="00F23192" w:rsidRDefault="00F23192" w:rsidP="00F23192">
                <w:pPr>
                  <w:pStyle w:val="ListParagraph"/>
                  <w:numPr>
                    <w:ilvl w:val="0"/>
                    <w:numId w:val="43"/>
                  </w:numPr>
                  <w:rPr>
                    <w:rFonts w:eastAsiaTheme="minorEastAsia" w:cs="Arial"/>
                  </w:rPr>
                </w:pPr>
                <w:r>
                  <w:rPr>
                    <w:rFonts w:eastAsiaTheme="minorEastAsia" w:cs="Arial"/>
                  </w:rPr>
                  <w:t>Paper towel rolls</w:t>
                </w:r>
              </w:p>
              <w:p w14:paraId="48A5E074" w14:textId="77777777" w:rsidR="00F23192" w:rsidRDefault="00F23192" w:rsidP="00F23192">
                <w:pPr>
                  <w:pStyle w:val="ListParagraph"/>
                  <w:numPr>
                    <w:ilvl w:val="0"/>
                    <w:numId w:val="43"/>
                  </w:numPr>
                  <w:rPr>
                    <w:rFonts w:eastAsiaTheme="minorEastAsia" w:cs="Arial"/>
                  </w:rPr>
                </w:pPr>
                <w:r>
                  <w:rPr>
                    <w:rFonts w:eastAsiaTheme="minorEastAsia" w:cs="Arial"/>
                  </w:rPr>
                  <w:t>Map of the United States</w:t>
                </w:r>
              </w:p>
              <w:p w14:paraId="73A4A33F" w14:textId="3449F9DA" w:rsidR="00F23192" w:rsidRPr="00F23192" w:rsidRDefault="00F23192" w:rsidP="00F23192">
                <w:pPr>
                  <w:pStyle w:val="ListParagraph"/>
                  <w:numPr>
                    <w:ilvl w:val="0"/>
                    <w:numId w:val="43"/>
                  </w:numPr>
                  <w:rPr>
                    <w:rFonts w:eastAsiaTheme="minorEastAsia" w:cs="Arial"/>
                  </w:rPr>
                </w:pPr>
                <w:r>
                  <w:rPr>
                    <w:rFonts w:eastAsiaTheme="minorEastAsia" w:cs="Arial"/>
                  </w:rPr>
                  <w:t>Graphic organizer</w:t>
                </w:r>
              </w:p>
            </w:sdtContent>
          </w:sdt>
        </w:tc>
      </w:tr>
      <w:tr w:rsidR="007E4DDB" w:rsidRPr="009C0D11" w14:paraId="4516D0D1" w14:textId="77777777" w:rsidTr="005E798D">
        <w:trPr>
          <w:trHeight w:val="285"/>
        </w:trPr>
        <w:tc>
          <w:tcPr>
            <w:tcW w:w="1345" w:type="pct"/>
            <w:shd w:val="clear" w:color="auto" w:fill="EAEAEA" w:themeFill="text2" w:themeFillTint="1A"/>
          </w:tcPr>
          <w:p w14:paraId="39A72DFC" w14:textId="6DB61A5D" w:rsidR="007E4DDB" w:rsidRPr="007E4DDB" w:rsidRDefault="007E4DDB" w:rsidP="005E798D">
            <w:pPr>
              <w:rPr>
                <w:rFonts w:cs="Arial"/>
                <w:b/>
                <w:bCs/>
              </w:rPr>
            </w:pPr>
            <w:r>
              <w:rPr>
                <w:rFonts w:cs="Arial"/>
                <w:b/>
                <w:bCs/>
              </w:rPr>
              <w:t>Technology Integration</w:t>
            </w:r>
            <w:r w:rsidR="00C612D5">
              <w:rPr>
                <w:rFonts w:cs="Arial"/>
                <w:b/>
                <w:bCs/>
              </w:rPr>
              <w:t xml:space="preserve"> </w:t>
            </w:r>
            <w:r w:rsidR="00C612D5" w:rsidRPr="00C612D5">
              <w:rPr>
                <w:rFonts w:cs="Arial"/>
                <w:i/>
                <w:iCs/>
                <w:sz w:val="20"/>
                <w:szCs w:val="18"/>
              </w:rPr>
              <w:t>(if applicable)</w:t>
            </w:r>
            <w:r>
              <w:rPr>
                <w:rFonts w:cs="Arial"/>
                <w:b/>
                <w:bCs/>
              </w:rPr>
              <w:t>:</w:t>
            </w:r>
          </w:p>
        </w:tc>
        <w:tc>
          <w:tcPr>
            <w:tcW w:w="3655" w:type="pct"/>
          </w:tcPr>
          <w:sdt>
            <w:sdtPr>
              <w:rPr>
                <w:rFonts w:cs="Arial"/>
              </w:rPr>
              <w:id w:val="-1984537354"/>
              <w:placeholder>
                <w:docPart w:val="57C9B48F736B40CB87B8DFE20DF06ACD"/>
              </w:placeholder>
            </w:sdtPr>
            <w:sdtEndPr>
              <w:rPr>
                <w:rFonts w:cstheme="minorBidi"/>
              </w:rPr>
            </w:sdtEndPr>
            <w:sdtContent>
              <w:p w14:paraId="6A388286" w14:textId="77777777" w:rsidR="007E4DDB" w:rsidRDefault="00F23192" w:rsidP="005E798D">
                <w:pPr>
                  <w:rPr>
                    <w:rFonts w:cs="Arial"/>
                  </w:rPr>
                </w:pPr>
                <w:r>
                  <w:rPr>
                    <w:rFonts w:cs="Arial"/>
                  </w:rPr>
                  <w:t xml:space="preserve">Students will watch a short video on Totem Poles. This will introduce the integration for this lesson which will have students create Totem Poles. </w:t>
                </w:r>
              </w:p>
              <w:p w14:paraId="5D9C0273" w14:textId="25D64020" w:rsidR="00F23192" w:rsidRDefault="00F23192" w:rsidP="005E798D">
                <w:pPr>
                  <w:rPr>
                    <w:rFonts w:cs="Arial"/>
                  </w:rPr>
                </w:pPr>
                <w:hyperlink r:id="rId12" w:history="1">
                  <w:r w:rsidRPr="00F23192">
                    <w:rPr>
                      <w:rStyle w:val="Hyperlink"/>
                      <w:rFonts w:cs="Arial"/>
                    </w:rPr>
                    <w:t>https://www.youtube.com/watch?v=hK1AFOD7SUE</w:t>
                  </w:r>
                </w:hyperlink>
              </w:p>
            </w:sdtContent>
          </w:sdt>
        </w:tc>
      </w:tr>
      <w:tr w:rsidR="007E4DDB" w:rsidRPr="00F457F2" w14:paraId="4D4DD42E" w14:textId="77777777" w:rsidTr="005E798D">
        <w:tc>
          <w:tcPr>
            <w:tcW w:w="5000" w:type="pct"/>
            <w:gridSpan w:val="2"/>
            <w:shd w:val="clear" w:color="auto" w:fill="D9D9D9" w:themeFill="background1" w:themeFillShade="D9"/>
          </w:tcPr>
          <w:p w14:paraId="1755B001"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7E4DDB" w:rsidRPr="009C0D11" w14:paraId="55BA60C8" w14:textId="77777777" w:rsidTr="005E798D">
        <w:trPr>
          <w:trHeight w:val="576"/>
        </w:trPr>
        <w:tc>
          <w:tcPr>
            <w:tcW w:w="1345" w:type="pct"/>
            <w:shd w:val="clear" w:color="auto" w:fill="F2F2F2" w:themeFill="background1" w:themeFillShade="F2"/>
          </w:tcPr>
          <w:p w14:paraId="3DD1BCEE" w14:textId="77777777" w:rsidR="007E4DDB" w:rsidRPr="009C0D11" w:rsidRDefault="007E4DDB" w:rsidP="005E798D">
            <w:pPr>
              <w:rPr>
                <w:rFonts w:cs="Arial"/>
              </w:rPr>
            </w:pPr>
            <w:r w:rsidRPr="009C0D11">
              <w:rPr>
                <w:rFonts w:cs="Arial"/>
                <w:b/>
              </w:rPr>
              <w:lastRenderedPageBreak/>
              <w:t>Language Demands:</w:t>
            </w:r>
            <w:r w:rsidRPr="009C0D11">
              <w:rPr>
                <w:rFonts w:cs="Arial"/>
              </w:rPr>
              <w:t xml:space="preserve">    </w:t>
            </w:r>
          </w:p>
        </w:tc>
        <w:tc>
          <w:tcPr>
            <w:tcW w:w="3655" w:type="pct"/>
            <w:shd w:val="clear" w:color="auto" w:fill="FFFFFF" w:themeFill="background1"/>
          </w:tcPr>
          <w:p w14:paraId="3249D698" w14:textId="60CD6F50" w:rsidR="007E4DDB" w:rsidRPr="009C0D11" w:rsidRDefault="00000000" w:rsidP="005E798D">
            <w:pPr>
              <w:rPr>
                <w:rFonts w:cs="Arial"/>
              </w:rPr>
            </w:pPr>
            <w:sdt>
              <w:sdtPr>
                <w:rPr>
                  <w:rFonts w:cs="Arial"/>
                </w:rPr>
                <w:id w:val="-1665933075"/>
                <w:placeholder>
                  <w:docPart w:val="963C34CAECB14466B50FA54FABA08847"/>
                </w:placeholder>
              </w:sdtPr>
              <w:sdtContent>
                <w:r w:rsidR="00F23192">
                  <w:rPr>
                    <w:rFonts w:cs="Arial"/>
                  </w:rPr>
                  <w:t xml:space="preserve">Students will show understanding of </w:t>
                </w:r>
                <w:r w:rsidR="00446EEE">
                  <w:rPr>
                    <w:rFonts w:cs="Arial"/>
                  </w:rPr>
                  <w:t xml:space="preserve">academic language by filling out a graphic organizer and completing a word search that has questions about the Kwakiutl. </w:t>
                </w:r>
              </w:sdtContent>
            </w:sdt>
          </w:p>
        </w:tc>
      </w:tr>
      <w:tr w:rsidR="007E4DDB" w:rsidRPr="009C0D11" w14:paraId="038E4C6F" w14:textId="77777777" w:rsidTr="005E798D">
        <w:trPr>
          <w:trHeight w:val="576"/>
        </w:trPr>
        <w:tc>
          <w:tcPr>
            <w:tcW w:w="1345" w:type="pct"/>
            <w:shd w:val="clear" w:color="auto" w:fill="F2F2F2" w:themeFill="background1" w:themeFillShade="F2"/>
          </w:tcPr>
          <w:p w14:paraId="6A1FB125" w14:textId="77777777" w:rsidR="007E4DDB" w:rsidRPr="009C0D11" w:rsidRDefault="007E4DDB" w:rsidP="005E798D">
            <w:pPr>
              <w:rPr>
                <w:rFonts w:cs="Arial"/>
                <w:b/>
              </w:rPr>
            </w:pPr>
            <w:r w:rsidRPr="009C0D11">
              <w:rPr>
                <w:rFonts w:cs="Arial"/>
                <w:b/>
              </w:rPr>
              <w:t>Language Supports:</w:t>
            </w:r>
          </w:p>
        </w:tc>
        <w:tc>
          <w:tcPr>
            <w:tcW w:w="3655" w:type="pct"/>
            <w:shd w:val="clear" w:color="auto" w:fill="FFFFFF" w:themeFill="background1"/>
          </w:tcPr>
          <w:p w14:paraId="5CDBC623" w14:textId="04E975D0" w:rsidR="007E4DDB" w:rsidRPr="009C0D11" w:rsidRDefault="00000000" w:rsidP="005E798D">
            <w:pPr>
              <w:rPr>
                <w:rFonts w:cs="Arial"/>
              </w:rPr>
            </w:pPr>
            <w:sdt>
              <w:sdtPr>
                <w:rPr>
                  <w:rFonts w:cs="Arial"/>
                </w:rPr>
                <w:id w:val="1168217132"/>
                <w:placeholder>
                  <w:docPart w:val="A2906CDD77664161AAC2E6AF1A03D537"/>
                </w:placeholder>
              </w:sdtPr>
              <w:sdtContent>
                <w:r w:rsidR="00446EEE">
                  <w:rPr>
                    <w:rFonts w:cs="Arial"/>
                  </w:rPr>
                  <w:t>Language supports will be provided to students by giving them a list of vocabulary words they will need to know for this lesson.</w:t>
                </w:r>
              </w:sdtContent>
            </w:sdt>
          </w:p>
          <w:p w14:paraId="764D038E" w14:textId="77777777" w:rsidR="007E4DDB" w:rsidRPr="009C0D11" w:rsidRDefault="007E4DDB" w:rsidP="005E798D">
            <w:pPr>
              <w:rPr>
                <w:rFonts w:cs="Arial"/>
                <w:b/>
              </w:rPr>
            </w:pPr>
          </w:p>
        </w:tc>
      </w:tr>
      <w:tr w:rsidR="007E4DDB" w:rsidRPr="009C0D11" w14:paraId="6F04F7A5" w14:textId="77777777" w:rsidTr="005E798D">
        <w:trPr>
          <w:trHeight w:val="576"/>
        </w:trPr>
        <w:tc>
          <w:tcPr>
            <w:tcW w:w="1345" w:type="pct"/>
            <w:shd w:val="clear" w:color="auto" w:fill="F2F2F2" w:themeFill="background1" w:themeFillShade="F2"/>
          </w:tcPr>
          <w:p w14:paraId="0516FCE5" w14:textId="77777777" w:rsidR="007E4DDB" w:rsidRPr="009C0D11" w:rsidRDefault="007E4DDB" w:rsidP="005E798D">
            <w:pPr>
              <w:rPr>
                <w:rFonts w:cs="Arial"/>
                <w:b/>
              </w:rPr>
            </w:pPr>
            <w:r w:rsidRPr="009C0D11">
              <w:rPr>
                <w:rFonts w:cs="Arial"/>
                <w:b/>
              </w:rPr>
              <w:t>Essential Vocabulary:</w:t>
            </w:r>
            <w:r w:rsidRPr="009C0D11">
              <w:rPr>
                <w:rFonts w:cs="Arial"/>
              </w:rPr>
              <w:t xml:space="preserve">  </w:t>
            </w:r>
          </w:p>
        </w:tc>
        <w:tc>
          <w:tcPr>
            <w:tcW w:w="3655" w:type="pct"/>
            <w:shd w:val="clear" w:color="auto" w:fill="FFFFFF" w:themeFill="background1"/>
          </w:tcPr>
          <w:sdt>
            <w:sdtPr>
              <w:rPr>
                <w:rFonts w:cs="Arial"/>
              </w:rPr>
              <w:id w:val="-1455010265"/>
              <w:placeholder>
                <w:docPart w:val="C8616EEB6E6A476BAABE339B99EE62FD"/>
              </w:placeholder>
            </w:sdtPr>
            <w:sdtEndPr>
              <w:rPr>
                <w:rFonts w:cs="Times New Roman"/>
              </w:rPr>
            </w:sdtEndPr>
            <w:sdtContent>
              <w:p w14:paraId="1D8DF36D" w14:textId="77777777" w:rsidR="00446EEE" w:rsidRPr="00446EEE" w:rsidRDefault="00446EEE" w:rsidP="00446EEE">
                <w:pPr>
                  <w:pStyle w:val="ListParagraph"/>
                  <w:numPr>
                    <w:ilvl w:val="0"/>
                    <w:numId w:val="44"/>
                  </w:numPr>
                  <w:rPr>
                    <w:rFonts w:eastAsiaTheme="minorEastAsia" w:cs="Arial"/>
                    <w:b/>
                  </w:rPr>
                </w:pPr>
                <w:r w:rsidRPr="00446EEE">
                  <w:rPr>
                    <w:rFonts w:cs="Arial"/>
                  </w:rPr>
                  <w:t>Kwakiutl</w:t>
                </w:r>
              </w:p>
              <w:p w14:paraId="1E24774C" w14:textId="77777777" w:rsidR="007E4DDB" w:rsidRPr="00446EEE" w:rsidRDefault="00446EEE" w:rsidP="00446EEE">
                <w:pPr>
                  <w:pStyle w:val="ListParagraph"/>
                  <w:numPr>
                    <w:ilvl w:val="0"/>
                    <w:numId w:val="44"/>
                  </w:numPr>
                  <w:rPr>
                    <w:rFonts w:eastAsiaTheme="minorEastAsia" w:cs="Arial"/>
                    <w:b/>
                  </w:rPr>
                </w:pPr>
                <w:r>
                  <w:rPr>
                    <w:rFonts w:cs="Arial"/>
                    <w:b/>
                  </w:rPr>
                  <w:t xml:space="preserve">Plank houses </w:t>
                </w:r>
              </w:p>
              <w:p w14:paraId="59D6F2EA" w14:textId="77777777" w:rsidR="00446EEE" w:rsidRPr="00446EEE" w:rsidRDefault="00446EEE" w:rsidP="00446EEE">
                <w:pPr>
                  <w:pStyle w:val="ListParagraph"/>
                  <w:numPr>
                    <w:ilvl w:val="0"/>
                    <w:numId w:val="44"/>
                  </w:numPr>
                  <w:rPr>
                    <w:rFonts w:eastAsiaTheme="minorEastAsia" w:cs="Arial"/>
                    <w:b/>
                  </w:rPr>
                </w:pPr>
                <w:r>
                  <w:rPr>
                    <w:rFonts w:cs="Arial"/>
                    <w:b/>
                  </w:rPr>
                  <w:t>Totem Pole</w:t>
                </w:r>
              </w:p>
              <w:p w14:paraId="3724F3A6" w14:textId="77777777" w:rsidR="00446EEE" w:rsidRPr="00446EEE" w:rsidRDefault="00446EEE" w:rsidP="00446EEE">
                <w:pPr>
                  <w:pStyle w:val="ListParagraph"/>
                  <w:numPr>
                    <w:ilvl w:val="0"/>
                    <w:numId w:val="44"/>
                  </w:numPr>
                  <w:rPr>
                    <w:rFonts w:eastAsiaTheme="minorEastAsia" w:cs="Arial"/>
                    <w:b/>
                  </w:rPr>
                </w:pPr>
                <w:r>
                  <w:rPr>
                    <w:rFonts w:cs="Arial"/>
                    <w:b/>
                  </w:rPr>
                  <w:t>Harpoon</w:t>
                </w:r>
              </w:p>
              <w:p w14:paraId="4132CDF6" w14:textId="77777777" w:rsidR="00446EEE" w:rsidRPr="00446EEE" w:rsidRDefault="00446EEE" w:rsidP="00446EEE">
                <w:pPr>
                  <w:pStyle w:val="ListParagraph"/>
                  <w:numPr>
                    <w:ilvl w:val="0"/>
                    <w:numId w:val="44"/>
                  </w:numPr>
                  <w:rPr>
                    <w:rFonts w:eastAsiaTheme="minorEastAsia" w:cs="Arial"/>
                    <w:b/>
                  </w:rPr>
                </w:pPr>
                <w:r>
                  <w:rPr>
                    <w:rFonts w:cs="Arial"/>
                    <w:b/>
                  </w:rPr>
                  <w:t>Tribal</w:t>
                </w:r>
              </w:p>
              <w:p w14:paraId="38E9D4A1" w14:textId="77777777" w:rsidR="00446EEE" w:rsidRPr="00446EEE" w:rsidRDefault="00446EEE" w:rsidP="00446EEE">
                <w:pPr>
                  <w:pStyle w:val="ListParagraph"/>
                  <w:numPr>
                    <w:ilvl w:val="0"/>
                    <w:numId w:val="44"/>
                  </w:numPr>
                  <w:rPr>
                    <w:rFonts w:eastAsiaTheme="minorEastAsia" w:cs="Arial"/>
                    <w:b/>
                  </w:rPr>
                </w:pPr>
                <w:r>
                  <w:rPr>
                    <w:rFonts w:cs="Arial"/>
                    <w:b/>
                  </w:rPr>
                  <w:t>Indigenous</w:t>
                </w:r>
              </w:p>
              <w:p w14:paraId="6F8FA6D2" w14:textId="77777777" w:rsidR="00446EEE" w:rsidRPr="00446EEE" w:rsidRDefault="00446EEE" w:rsidP="00446EEE">
                <w:pPr>
                  <w:pStyle w:val="ListParagraph"/>
                  <w:numPr>
                    <w:ilvl w:val="0"/>
                    <w:numId w:val="44"/>
                  </w:numPr>
                  <w:rPr>
                    <w:rFonts w:eastAsiaTheme="minorEastAsia" w:cs="Arial"/>
                    <w:b/>
                  </w:rPr>
                </w:pPr>
                <w:r>
                  <w:rPr>
                    <w:rFonts w:cs="Arial"/>
                    <w:b/>
                  </w:rPr>
                  <w:t>Canoe</w:t>
                </w:r>
              </w:p>
              <w:p w14:paraId="1912DE8D" w14:textId="77777777" w:rsidR="00446EEE" w:rsidRPr="00446EEE" w:rsidRDefault="00446EEE" w:rsidP="00446EEE">
                <w:pPr>
                  <w:pStyle w:val="ListParagraph"/>
                  <w:numPr>
                    <w:ilvl w:val="0"/>
                    <w:numId w:val="44"/>
                  </w:numPr>
                  <w:rPr>
                    <w:rFonts w:eastAsiaTheme="minorEastAsia" w:cs="Arial"/>
                    <w:b/>
                  </w:rPr>
                </w:pPr>
                <w:r>
                  <w:rPr>
                    <w:rFonts w:cs="Arial"/>
                    <w:b/>
                  </w:rPr>
                  <w:t xml:space="preserve">Northwest </w:t>
                </w:r>
              </w:p>
              <w:p w14:paraId="5DF08401" w14:textId="5871EC06" w:rsidR="00446EEE" w:rsidRPr="00446EEE" w:rsidRDefault="00446EEE" w:rsidP="00446EEE">
                <w:pPr>
                  <w:pStyle w:val="ListParagraph"/>
                  <w:numPr>
                    <w:ilvl w:val="0"/>
                    <w:numId w:val="44"/>
                  </w:numPr>
                  <w:rPr>
                    <w:rFonts w:eastAsiaTheme="minorEastAsia" w:cs="Arial"/>
                    <w:b/>
                  </w:rPr>
                </w:pPr>
                <w:r>
                  <w:rPr>
                    <w:rFonts w:cs="Arial"/>
                    <w:b/>
                  </w:rPr>
                  <w:t>Caribou</w:t>
                </w:r>
              </w:p>
            </w:sdtContent>
          </w:sdt>
        </w:tc>
      </w:tr>
      <w:tr w:rsidR="007E4DDB" w:rsidRPr="00F457F2" w14:paraId="3075B4AC" w14:textId="77777777" w:rsidTr="005E798D">
        <w:tc>
          <w:tcPr>
            <w:tcW w:w="5000" w:type="pct"/>
            <w:gridSpan w:val="2"/>
            <w:shd w:val="clear" w:color="auto" w:fill="464646" w:themeFill="text2" w:themeFillTint="E6"/>
          </w:tcPr>
          <w:p w14:paraId="2C9D7A9D"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7E4DDB" w:rsidRPr="009C0D11" w14:paraId="7A003ED7" w14:textId="77777777" w:rsidTr="005E798D">
        <w:trPr>
          <w:trHeight w:val="576"/>
        </w:trPr>
        <w:tc>
          <w:tcPr>
            <w:tcW w:w="1345" w:type="pct"/>
            <w:shd w:val="clear" w:color="auto" w:fill="F2F2F2" w:themeFill="background1" w:themeFillShade="F2"/>
          </w:tcPr>
          <w:p w14:paraId="2EA109F2" w14:textId="77777777" w:rsidR="007E4DDB" w:rsidRPr="009C0D11" w:rsidRDefault="007E4DDB" w:rsidP="005E798D">
            <w:pPr>
              <w:rPr>
                <w:rFonts w:cs="Arial"/>
              </w:rPr>
            </w:pPr>
            <w:r w:rsidRPr="009C0D11">
              <w:rPr>
                <w:rFonts w:cs="Arial"/>
                <w:b/>
              </w:rPr>
              <w:t>Direct Instruction/Modeling:</w:t>
            </w:r>
            <w:r w:rsidRPr="009C0D11">
              <w:rPr>
                <w:rFonts w:cs="Arial"/>
              </w:rPr>
              <w:t xml:space="preserve">  </w:t>
            </w:r>
          </w:p>
        </w:tc>
        <w:tc>
          <w:tcPr>
            <w:tcW w:w="3655" w:type="pct"/>
          </w:tcPr>
          <w:sdt>
            <w:sdtPr>
              <w:rPr>
                <w:rFonts w:cs="Arial"/>
              </w:rPr>
              <w:id w:val="2039464080"/>
              <w:placeholder>
                <w:docPart w:val="DE685324A2AD4A1F9DB969B30280CE99"/>
              </w:placeholder>
            </w:sdtPr>
            <w:sdtContent>
              <w:p w14:paraId="4FBD832D" w14:textId="77777777" w:rsidR="00446EEE" w:rsidRPr="00446EEE" w:rsidRDefault="00446EEE" w:rsidP="00446EEE">
                <w:pPr>
                  <w:pStyle w:val="ListParagraph"/>
                  <w:numPr>
                    <w:ilvl w:val="0"/>
                    <w:numId w:val="45"/>
                  </w:numPr>
                  <w:rPr>
                    <w:rFonts w:eastAsiaTheme="minorEastAsia" w:cs="Arial"/>
                  </w:rPr>
                </w:pPr>
                <w:r>
                  <w:rPr>
                    <w:rFonts w:cs="Arial"/>
                  </w:rPr>
                  <w:t>Students will watch a power point on the Kwakiutl</w:t>
                </w:r>
              </w:p>
              <w:p w14:paraId="30537476" w14:textId="77777777" w:rsidR="007E4DDB" w:rsidRPr="00446EEE" w:rsidRDefault="00446EEE" w:rsidP="00446EEE">
                <w:pPr>
                  <w:pStyle w:val="ListParagraph"/>
                  <w:numPr>
                    <w:ilvl w:val="0"/>
                    <w:numId w:val="45"/>
                  </w:numPr>
                  <w:rPr>
                    <w:rFonts w:eastAsiaTheme="minorEastAsia" w:cs="Arial"/>
                  </w:rPr>
                </w:pPr>
                <w:r>
                  <w:rPr>
                    <w:rFonts w:cs="Arial"/>
                  </w:rPr>
                  <w:t xml:space="preserve">As a class we will shade in where the Kwakiutl live on our map of the United States. </w:t>
                </w:r>
              </w:p>
              <w:p w14:paraId="313449BA" w14:textId="77777777" w:rsidR="00446EEE" w:rsidRPr="00446EEE" w:rsidRDefault="00446EEE" w:rsidP="00446EEE">
                <w:pPr>
                  <w:pStyle w:val="ListParagraph"/>
                  <w:numPr>
                    <w:ilvl w:val="0"/>
                    <w:numId w:val="45"/>
                  </w:numPr>
                  <w:rPr>
                    <w:rFonts w:eastAsiaTheme="minorEastAsia" w:cs="Arial"/>
                  </w:rPr>
                </w:pPr>
                <w:r>
                  <w:rPr>
                    <w:rFonts w:cs="Arial"/>
                  </w:rPr>
                  <w:t>As a class we will fill out our graphic organizer for the Kwakiutl. This will include region/climate, shelter, food, and clothing.</w:t>
                </w:r>
              </w:p>
              <w:p w14:paraId="73074C1F" w14:textId="75277A9F" w:rsidR="00446EEE" w:rsidRPr="00446EEE" w:rsidRDefault="00446EEE" w:rsidP="00446EEE">
                <w:pPr>
                  <w:pStyle w:val="ListParagraph"/>
                  <w:numPr>
                    <w:ilvl w:val="0"/>
                    <w:numId w:val="45"/>
                  </w:numPr>
                  <w:rPr>
                    <w:rFonts w:eastAsiaTheme="minorEastAsia" w:cs="Arial"/>
                  </w:rPr>
                </w:pPr>
                <w:r>
                  <w:rPr>
                    <w:rFonts w:cs="Arial"/>
                  </w:rPr>
                  <w:t>We will watch a short video on Totem Poles.</w:t>
                </w:r>
              </w:p>
            </w:sdtContent>
          </w:sdt>
        </w:tc>
      </w:tr>
      <w:tr w:rsidR="007E4DDB" w:rsidRPr="009C0D11" w14:paraId="6D8C79B2" w14:textId="77777777" w:rsidTr="005E798D">
        <w:trPr>
          <w:trHeight w:val="576"/>
        </w:trPr>
        <w:tc>
          <w:tcPr>
            <w:tcW w:w="1345" w:type="pct"/>
            <w:shd w:val="clear" w:color="auto" w:fill="F2F2F2" w:themeFill="background1" w:themeFillShade="F2"/>
          </w:tcPr>
          <w:p w14:paraId="7677A86D" w14:textId="77777777" w:rsidR="007E4DDB" w:rsidRPr="009C0D11" w:rsidRDefault="007E4DDB" w:rsidP="005E798D">
            <w:pPr>
              <w:rPr>
                <w:rFonts w:cs="Arial"/>
                <w:b/>
              </w:rPr>
            </w:pPr>
            <w:r w:rsidRPr="009C0D11">
              <w:rPr>
                <w:rFonts w:cs="Arial"/>
                <w:b/>
              </w:rPr>
              <w:t>Guided Practice:</w:t>
            </w:r>
            <w:r w:rsidRPr="009C0D11">
              <w:rPr>
                <w:rFonts w:cs="Arial"/>
              </w:rPr>
              <w:t xml:space="preserve">  </w:t>
            </w:r>
          </w:p>
        </w:tc>
        <w:tc>
          <w:tcPr>
            <w:tcW w:w="3655" w:type="pct"/>
          </w:tcPr>
          <w:sdt>
            <w:sdtPr>
              <w:rPr>
                <w:rFonts w:cs="Arial"/>
              </w:rPr>
              <w:id w:val="-992329329"/>
              <w:placeholder>
                <w:docPart w:val="4BD89CB7B872479CB35BC3D421F32C9F"/>
              </w:placeholder>
            </w:sdtPr>
            <w:sdtContent>
              <w:p w14:paraId="27695B12" w14:textId="77777777" w:rsidR="00446EEE" w:rsidRPr="00446EEE" w:rsidRDefault="00446EEE" w:rsidP="00446EEE">
                <w:pPr>
                  <w:pStyle w:val="ListParagraph"/>
                  <w:numPr>
                    <w:ilvl w:val="0"/>
                    <w:numId w:val="46"/>
                  </w:numPr>
                  <w:rPr>
                    <w:rFonts w:eastAsiaTheme="minorEastAsia" w:cs="Arial"/>
                  </w:rPr>
                </w:pPr>
                <w:r>
                  <w:rPr>
                    <w:rFonts w:cs="Arial"/>
                  </w:rPr>
                  <w:t>Students will be given a piece of paper where they will draw a totem pole.</w:t>
                </w:r>
              </w:p>
              <w:p w14:paraId="67855435" w14:textId="31BEA693" w:rsidR="007E4DDB" w:rsidRPr="00446EEE" w:rsidRDefault="00446EEE" w:rsidP="00446EEE">
                <w:pPr>
                  <w:pStyle w:val="ListParagraph"/>
                  <w:numPr>
                    <w:ilvl w:val="0"/>
                    <w:numId w:val="46"/>
                  </w:numPr>
                  <w:rPr>
                    <w:rFonts w:eastAsiaTheme="minorEastAsia" w:cs="Arial"/>
                  </w:rPr>
                </w:pPr>
                <w:r>
                  <w:rPr>
                    <w:rFonts w:cs="Arial"/>
                  </w:rPr>
                  <w:t>After their drawing is complete, I will walk around and approve their drawing.</w:t>
                </w:r>
              </w:p>
              <w:p w14:paraId="57A63DD7" w14:textId="43524390" w:rsidR="00446EEE" w:rsidRPr="00446EEE" w:rsidRDefault="00446EEE" w:rsidP="00446EEE">
                <w:pPr>
                  <w:pStyle w:val="ListParagraph"/>
                  <w:numPr>
                    <w:ilvl w:val="0"/>
                    <w:numId w:val="46"/>
                  </w:numPr>
                  <w:rPr>
                    <w:rFonts w:eastAsiaTheme="minorEastAsia" w:cs="Arial"/>
                  </w:rPr>
                </w:pPr>
                <w:r>
                  <w:rPr>
                    <w:rFonts w:cs="Arial"/>
                  </w:rPr>
                  <w:t>Once their drawing is approved, they will start making their Paper Towel ring Totem Pole.</w:t>
                </w:r>
              </w:p>
              <w:p w14:paraId="4C385CC6" w14:textId="11A6DBA6" w:rsidR="00446EEE" w:rsidRPr="00446EEE" w:rsidRDefault="00446EEE" w:rsidP="00446EEE">
                <w:pPr>
                  <w:pStyle w:val="ListParagraph"/>
                  <w:numPr>
                    <w:ilvl w:val="0"/>
                    <w:numId w:val="46"/>
                  </w:numPr>
                  <w:rPr>
                    <w:rFonts w:eastAsiaTheme="minorEastAsia" w:cs="Arial"/>
                  </w:rPr>
                </w:pPr>
                <w:r>
                  <w:rPr>
                    <w:rFonts w:cs="Arial"/>
                  </w:rPr>
                  <w:t xml:space="preserve">Each student will show their Totem Pole to the class when they are finished. </w:t>
                </w:r>
              </w:p>
              <w:p w14:paraId="7EC9A801" w14:textId="65CCDC02" w:rsidR="00446EEE" w:rsidRPr="00446EEE" w:rsidRDefault="00446EEE" w:rsidP="00446EEE">
                <w:pPr>
                  <w:pStyle w:val="ListParagraph"/>
                  <w:numPr>
                    <w:ilvl w:val="0"/>
                    <w:numId w:val="46"/>
                  </w:numPr>
                  <w:rPr>
                    <w:rFonts w:eastAsiaTheme="minorEastAsia" w:cs="Arial"/>
                  </w:rPr>
                </w:pPr>
                <w:r>
                  <w:rPr>
                    <w:rFonts w:cs="Arial"/>
                  </w:rPr>
                  <w:t>We will discuss why they chose the design they did and what steps they took to create it.</w:t>
                </w:r>
              </w:p>
            </w:sdtContent>
          </w:sdt>
          <w:p w14:paraId="00FC63C7" w14:textId="77777777" w:rsidR="007E4DDB" w:rsidRPr="009C0D11" w:rsidRDefault="007E4DDB" w:rsidP="005E798D">
            <w:pPr>
              <w:rPr>
                <w:rFonts w:cs="Arial"/>
                <w:b/>
              </w:rPr>
            </w:pPr>
          </w:p>
        </w:tc>
      </w:tr>
      <w:tr w:rsidR="007E4DDB" w:rsidRPr="009C0D11" w14:paraId="48494717" w14:textId="77777777" w:rsidTr="005E798D">
        <w:trPr>
          <w:trHeight w:val="576"/>
        </w:trPr>
        <w:tc>
          <w:tcPr>
            <w:tcW w:w="1345" w:type="pct"/>
            <w:shd w:val="clear" w:color="auto" w:fill="F2F2F2" w:themeFill="background1" w:themeFillShade="F2"/>
          </w:tcPr>
          <w:p w14:paraId="4125888B" w14:textId="77777777" w:rsidR="007E4DDB" w:rsidRPr="009C0D11" w:rsidRDefault="007E4DDB" w:rsidP="005E798D">
            <w:pPr>
              <w:rPr>
                <w:rFonts w:cs="Arial"/>
                <w:b/>
              </w:rPr>
            </w:pPr>
            <w:r w:rsidRPr="009C0D11">
              <w:rPr>
                <w:rFonts w:cs="Arial"/>
                <w:b/>
              </w:rPr>
              <w:t>Independent Practice:</w:t>
            </w:r>
          </w:p>
        </w:tc>
        <w:tc>
          <w:tcPr>
            <w:tcW w:w="3655" w:type="pct"/>
          </w:tcPr>
          <w:sdt>
            <w:sdtPr>
              <w:rPr>
                <w:rFonts w:cs="Arial"/>
              </w:rPr>
              <w:id w:val="1473940849"/>
              <w:placeholder>
                <w:docPart w:val="4A8E3BEB36354F3C8B1FCA0C65708C3D"/>
              </w:placeholder>
            </w:sdtPr>
            <w:sdtContent>
              <w:p w14:paraId="704BDDC8" w14:textId="1D527D20" w:rsidR="00446EEE" w:rsidRPr="00446EEE" w:rsidRDefault="00446EEE" w:rsidP="00446EEE">
                <w:pPr>
                  <w:pStyle w:val="ListParagraph"/>
                  <w:numPr>
                    <w:ilvl w:val="0"/>
                    <w:numId w:val="47"/>
                  </w:numPr>
                  <w:rPr>
                    <w:rFonts w:eastAsiaTheme="minorEastAsia" w:cs="Arial"/>
                    <w:b/>
                  </w:rPr>
                </w:pPr>
                <w:r>
                  <w:rPr>
                    <w:rFonts w:cs="Arial"/>
                  </w:rPr>
                  <w:t>Students will be given a word search puzzle.</w:t>
                </w:r>
              </w:p>
              <w:p w14:paraId="4B5FBBB8" w14:textId="40D0978B" w:rsidR="007E4DDB" w:rsidRPr="00446EEE" w:rsidRDefault="00446EEE" w:rsidP="00446EEE">
                <w:pPr>
                  <w:pStyle w:val="ListParagraph"/>
                  <w:numPr>
                    <w:ilvl w:val="0"/>
                    <w:numId w:val="47"/>
                  </w:numPr>
                  <w:rPr>
                    <w:rFonts w:eastAsiaTheme="minorEastAsia" w:cs="Arial"/>
                    <w:b/>
                  </w:rPr>
                </w:pPr>
                <w:r>
                  <w:rPr>
                    <w:rFonts w:cs="Arial"/>
                    <w:b/>
                  </w:rPr>
                  <w:t xml:space="preserve">To complete the word search puzzle students must first answer questions about the Kwakiutl. </w:t>
                </w:r>
              </w:p>
              <w:p w14:paraId="395B7338" w14:textId="77777777" w:rsidR="00446EEE" w:rsidRPr="00446EEE" w:rsidRDefault="00446EEE" w:rsidP="00446EEE">
                <w:pPr>
                  <w:pStyle w:val="ListParagraph"/>
                  <w:numPr>
                    <w:ilvl w:val="0"/>
                    <w:numId w:val="47"/>
                  </w:numPr>
                  <w:rPr>
                    <w:rFonts w:eastAsiaTheme="minorEastAsia" w:cs="Arial"/>
                    <w:b/>
                  </w:rPr>
                </w:pPr>
                <w:r>
                  <w:rPr>
                    <w:rFonts w:cs="Arial"/>
                    <w:b/>
                  </w:rPr>
                  <w:t>The words used to answer the questions will be the words found on the word search.</w:t>
                </w:r>
              </w:p>
              <w:p w14:paraId="57F40AA5" w14:textId="5E6B68BC" w:rsidR="00446EEE" w:rsidRPr="00446EEE" w:rsidRDefault="00446EEE" w:rsidP="00446EEE">
                <w:pPr>
                  <w:pStyle w:val="ListParagraph"/>
                  <w:numPr>
                    <w:ilvl w:val="0"/>
                    <w:numId w:val="47"/>
                  </w:numPr>
                  <w:rPr>
                    <w:rFonts w:eastAsiaTheme="minorEastAsia" w:cs="Arial"/>
                    <w:b/>
                  </w:rPr>
                </w:pPr>
                <w:r>
                  <w:rPr>
                    <w:rFonts w:cs="Arial"/>
                    <w:b/>
                  </w:rPr>
                  <w:t>This will be turned in and graded.</w:t>
                </w:r>
              </w:p>
            </w:sdtContent>
          </w:sdt>
        </w:tc>
      </w:tr>
      <w:tr w:rsidR="007E4DDB" w:rsidRPr="009C0D11" w14:paraId="1F53E759" w14:textId="77777777" w:rsidTr="005E798D">
        <w:trPr>
          <w:trHeight w:val="576"/>
        </w:trPr>
        <w:tc>
          <w:tcPr>
            <w:tcW w:w="1345" w:type="pct"/>
            <w:shd w:val="clear" w:color="auto" w:fill="F2F2F2" w:themeFill="background1" w:themeFillShade="F2"/>
          </w:tcPr>
          <w:p w14:paraId="3E390D74" w14:textId="77777777" w:rsidR="007E4DDB" w:rsidRPr="009C0D11" w:rsidRDefault="007E4DDB" w:rsidP="005E798D">
            <w:pPr>
              <w:rPr>
                <w:rFonts w:cs="Arial"/>
                <w:b/>
              </w:rPr>
            </w:pPr>
            <w:r>
              <w:rPr>
                <w:rFonts w:cs="Arial"/>
                <w:b/>
              </w:rPr>
              <w:t>Closure:</w:t>
            </w:r>
          </w:p>
        </w:tc>
        <w:tc>
          <w:tcPr>
            <w:tcW w:w="3655" w:type="pct"/>
          </w:tcPr>
          <w:p w14:paraId="2DC5FBA6" w14:textId="11B1D7AF" w:rsidR="007E4DDB" w:rsidRDefault="00000000" w:rsidP="005E798D">
            <w:pPr>
              <w:rPr>
                <w:rFonts w:cs="Arial"/>
              </w:rPr>
            </w:pPr>
            <w:sdt>
              <w:sdtPr>
                <w:rPr>
                  <w:rFonts w:cs="Arial"/>
                </w:rPr>
                <w:id w:val="1946263817"/>
                <w:placeholder>
                  <w:docPart w:val="3E1F96BD07C54DE09EAF786A521389FB"/>
                </w:placeholder>
              </w:sdtPr>
              <w:sdtContent>
                <w:r w:rsidR="00446EEE">
                  <w:rPr>
                    <w:rFonts w:cs="Arial"/>
                  </w:rPr>
                  <w:t>Once the students have turned in their work, we will go over the questions on the word search. This will allow time for a class discussion on the Kwakiutl and end the lesson.</w:t>
                </w:r>
              </w:sdtContent>
            </w:sdt>
          </w:p>
        </w:tc>
      </w:tr>
      <w:tr w:rsidR="007E4DDB" w:rsidRPr="009C0D11" w14:paraId="36D7FE8D" w14:textId="77777777" w:rsidTr="005E798D">
        <w:tc>
          <w:tcPr>
            <w:tcW w:w="5000" w:type="pct"/>
            <w:gridSpan w:val="2"/>
            <w:shd w:val="clear" w:color="auto" w:fill="D9D9D9" w:themeFill="background1" w:themeFillShade="D9"/>
          </w:tcPr>
          <w:p w14:paraId="70DF0537" w14:textId="77777777" w:rsidR="007E4DDB" w:rsidRPr="00BD3C50" w:rsidRDefault="007E4DDB" w:rsidP="005E798D">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7E4DDB" w:rsidRPr="005E1D2B" w14:paraId="7E181C64" w14:textId="77777777" w:rsidTr="005E798D">
        <w:trPr>
          <w:trHeight w:val="330"/>
        </w:trPr>
        <w:tc>
          <w:tcPr>
            <w:tcW w:w="1345" w:type="pct"/>
            <w:shd w:val="clear" w:color="auto" w:fill="EAEAEA" w:themeFill="text2" w:themeFillTint="1A"/>
          </w:tcPr>
          <w:p w14:paraId="174D2C89" w14:textId="77777777" w:rsidR="007E4DDB" w:rsidRPr="009C0D11" w:rsidRDefault="007E4DDB" w:rsidP="005E798D">
            <w:pPr>
              <w:rPr>
                <w:rFonts w:cs="Arial"/>
              </w:rPr>
            </w:pPr>
            <w:r w:rsidRPr="009C0D11">
              <w:rPr>
                <w:rFonts w:cs="Arial"/>
                <w:b/>
              </w:rPr>
              <w:lastRenderedPageBreak/>
              <w:t>Supporting Students with Special Needs:</w:t>
            </w:r>
            <w:r w:rsidRPr="009C0D11">
              <w:rPr>
                <w:rFonts w:cs="Arial"/>
              </w:rPr>
              <w:t xml:space="preserve">  </w:t>
            </w:r>
          </w:p>
        </w:tc>
        <w:tc>
          <w:tcPr>
            <w:tcW w:w="3655" w:type="pct"/>
          </w:tcPr>
          <w:sdt>
            <w:sdtPr>
              <w:id w:val="717562976"/>
              <w:placeholder>
                <w:docPart w:val="60123931A57E4EA9B1AEA8CE37592E12"/>
              </w:placeholder>
            </w:sdtPr>
            <w:sdtContent>
              <w:p w14:paraId="65D57840" w14:textId="77777777" w:rsidR="00446EEE" w:rsidRPr="00446EEE" w:rsidRDefault="00446EEE" w:rsidP="00446EEE">
                <w:pPr>
                  <w:pStyle w:val="ListParagraph"/>
                  <w:numPr>
                    <w:ilvl w:val="0"/>
                    <w:numId w:val="48"/>
                  </w:numPr>
                  <w:rPr>
                    <w:rFonts w:eastAsiaTheme="minorEastAsia" w:cs="Arial"/>
                    <w:b/>
                  </w:rPr>
                </w:pPr>
                <w:r>
                  <w:t>Students with reading needs can sit with me as a group and have questions read to them on their word search.</w:t>
                </w:r>
              </w:p>
              <w:p w14:paraId="6C45C53D" w14:textId="77777777" w:rsidR="007E4DDB" w:rsidRPr="00446EEE" w:rsidRDefault="00446EEE" w:rsidP="00446EEE">
                <w:pPr>
                  <w:pStyle w:val="ListParagraph"/>
                  <w:numPr>
                    <w:ilvl w:val="0"/>
                    <w:numId w:val="48"/>
                  </w:numPr>
                  <w:rPr>
                    <w:rFonts w:eastAsiaTheme="minorEastAsia" w:cs="Arial"/>
                    <w:b/>
                  </w:rPr>
                </w:pPr>
                <w:r>
                  <w:rPr>
                    <w:b/>
                  </w:rPr>
                  <w:t>Students who require help with cutting, gluing, coloring, etc. will get one on one support from me while making the Totem Poles.</w:t>
                </w:r>
              </w:p>
              <w:p w14:paraId="06B237EC" w14:textId="02177A39" w:rsidR="00446EEE" w:rsidRPr="00446EEE" w:rsidRDefault="00446EEE" w:rsidP="00446EEE">
                <w:pPr>
                  <w:pStyle w:val="ListParagraph"/>
                  <w:numPr>
                    <w:ilvl w:val="0"/>
                    <w:numId w:val="48"/>
                  </w:numPr>
                  <w:rPr>
                    <w:rFonts w:eastAsiaTheme="minorEastAsia" w:cs="Arial"/>
                    <w:b/>
                  </w:rPr>
                </w:pPr>
                <w:r>
                  <w:rPr>
                    <w:b/>
                  </w:rPr>
                  <w:t>Word banks can be provided to students on the word search when needed.</w:t>
                </w:r>
              </w:p>
            </w:sdtContent>
          </w:sdt>
        </w:tc>
      </w:tr>
      <w:tr w:rsidR="007E4DDB" w:rsidRPr="005E1D2B" w14:paraId="771B1444" w14:textId="77777777" w:rsidTr="005E798D">
        <w:trPr>
          <w:trHeight w:val="330"/>
        </w:trPr>
        <w:tc>
          <w:tcPr>
            <w:tcW w:w="1345" w:type="pct"/>
            <w:shd w:val="clear" w:color="auto" w:fill="EAEAEA" w:themeFill="text2" w:themeFillTint="1A"/>
          </w:tcPr>
          <w:p w14:paraId="7E06295A" w14:textId="77777777" w:rsidR="007E4DDB" w:rsidRPr="009C0D11" w:rsidRDefault="007E4DDB" w:rsidP="005E798D">
            <w:pPr>
              <w:rPr>
                <w:rFonts w:cs="Arial"/>
                <w:b/>
              </w:rPr>
            </w:pPr>
            <w:r>
              <w:rPr>
                <w:rFonts w:cs="Arial"/>
                <w:b/>
              </w:rPr>
              <w:t>Strategies to Challenge Above-Average Learners</w:t>
            </w:r>
            <w:r w:rsidRPr="009C0D11">
              <w:rPr>
                <w:rFonts w:cs="Arial"/>
                <w:b/>
              </w:rPr>
              <w:t>:</w:t>
            </w:r>
            <w:r w:rsidRPr="009C0D11">
              <w:rPr>
                <w:rFonts w:cs="Arial"/>
              </w:rPr>
              <w:t xml:space="preserve">  </w:t>
            </w:r>
          </w:p>
        </w:tc>
        <w:tc>
          <w:tcPr>
            <w:tcW w:w="3655" w:type="pct"/>
          </w:tcPr>
          <w:p w14:paraId="4D6D59CE" w14:textId="7495E63B" w:rsidR="007E4DDB" w:rsidRPr="00446EEE" w:rsidRDefault="00000000" w:rsidP="00446EEE">
            <w:pPr>
              <w:pStyle w:val="ListParagraph"/>
              <w:numPr>
                <w:ilvl w:val="0"/>
                <w:numId w:val="51"/>
              </w:numPr>
              <w:rPr>
                <w:rFonts w:eastAsiaTheme="minorEastAsia" w:cs="Arial"/>
                <w:b/>
              </w:rPr>
            </w:pPr>
            <w:sdt>
              <w:sdtPr>
                <w:rPr>
                  <w:rFonts w:eastAsiaTheme="minorEastAsia" w:cs="Arial"/>
                </w:rPr>
                <w:id w:val="-1046219176"/>
                <w:placeholder>
                  <w:docPart w:val="F0CBEA8CD07246FEB120688973323F0F"/>
                </w:placeholder>
                <w:text/>
              </w:sdtPr>
              <w:sdtContent>
                <w:r w:rsidR="00446EEE" w:rsidRPr="00446EEE">
                  <w:rPr>
                    <w:rFonts w:eastAsiaTheme="minorEastAsia" w:cs="Arial"/>
                  </w:rPr>
                  <w:t xml:space="preserve">Above average learners will be asked to write two sentences describing their Totem Poles. </w:t>
                </w:r>
              </w:sdtContent>
            </w:sdt>
          </w:p>
        </w:tc>
      </w:tr>
      <w:tr w:rsidR="007E4DDB" w:rsidRPr="005E1D2B" w14:paraId="503BF990" w14:textId="77777777" w:rsidTr="005E798D">
        <w:trPr>
          <w:trHeight w:val="330"/>
        </w:trPr>
        <w:tc>
          <w:tcPr>
            <w:tcW w:w="1345" w:type="pct"/>
            <w:shd w:val="clear" w:color="auto" w:fill="EAEAEA" w:themeFill="text2" w:themeFillTint="1A"/>
          </w:tcPr>
          <w:p w14:paraId="64E56C23" w14:textId="77777777" w:rsidR="007E4DDB" w:rsidRPr="009C0D11" w:rsidRDefault="007E4DDB" w:rsidP="005E798D">
            <w:pPr>
              <w:rPr>
                <w:rFonts w:cs="Arial"/>
                <w:b/>
              </w:rPr>
            </w:pPr>
            <w:r w:rsidRPr="009C0D11">
              <w:rPr>
                <w:rFonts w:cs="Arial"/>
                <w:b/>
              </w:rPr>
              <w:t>Facilitating a Classroom Environment that Supports Student Learning:</w:t>
            </w:r>
            <w:r w:rsidRPr="009C0D11">
              <w:rPr>
                <w:rFonts w:cs="Arial"/>
              </w:rPr>
              <w:t xml:space="preserve">  </w:t>
            </w:r>
          </w:p>
        </w:tc>
        <w:tc>
          <w:tcPr>
            <w:tcW w:w="3655" w:type="pct"/>
          </w:tcPr>
          <w:p w14:paraId="0B65C7F7" w14:textId="77777777" w:rsidR="007E4DDB" w:rsidRPr="00446EEE" w:rsidRDefault="00000000" w:rsidP="00446EEE">
            <w:pPr>
              <w:pStyle w:val="ListParagraph"/>
              <w:numPr>
                <w:ilvl w:val="0"/>
                <w:numId w:val="50"/>
              </w:numPr>
              <w:rPr>
                <w:rFonts w:eastAsiaTheme="minorEastAsia" w:cs="Arial"/>
                <w:b/>
              </w:rPr>
            </w:pPr>
            <w:sdt>
              <w:sdtPr>
                <w:rPr>
                  <w:rFonts w:cs="Arial"/>
                </w:rPr>
                <w:id w:val="-197391760"/>
                <w:placeholder>
                  <w:docPart w:val="C6BA1B6CFE70334F85237D1F12EA018A"/>
                </w:placeholder>
                <w:text/>
              </w:sdtPr>
              <w:sdtContent>
                <w:r w:rsidR="00446EEE">
                  <w:rPr>
                    <w:rFonts w:cs="Arial"/>
                  </w:rPr>
                  <w:t>Students will watch a video which will help support auditory and visual learners.</w:t>
                </w:r>
              </w:sdtContent>
            </w:sdt>
          </w:p>
          <w:p w14:paraId="5072693C" w14:textId="3BC2F3F2" w:rsidR="00446EEE" w:rsidRPr="00446EEE" w:rsidRDefault="00446EEE" w:rsidP="00446EEE">
            <w:pPr>
              <w:pStyle w:val="ListParagraph"/>
              <w:numPr>
                <w:ilvl w:val="0"/>
                <w:numId w:val="50"/>
              </w:numPr>
              <w:rPr>
                <w:rFonts w:eastAsiaTheme="minorEastAsia" w:cs="Arial"/>
                <w:b/>
              </w:rPr>
            </w:pPr>
            <w:r>
              <w:rPr>
                <w:rFonts w:cs="Arial"/>
                <w:b/>
              </w:rPr>
              <w:t xml:space="preserve">Creating the drawing of their Totem Pole and the actual Totem Pole itself will help me engage with my students while also providing support to physical and social learners. </w:t>
            </w:r>
          </w:p>
        </w:tc>
      </w:tr>
      <w:tr w:rsidR="007E4DDB" w:rsidRPr="005E1D2B" w14:paraId="1BD8AA79" w14:textId="77777777" w:rsidTr="005E798D">
        <w:trPr>
          <w:trHeight w:val="330"/>
        </w:trPr>
        <w:tc>
          <w:tcPr>
            <w:tcW w:w="1345" w:type="pct"/>
            <w:shd w:val="clear" w:color="auto" w:fill="EAEAEA" w:themeFill="text2" w:themeFillTint="1A"/>
          </w:tcPr>
          <w:p w14:paraId="27E1F031" w14:textId="77777777" w:rsidR="007E4DDB" w:rsidRPr="009C0D11" w:rsidRDefault="007E4DDB" w:rsidP="005E798D">
            <w:pPr>
              <w:rPr>
                <w:rFonts w:cs="Arial"/>
                <w:b/>
              </w:rPr>
            </w:pPr>
            <w:r w:rsidRPr="009C0D11">
              <w:rPr>
                <w:rFonts w:cs="Arial"/>
                <w:b/>
              </w:rPr>
              <w:t>Extension:</w:t>
            </w:r>
            <w:r>
              <w:rPr>
                <w:rFonts w:cs="Arial"/>
              </w:rPr>
              <w:t xml:space="preserve"> </w:t>
            </w:r>
          </w:p>
        </w:tc>
        <w:tc>
          <w:tcPr>
            <w:tcW w:w="3655" w:type="pct"/>
          </w:tcPr>
          <w:p w14:paraId="21C84A57" w14:textId="0FCC68B8" w:rsidR="007E4DDB" w:rsidRPr="00446EEE" w:rsidRDefault="00000000" w:rsidP="00446EEE">
            <w:pPr>
              <w:pStyle w:val="ListParagraph"/>
              <w:numPr>
                <w:ilvl w:val="0"/>
                <w:numId w:val="52"/>
              </w:numPr>
              <w:rPr>
                <w:rFonts w:eastAsiaTheme="minorEastAsia" w:cs="Arial"/>
                <w:b/>
              </w:rPr>
            </w:pPr>
            <w:sdt>
              <w:sdtPr>
                <w:rPr>
                  <w:rFonts w:cs="Arial"/>
                </w:rPr>
                <w:id w:val="-1481762242"/>
                <w:placeholder>
                  <w:docPart w:val="9D899B5403B746028D8A41304B838AB6"/>
                </w:placeholder>
                <w:text/>
              </w:sdtPr>
              <w:sdtContent>
                <w:r w:rsidR="00446EEE">
                  <w:rPr>
                    <w:rFonts w:cs="Arial"/>
                  </w:rPr>
                  <w:t xml:space="preserve">Students who have mastered the content will be asked to write a short paragraph on the Kwakiutl. </w:t>
                </w:r>
              </w:sdtContent>
            </w:sdt>
          </w:p>
        </w:tc>
      </w:tr>
      <w:tr w:rsidR="007E4DDB" w:rsidRPr="005E1D2B" w14:paraId="2D4F5DD5" w14:textId="77777777" w:rsidTr="005E798D">
        <w:trPr>
          <w:trHeight w:val="330"/>
        </w:trPr>
        <w:tc>
          <w:tcPr>
            <w:tcW w:w="1345" w:type="pct"/>
            <w:shd w:val="clear" w:color="auto" w:fill="EAEAEA" w:themeFill="text2" w:themeFillTint="1A"/>
          </w:tcPr>
          <w:p w14:paraId="6210A6A4" w14:textId="77777777" w:rsidR="007E4DDB" w:rsidRPr="009C0D11" w:rsidRDefault="007E4DDB" w:rsidP="005E798D">
            <w:pPr>
              <w:rPr>
                <w:rFonts w:cs="Arial"/>
                <w:b/>
              </w:rPr>
            </w:pPr>
            <w:r>
              <w:rPr>
                <w:rFonts w:cs="Arial"/>
                <w:b/>
                <w:bCs/>
              </w:rPr>
              <w:t>Culturally Responsive Teaching:</w:t>
            </w:r>
            <w:r w:rsidRPr="009C0D11">
              <w:rPr>
                <w:rFonts w:cs="Arial"/>
              </w:rPr>
              <w:t xml:space="preserve">  </w:t>
            </w:r>
          </w:p>
        </w:tc>
        <w:tc>
          <w:tcPr>
            <w:tcW w:w="3655" w:type="pct"/>
          </w:tcPr>
          <w:p w14:paraId="33D5D4BE" w14:textId="526B1EB6" w:rsidR="007E4DDB" w:rsidRPr="00E02C99" w:rsidRDefault="00000000" w:rsidP="00E02C99">
            <w:pPr>
              <w:pStyle w:val="ListParagraph"/>
              <w:numPr>
                <w:ilvl w:val="0"/>
                <w:numId w:val="52"/>
              </w:numPr>
              <w:rPr>
                <w:rFonts w:eastAsiaTheme="minorEastAsia" w:cs="Arial"/>
                <w:b/>
              </w:rPr>
            </w:pPr>
            <w:sdt>
              <w:sdtPr>
                <w:rPr>
                  <w:rFonts w:cs="Arial"/>
                </w:rPr>
                <w:id w:val="331338340"/>
                <w:placeholder>
                  <w:docPart w:val="0F5E7C92F320471291E0B62A2388B587"/>
                </w:placeholder>
                <w:text/>
              </w:sdtPr>
              <w:sdtContent>
                <w:r w:rsidR="00E02C99">
                  <w:rPr>
                    <w:rFonts w:cs="Arial"/>
                  </w:rPr>
                  <w:t xml:space="preserve">During this lesson students will try and place themselves in the worldview of the Native Americans we are learning about. Helping them understand why they followed the traditions they did while showing respect for their culture. </w:t>
                </w:r>
              </w:sdtContent>
            </w:sdt>
          </w:p>
        </w:tc>
      </w:tr>
      <w:tr w:rsidR="007E4DDB" w:rsidRPr="009C0D11" w14:paraId="2BB8613A" w14:textId="77777777" w:rsidTr="005E798D">
        <w:tc>
          <w:tcPr>
            <w:tcW w:w="5000" w:type="pct"/>
            <w:gridSpan w:val="2"/>
            <w:shd w:val="clear" w:color="auto" w:fill="D9D9D9" w:themeFill="background1" w:themeFillShade="D9"/>
          </w:tcPr>
          <w:p w14:paraId="58CF81EE" w14:textId="77777777" w:rsidR="007E4DDB" w:rsidRPr="00BD3C50" w:rsidRDefault="007E4DDB" w:rsidP="005E798D">
            <w:pPr>
              <w:jc w:val="center"/>
              <w:rPr>
                <w:rFonts w:ascii="Times New Roman Bold" w:hAnsi="Times New Roman Bold" w:cs="Arial"/>
                <w:b/>
                <w:smallCaps/>
              </w:rPr>
            </w:pPr>
            <w:r w:rsidRPr="00BD3C50">
              <w:rPr>
                <w:rFonts w:ascii="Times New Roman Bold" w:hAnsi="Times New Roman Bold" w:cs="Arial"/>
                <w:b/>
                <w:smallCaps/>
              </w:rPr>
              <w:t>Assessment</w:t>
            </w:r>
          </w:p>
        </w:tc>
      </w:tr>
      <w:tr w:rsidR="007E4DDB" w:rsidRPr="009C0D11" w14:paraId="07F5F9E8" w14:textId="77777777" w:rsidTr="005E798D">
        <w:trPr>
          <w:trHeight w:val="275"/>
        </w:trPr>
        <w:tc>
          <w:tcPr>
            <w:tcW w:w="1345" w:type="pct"/>
            <w:shd w:val="clear" w:color="auto" w:fill="EAEAEA" w:themeFill="text2" w:themeFillTint="1A"/>
          </w:tcPr>
          <w:p w14:paraId="5B76B8C6" w14:textId="77777777" w:rsidR="007E4DDB" w:rsidRPr="009C0D11" w:rsidRDefault="007E4DDB" w:rsidP="005E798D">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55" w:type="pct"/>
          </w:tcPr>
          <w:p w14:paraId="749B6170" w14:textId="46B5B638" w:rsidR="007E4DDB" w:rsidRPr="00446EEE" w:rsidRDefault="00000000" w:rsidP="00446EEE">
            <w:pPr>
              <w:pStyle w:val="ListParagraph"/>
              <w:numPr>
                <w:ilvl w:val="0"/>
                <w:numId w:val="52"/>
              </w:numPr>
              <w:rPr>
                <w:rFonts w:eastAsiaTheme="minorEastAsia" w:cs="Arial"/>
              </w:rPr>
            </w:pPr>
            <w:sdt>
              <w:sdtPr>
                <w:rPr>
                  <w:rFonts w:cs="Arial"/>
                </w:rPr>
                <w:id w:val="-1547132623"/>
                <w:placeholder>
                  <w:docPart w:val="363C8CD2CA8E4FF98AD89E2E41BFAD3B"/>
                </w:placeholder>
              </w:sdtPr>
              <w:sdtContent>
                <w:r w:rsidR="00446EEE">
                  <w:rPr>
                    <w:rFonts w:cs="Arial"/>
                  </w:rPr>
                  <w:t>Students will be given two multiple-choice questions about the Kwakiutl. This will help me determine if they know where they are located and what they ate.</w:t>
                </w:r>
              </w:sdtContent>
            </w:sdt>
          </w:p>
        </w:tc>
      </w:tr>
      <w:tr w:rsidR="007E4DDB" w:rsidRPr="009C0D11" w14:paraId="1C15C282" w14:textId="77777777" w:rsidTr="005E798D">
        <w:trPr>
          <w:trHeight w:val="275"/>
        </w:trPr>
        <w:tc>
          <w:tcPr>
            <w:tcW w:w="1345" w:type="pct"/>
            <w:shd w:val="clear" w:color="auto" w:fill="EAEAEA" w:themeFill="text2" w:themeFillTint="1A"/>
          </w:tcPr>
          <w:p w14:paraId="0280E245" w14:textId="77777777" w:rsidR="007E4DDB" w:rsidRPr="009C0D11" w:rsidRDefault="007E4DDB" w:rsidP="005E798D">
            <w:pPr>
              <w:rPr>
                <w:rFonts w:cs="Arial"/>
                <w:b/>
              </w:rPr>
            </w:pPr>
            <w:r w:rsidRPr="009C0D11">
              <w:rPr>
                <w:rFonts w:cs="Arial"/>
                <w:b/>
              </w:rPr>
              <w:t>Formative Assessment</w:t>
            </w:r>
            <w:r>
              <w:rPr>
                <w:rFonts w:cs="Arial"/>
                <w:b/>
              </w:rPr>
              <w:t>s/Feedback to Learners</w:t>
            </w:r>
            <w:r w:rsidRPr="009C0D11">
              <w:rPr>
                <w:rFonts w:cs="Arial"/>
                <w:b/>
              </w:rPr>
              <w:t>:</w:t>
            </w:r>
          </w:p>
        </w:tc>
        <w:tc>
          <w:tcPr>
            <w:tcW w:w="3655" w:type="pct"/>
          </w:tcPr>
          <w:sdt>
            <w:sdtPr>
              <w:id w:val="745932109"/>
              <w:placeholder>
                <w:docPart w:val="E42F0E4A7D0740A49A957B6068D28592"/>
              </w:placeholder>
            </w:sdtPr>
            <w:sdtContent>
              <w:p w14:paraId="02ABA853" w14:textId="77777777" w:rsidR="00446EEE" w:rsidRPr="00446EEE" w:rsidRDefault="00446EEE" w:rsidP="00446EEE">
                <w:pPr>
                  <w:pStyle w:val="ListParagraph"/>
                  <w:numPr>
                    <w:ilvl w:val="0"/>
                    <w:numId w:val="52"/>
                  </w:numPr>
                  <w:rPr>
                    <w:rFonts w:eastAsiaTheme="minorEastAsia" w:cs="Arial"/>
                  </w:rPr>
                </w:pPr>
                <w:r>
                  <w:t>Students will draw a draft of their Totem Pole.</w:t>
                </w:r>
              </w:p>
              <w:p w14:paraId="3AA75C0C" w14:textId="77777777" w:rsidR="007E4DDB" w:rsidRPr="00446EEE" w:rsidRDefault="00446EEE" w:rsidP="00446EEE">
                <w:pPr>
                  <w:pStyle w:val="ListParagraph"/>
                  <w:numPr>
                    <w:ilvl w:val="0"/>
                    <w:numId w:val="52"/>
                  </w:numPr>
                  <w:rPr>
                    <w:rFonts w:eastAsiaTheme="minorEastAsia" w:cs="Arial"/>
                  </w:rPr>
                </w:pPr>
                <w:r>
                  <w:t xml:space="preserve">I will walk around and approve their drawing once they are finished and provide feedback. </w:t>
                </w:r>
              </w:p>
              <w:p w14:paraId="25753242" w14:textId="11629A7B" w:rsidR="00446EEE" w:rsidRPr="00446EEE" w:rsidRDefault="00446EEE" w:rsidP="00446EEE">
                <w:pPr>
                  <w:pStyle w:val="ListParagraph"/>
                  <w:numPr>
                    <w:ilvl w:val="0"/>
                    <w:numId w:val="52"/>
                  </w:numPr>
                  <w:rPr>
                    <w:rFonts w:eastAsiaTheme="minorEastAsia" w:cs="Arial"/>
                  </w:rPr>
                </w:pPr>
                <w:r>
                  <w:t xml:space="preserve">This will integrate our fine arts standard which requires students </w:t>
                </w:r>
                <w:proofErr w:type="gramStart"/>
                <w:r>
                  <w:t>have the ability to</w:t>
                </w:r>
                <w:proofErr w:type="gramEnd"/>
                <w:r>
                  <w:t xml:space="preserve"> brainstorm, sketch, etc.</w:t>
                </w:r>
              </w:p>
            </w:sdtContent>
          </w:sdt>
        </w:tc>
      </w:tr>
      <w:tr w:rsidR="007E4DDB" w:rsidRPr="009C0D11" w14:paraId="30F60224" w14:textId="77777777" w:rsidTr="005E798D">
        <w:trPr>
          <w:trHeight w:val="275"/>
        </w:trPr>
        <w:tc>
          <w:tcPr>
            <w:tcW w:w="1345" w:type="pct"/>
            <w:shd w:val="clear" w:color="auto" w:fill="EAEAEA" w:themeFill="text2" w:themeFillTint="1A"/>
          </w:tcPr>
          <w:p w14:paraId="09D3A602" w14:textId="77777777" w:rsidR="007E4DDB" w:rsidRPr="009C0D11" w:rsidRDefault="007E4DDB" w:rsidP="005E798D">
            <w:pPr>
              <w:rPr>
                <w:rFonts w:cs="Arial"/>
                <w:b/>
              </w:rPr>
            </w:pPr>
            <w:r w:rsidRPr="009C0D11">
              <w:rPr>
                <w:rFonts w:cs="Arial"/>
                <w:b/>
              </w:rPr>
              <w:t>Summative Assessment:</w:t>
            </w:r>
            <w:r w:rsidRPr="009C0D11">
              <w:rPr>
                <w:rFonts w:cs="Arial"/>
              </w:rPr>
              <w:t xml:space="preserve">  </w:t>
            </w:r>
          </w:p>
        </w:tc>
        <w:tc>
          <w:tcPr>
            <w:tcW w:w="3655" w:type="pct"/>
          </w:tcPr>
          <w:sdt>
            <w:sdtPr>
              <w:rPr>
                <w:rFonts w:cs="Arial"/>
              </w:rPr>
              <w:id w:val="-1818951726"/>
              <w:placeholder>
                <w:docPart w:val="F163932FA3884CD9BF3B7940809284CB"/>
              </w:placeholder>
            </w:sdtPr>
            <w:sdtContent>
              <w:p w14:paraId="12C8F74A" w14:textId="77777777" w:rsidR="00446EEE" w:rsidRPr="00446EEE" w:rsidRDefault="00446EEE" w:rsidP="00446EEE">
                <w:pPr>
                  <w:pStyle w:val="ListParagraph"/>
                  <w:numPr>
                    <w:ilvl w:val="0"/>
                    <w:numId w:val="53"/>
                  </w:numPr>
                  <w:rPr>
                    <w:rFonts w:eastAsiaTheme="minorEastAsia" w:cs="Arial"/>
                    <w:b/>
                  </w:rPr>
                </w:pPr>
                <w:r>
                  <w:rPr>
                    <w:rFonts w:cs="Arial"/>
                  </w:rPr>
                  <w:t>Students will be given questions that are fill in the blank.</w:t>
                </w:r>
              </w:p>
              <w:p w14:paraId="02B75CA2" w14:textId="77777777" w:rsidR="007E4DDB" w:rsidRPr="00446EEE" w:rsidRDefault="00446EEE" w:rsidP="00446EEE">
                <w:pPr>
                  <w:pStyle w:val="ListParagraph"/>
                  <w:numPr>
                    <w:ilvl w:val="0"/>
                    <w:numId w:val="53"/>
                  </w:numPr>
                  <w:rPr>
                    <w:rFonts w:eastAsiaTheme="minorEastAsia" w:cs="Arial"/>
                    <w:b/>
                  </w:rPr>
                </w:pPr>
                <w:r>
                  <w:rPr>
                    <w:rFonts w:cs="Arial"/>
                    <w:b/>
                  </w:rPr>
                  <w:t>The answers are vocabulary words used in this lesson plan.</w:t>
                </w:r>
              </w:p>
              <w:p w14:paraId="3F86E95B" w14:textId="77777777" w:rsidR="00446EEE" w:rsidRPr="00446EEE" w:rsidRDefault="00446EEE" w:rsidP="00446EEE">
                <w:pPr>
                  <w:pStyle w:val="ListParagraph"/>
                  <w:numPr>
                    <w:ilvl w:val="0"/>
                    <w:numId w:val="53"/>
                  </w:numPr>
                  <w:rPr>
                    <w:rFonts w:eastAsiaTheme="minorEastAsia" w:cs="Arial"/>
                    <w:b/>
                  </w:rPr>
                </w:pPr>
                <w:r>
                  <w:rPr>
                    <w:rFonts w:cs="Arial"/>
                    <w:b/>
                  </w:rPr>
                  <w:t>They will take the answers and use them to complete a word search.</w:t>
                </w:r>
              </w:p>
              <w:p w14:paraId="179457B9" w14:textId="437FC772" w:rsidR="00446EEE" w:rsidRPr="00446EEE" w:rsidRDefault="00446EEE" w:rsidP="00446EEE">
                <w:pPr>
                  <w:pStyle w:val="ListParagraph"/>
                  <w:numPr>
                    <w:ilvl w:val="0"/>
                    <w:numId w:val="53"/>
                  </w:numPr>
                  <w:rPr>
                    <w:rFonts w:eastAsiaTheme="minorEastAsia" w:cs="Arial"/>
                    <w:b/>
                  </w:rPr>
                </w:pPr>
                <w:r>
                  <w:rPr>
                    <w:rFonts w:cs="Arial"/>
                    <w:b/>
                  </w:rPr>
                  <w:t>They must get 9/10 correct to make a passing grade.</w:t>
                </w:r>
              </w:p>
            </w:sdtContent>
          </w:sdt>
        </w:tc>
      </w:tr>
      <w:tr w:rsidR="007E4DDB" w:rsidRPr="00B3379B" w14:paraId="1629EB04" w14:textId="77777777" w:rsidTr="005E798D">
        <w:trPr>
          <w:trHeight w:val="518"/>
        </w:trPr>
        <w:tc>
          <w:tcPr>
            <w:tcW w:w="5000" w:type="pct"/>
            <w:gridSpan w:val="2"/>
            <w:shd w:val="clear" w:color="auto" w:fill="D9D9D9" w:themeFill="background1" w:themeFillShade="D9"/>
          </w:tcPr>
          <w:p w14:paraId="68BCDFD0" w14:textId="77777777" w:rsidR="007E4DDB" w:rsidRPr="00BD3C50" w:rsidRDefault="007E4DDB" w:rsidP="005E798D">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30E32C5E" w14:textId="77777777" w:rsidR="007E4DDB" w:rsidRPr="00BD3C50" w:rsidRDefault="007E4DDB" w:rsidP="005E798D">
            <w:pPr>
              <w:spacing w:after="120"/>
              <w:jc w:val="center"/>
              <w:rPr>
                <w:rFonts w:cs="Arial"/>
                <w:i/>
                <w:iCs/>
              </w:rPr>
            </w:pPr>
            <w:r w:rsidRPr="00BD3C50">
              <w:rPr>
                <w:rFonts w:cs="Arial"/>
                <w:i/>
                <w:iCs/>
                <w:sz w:val="20"/>
                <w:szCs w:val="18"/>
              </w:rPr>
              <w:t>(5-6 professional references in current APA format)</w:t>
            </w:r>
          </w:p>
        </w:tc>
      </w:tr>
      <w:tr w:rsidR="007E4DDB" w:rsidRPr="009C0D11" w14:paraId="19283EF1" w14:textId="77777777" w:rsidTr="005E798D">
        <w:trPr>
          <w:trHeight w:val="2160"/>
        </w:trPr>
        <w:tc>
          <w:tcPr>
            <w:tcW w:w="5000" w:type="pct"/>
            <w:gridSpan w:val="2"/>
          </w:tcPr>
          <w:p w14:paraId="28F95F3F" w14:textId="77777777" w:rsidR="00446EEE" w:rsidRPr="00446EEE" w:rsidRDefault="00446EEE" w:rsidP="00446EEE">
            <w:pPr>
              <w:ind w:left="690" w:hanging="690"/>
              <w:rPr>
                <w:rFonts w:cs="Arial"/>
                <w:bCs/>
              </w:rPr>
            </w:pPr>
            <w:r w:rsidRPr="00446EEE">
              <w:rPr>
                <w:rFonts w:cs="Arial"/>
                <w:bCs/>
              </w:rPr>
              <w:lastRenderedPageBreak/>
              <w:t>Snyder, L., Klos, P., &amp; Grey-Hawkins, L. (2014). Transforming teaching through arts integration. </w:t>
            </w:r>
            <w:r w:rsidRPr="00446EEE">
              <w:rPr>
                <w:rFonts w:cs="Arial"/>
                <w:bCs/>
                <w:i/>
                <w:iCs/>
              </w:rPr>
              <w:t>Journal for Learning through the Arts: A Research Journal on Arts Integration in Schools and Communities</w:t>
            </w:r>
            <w:r w:rsidRPr="00446EEE">
              <w:rPr>
                <w:rFonts w:cs="Arial"/>
                <w:bCs/>
              </w:rPr>
              <w:t>, </w:t>
            </w:r>
            <w:r w:rsidRPr="00446EEE">
              <w:rPr>
                <w:rFonts w:cs="Arial"/>
                <w:bCs/>
                <w:i/>
                <w:iCs/>
              </w:rPr>
              <w:t>10</w:t>
            </w:r>
            <w:r w:rsidRPr="00446EEE">
              <w:rPr>
                <w:rFonts w:cs="Arial"/>
                <w:bCs/>
              </w:rPr>
              <w:t>(1). https://doi.org/10.21977/d910119308 </w:t>
            </w:r>
          </w:p>
          <w:p w14:paraId="1B0A2559" w14:textId="77777777" w:rsidR="007E4DDB" w:rsidRDefault="007E4DDB" w:rsidP="005E798D">
            <w:pPr>
              <w:spacing w:line="480" w:lineRule="auto"/>
              <w:ind w:left="690" w:hanging="690"/>
              <w:rPr>
                <w:rFonts w:cs="Arial"/>
                <w:bCs/>
              </w:rPr>
            </w:pPr>
          </w:p>
          <w:p w14:paraId="331BF3EA" w14:textId="77777777" w:rsidR="00446EEE" w:rsidRDefault="00446EEE" w:rsidP="00446EEE">
            <w:pPr>
              <w:ind w:left="690" w:hanging="690"/>
              <w:rPr>
                <w:rFonts w:cs="Arial"/>
                <w:bCs/>
              </w:rPr>
            </w:pPr>
            <w:r w:rsidRPr="00446EEE">
              <w:rPr>
                <w:rFonts w:cs="Arial"/>
                <w:bCs/>
              </w:rPr>
              <w:t>Paolini, A. (2015). Enhancing Teaching Effectiveness and Student Learning Outcomes. </w:t>
            </w:r>
            <w:r w:rsidRPr="00446EEE">
              <w:rPr>
                <w:rFonts w:cs="Arial"/>
                <w:bCs/>
                <w:i/>
                <w:iCs/>
              </w:rPr>
              <w:t>The Journal of Effective Teaching</w:t>
            </w:r>
            <w:r w:rsidRPr="00446EEE">
              <w:rPr>
                <w:rFonts w:cs="Arial"/>
                <w:bCs/>
              </w:rPr>
              <w:t>. https://files.eric.ed.gov/fulltext/EJ1060429.pdf </w:t>
            </w:r>
          </w:p>
          <w:p w14:paraId="7026AFA8" w14:textId="77777777" w:rsidR="008424EC" w:rsidRPr="00446EEE" w:rsidRDefault="008424EC" w:rsidP="00446EEE">
            <w:pPr>
              <w:ind w:left="690" w:hanging="690"/>
              <w:rPr>
                <w:rFonts w:cs="Arial"/>
                <w:bCs/>
              </w:rPr>
            </w:pPr>
          </w:p>
          <w:p w14:paraId="3F7CCCB9" w14:textId="77777777" w:rsidR="00446EEE" w:rsidRDefault="00446EEE" w:rsidP="00446EEE">
            <w:pPr>
              <w:ind w:left="690" w:hanging="690"/>
              <w:rPr>
                <w:rFonts w:cs="Arial"/>
                <w:bCs/>
              </w:rPr>
            </w:pPr>
            <w:r w:rsidRPr="00501596">
              <w:rPr>
                <w:rFonts w:cs="Arial"/>
                <w:bCs/>
              </w:rPr>
              <w:t>Backfisch, I., Lachner, A., Stürmer, K., &amp; Scheiter, K. (2021). Variability of teachers’ technology integration in the classroom: A matter of utility! </w:t>
            </w:r>
            <w:r w:rsidRPr="00501596">
              <w:rPr>
                <w:rFonts w:cs="Arial"/>
                <w:bCs/>
                <w:i/>
                <w:iCs/>
              </w:rPr>
              <w:t>Computers &amp; Education.</w:t>
            </w:r>
            <w:r w:rsidRPr="00501596">
              <w:rPr>
                <w:rFonts w:cs="Arial"/>
                <w:bCs/>
              </w:rPr>
              <w:t>, </w:t>
            </w:r>
            <w:r w:rsidRPr="00501596">
              <w:rPr>
                <w:rFonts w:cs="Arial"/>
                <w:bCs/>
                <w:i/>
                <w:iCs/>
              </w:rPr>
              <w:t>166</w:t>
            </w:r>
            <w:r w:rsidRPr="00501596">
              <w:rPr>
                <w:rFonts w:cs="Arial"/>
                <w:bCs/>
              </w:rPr>
              <w:t xml:space="preserve">. </w:t>
            </w:r>
            <w:hyperlink r:id="rId13" w:history="1">
              <w:r w:rsidRPr="00346C9F">
                <w:rPr>
                  <w:rStyle w:val="Hyperlink"/>
                  <w:rFonts w:cs="Arial"/>
                  <w:bCs/>
                </w:rPr>
                <w:t>https://doi.org/10.1016/j.compedu.2021.104159</w:t>
              </w:r>
            </w:hyperlink>
          </w:p>
          <w:p w14:paraId="2F38E565" w14:textId="77777777" w:rsidR="00446EEE" w:rsidRDefault="00446EEE" w:rsidP="005E798D">
            <w:pPr>
              <w:spacing w:line="480" w:lineRule="auto"/>
              <w:ind w:left="690" w:hanging="690"/>
              <w:rPr>
                <w:rFonts w:cs="Arial"/>
                <w:bCs/>
              </w:rPr>
            </w:pPr>
          </w:p>
          <w:p w14:paraId="1AD14641" w14:textId="77777777" w:rsidR="00446EEE" w:rsidRPr="00446EEE" w:rsidRDefault="00446EEE" w:rsidP="00446EEE">
            <w:pPr>
              <w:ind w:left="690" w:hanging="690"/>
              <w:rPr>
                <w:rFonts w:cs="Arial"/>
                <w:bCs/>
              </w:rPr>
            </w:pPr>
            <w:r w:rsidRPr="00446EEE">
              <w:rPr>
                <w:rFonts w:cs="Arial"/>
                <w:bCs/>
              </w:rPr>
              <w:t>Reis, S. M., &amp; Renzulli, J. S. (2011). Challenging gifted and talented learners with a continuum of research-based Interventions Strategies. </w:t>
            </w:r>
            <w:r w:rsidRPr="00446EEE">
              <w:rPr>
                <w:rFonts w:cs="Arial"/>
                <w:bCs/>
                <w:i/>
                <w:iCs/>
              </w:rPr>
              <w:t>Oxford Handbooks Online</w:t>
            </w:r>
            <w:r w:rsidRPr="00446EEE">
              <w:rPr>
                <w:rFonts w:cs="Arial"/>
                <w:bCs/>
              </w:rPr>
              <w:t>. https://doi.org/10.1093/oxfordhb/9780195369809.013.0157 </w:t>
            </w:r>
          </w:p>
          <w:p w14:paraId="47F13D0E" w14:textId="77777777" w:rsidR="00446EEE" w:rsidRDefault="00446EEE" w:rsidP="005E798D">
            <w:pPr>
              <w:spacing w:line="480" w:lineRule="auto"/>
              <w:ind w:left="690" w:hanging="690"/>
              <w:rPr>
                <w:rFonts w:cs="Arial"/>
                <w:bCs/>
              </w:rPr>
            </w:pPr>
          </w:p>
          <w:p w14:paraId="0CC02AD7" w14:textId="77777777" w:rsidR="00446EEE" w:rsidRDefault="00446EEE" w:rsidP="00446EEE">
            <w:pPr>
              <w:ind w:left="690" w:hanging="690"/>
              <w:rPr>
                <w:rFonts w:cs="Arial"/>
                <w:bCs/>
              </w:rPr>
            </w:pPr>
            <w:proofErr w:type="spellStart"/>
            <w:r w:rsidRPr="00CE10AA">
              <w:rPr>
                <w:rFonts w:cs="Arial"/>
                <w:bCs/>
              </w:rPr>
              <w:t>Leenknecht</w:t>
            </w:r>
            <w:proofErr w:type="spellEnd"/>
            <w:r w:rsidRPr="00CE10AA">
              <w:rPr>
                <w:rFonts w:cs="Arial"/>
                <w:bCs/>
              </w:rPr>
              <w:t xml:space="preserve">, M., Wijnia, L., </w:t>
            </w:r>
            <w:proofErr w:type="spellStart"/>
            <w:r w:rsidRPr="00CE10AA">
              <w:rPr>
                <w:rFonts w:cs="Arial"/>
                <w:bCs/>
              </w:rPr>
              <w:t>Köhlen</w:t>
            </w:r>
            <w:proofErr w:type="spellEnd"/>
            <w:r w:rsidRPr="00CE10AA">
              <w:rPr>
                <w:rFonts w:cs="Arial"/>
                <w:bCs/>
              </w:rPr>
              <w:t xml:space="preserve">, M., Fryer, L., Rikers, R., &amp; </w:t>
            </w:r>
            <w:proofErr w:type="spellStart"/>
            <w:r w:rsidRPr="00CE10AA">
              <w:rPr>
                <w:rFonts w:cs="Arial"/>
                <w:bCs/>
              </w:rPr>
              <w:t>Loyens</w:t>
            </w:r>
            <w:proofErr w:type="spellEnd"/>
            <w:r w:rsidRPr="00CE10AA">
              <w:rPr>
                <w:rFonts w:cs="Arial"/>
                <w:bCs/>
              </w:rPr>
              <w:t xml:space="preserve">, S. (2020). Formative assessment as practice: the role of students’ motivation. </w:t>
            </w:r>
            <w:r w:rsidRPr="00CE10AA">
              <w:rPr>
                <w:rFonts w:cs="Arial"/>
                <w:bCs/>
                <w:i/>
                <w:iCs/>
              </w:rPr>
              <w:t>Assessment &amp; Evaluation in Higher Education</w:t>
            </w:r>
            <w:r w:rsidRPr="00CE10AA">
              <w:rPr>
                <w:rFonts w:cs="Arial"/>
                <w:bCs/>
              </w:rPr>
              <w:t xml:space="preserve">, 46(2), 236–255. </w:t>
            </w:r>
            <w:hyperlink r:id="rId14" w:history="1">
              <w:r w:rsidRPr="00346C9F">
                <w:rPr>
                  <w:rStyle w:val="Hyperlink"/>
                  <w:rFonts w:cs="Arial"/>
                  <w:bCs/>
                </w:rPr>
                <w:t>https://doi.org/10.1080/02602938.2020.1765228</w:t>
              </w:r>
            </w:hyperlink>
          </w:p>
          <w:p w14:paraId="6129BC43" w14:textId="77777777" w:rsidR="00446EEE" w:rsidRPr="00BD3C50" w:rsidRDefault="00446EEE" w:rsidP="005E798D">
            <w:pPr>
              <w:spacing w:line="480" w:lineRule="auto"/>
              <w:ind w:left="690" w:hanging="690"/>
              <w:rPr>
                <w:rFonts w:cs="Arial"/>
                <w:bCs/>
              </w:rPr>
            </w:pPr>
          </w:p>
        </w:tc>
      </w:tr>
    </w:tbl>
    <w:p w14:paraId="5054FA31" w14:textId="7CB436BD" w:rsidR="00BD3C50" w:rsidRDefault="00BD3C50" w:rsidP="00F457F2"/>
    <w:p w14:paraId="28A4EA45" w14:textId="77777777" w:rsidR="00BD3C50" w:rsidRDefault="00BD3C50">
      <w:r>
        <w:br w:type="page"/>
      </w:r>
    </w:p>
    <w:p w14:paraId="56EDE8B0" w14:textId="2E82BA20" w:rsidR="00BD3C50" w:rsidRDefault="00BD3C50" w:rsidP="00BD3C50">
      <w:pPr>
        <w:pStyle w:val="Heading1"/>
      </w:pPr>
      <w:bookmarkStart w:id="4" w:name="_Toc133323255"/>
      <w:r>
        <w:lastRenderedPageBreak/>
        <w:t>Lesson Plan #4</w:t>
      </w:r>
      <w:bookmarkEnd w:id="4"/>
    </w:p>
    <w:tbl>
      <w:tblPr>
        <w:tblStyle w:val="TableGrid"/>
        <w:tblW w:w="5000" w:type="pct"/>
        <w:tblLook w:val="0600" w:firstRow="0" w:lastRow="0" w:firstColumn="0" w:lastColumn="0" w:noHBand="1" w:noVBand="1"/>
      </w:tblPr>
      <w:tblGrid>
        <w:gridCol w:w="2523"/>
        <w:gridCol w:w="6827"/>
      </w:tblGrid>
      <w:tr w:rsidR="007E4DDB" w:rsidRPr="00F457F2" w14:paraId="39511B16" w14:textId="77777777" w:rsidTr="005E798D">
        <w:tc>
          <w:tcPr>
            <w:tcW w:w="5000" w:type="pct"/>
            <w:gridSpan w:val="2"/>
            <w:shd w:val="clear" w:color="auto" w:fill="D9D9D9" w:themeFill="background1" w:themeFillShade="D9"/>
          </w:tcPr>
          <w:p w14:paraId="2EB6E3E2" w14:textId="77777777" w:rsidR="007E4DDB" w:rsidRPr="00F457F2" w:rsidRDefault="007E4DDB" w:rsidP="005E798D">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7E4DDB" w:rsidRPr="009C0D11" w14:paraId="279FA7AB" w14:textId="77777777" w:rsidTr="005E798D">
        <w:tc>
          <w:tcPr>
            <w:tcW w:w="1345" w:type="pct"/>
            <w:tcBorders>
              <w:bottom w:val="single" w:sz="4" w:space="0" w:color="auto"/>
            </w:tcBorders>
          </w:tcPr>
          <w:p w14:paraId="7788E77E" w14:textId="3890FBF4" w:rsidR="007E4DDB" w:rsidRPr="009C0D11" w:rsidRDefault="007E4DDB" w:rsidP="005E798D">
            <w:pPr>
              <w:rPr>
                <w:rFonts w:cs="Arial"/>
              </w:rPr>
            </w:pPr>
            <w:r w:rsidRPr="009C0D11">
              <w:rPr>
                <w:rFonts w:cs="Arial"/>
                <w:b/>
              </w:rPr>
              <w:t>Subject:</w:t>
            </w:r>
            <w:r w:rsidRPr="009C0D11">
              <w:rPr>
                <w:rFonts w:cs="Arial"/>
              </w:rPr>
              <w:t xml:space="preserve"> </w:t>
            </w:r>
            <w:sdt>
              <w:sdtPr>
                <w:rPr>
                  <w:rFonts w:cs="Arial"/>
                </w:rPr>
                <w:id w:val="-998420502"/>
                <w:placeholder>
                  <w:docPart w:val="B25376A8D8A44714B4683CF04587C068"/>
                </w:placeholder>
              </w:sdtPr>
              <w:sdtContent>
                <w:r w:rsidR="00E230CA">
                  <w:rPr>
                    <w:rFonts w:cs="Arial"/>
                  </w:rPr>
                  <w:t>Social Studies</w:t>
                </w:r>
              </w:sdtContent>
            </w:sdt>
          </w:p>
        </w:tc>
        <w:tc>
          <w:tcPr>
            <w:tcW w:w="3655" w:type="pct"/>
            <w:tcBorders>
              <w:bottom w:val="single" w:sz="4" w:space="0" w:color="auto"/>
            </w:tcBorders>
          </w:tcPr>
          <w:p w14:paraId="5A25B812" w14:textId="3ACC2419" w:rsidR="007E4DDB" w:rsidRPr="009C0D11" w:rsidRDefault="007E4DDB" w:rsidP="005E798D">
            <w:pPr>
              <w:rPr>
                <w:rFonts w:cs="Arial"/>
              </w:rPr>
            </w:pPr>
            <w:r w:rsidRPr="009C0D11">
              <w:rPr>
                <w:rFonts w:cs="Arial"/>
                <w:b/>
              </w:rPr>
              <w:t>Grade Level:</w:t>
            </w:r>
            <w:r w:rsidRPr="009C0D11">
              <w:rPr>
                <w:rFonts w:cs="Arial"/>
              </w:rPr>
              <w:t xml:space="preserve"> </w:t>
            </w:r>
            <w:sdt>
              <w:sdtPr>
                <w:rPr>
                  <w:rFonts w:cs="Arial"/>
                </w:rPr>
                <w:id w:val="122432642"/>
                <w:placeholder>
                  <w:docPart w:val="B25376A8D8A44714B4683CF04587C068"/>
                </w:placeholder>
              </w:sdtPr>
              <w:sdtContent>
                <w:r w:rsidR="00E230CA">
                  <w:rPr>
                    <w:rFonts w:cs="Arial"/>
                  </w:rPr>
                  <w:t>5</w:t>
                </w:r>
              </w:sdtContent>
            </w:sdt>
          </w:p>
          <w:p w14:paraId="74136892" w14:textId="77777777" w:rsidR="007E4DDB" w:rsidRPr="009C0D11" w:rsidRDefault="007E4DDB" w:rsidP="005E798D">
            <w:pPr>
              <w:rPr>
                <w:rFonts w:cs="Arial"/>
              </w:rPr>
            </w:pPr>
          </w:p>
        </w:tc>
      </w:tr>
      <w:tr w:rsidR="007E4DDB" w:rsidRPr="009C0D11" w14:paraId="113BB1DF" w14:textId="77777777" w:rsidTr="005E798D">
        <w:tc>
          <w:tcPr>
            <w:tcW w:w="1345" w:type="pct"/>
            <w:tcBorders>
              <w:bottom w:val="single" w:sz="4" w:space="0" w:color="auto"/>
            </w:tcBorders>
          </w:tcPr>
          <w:p w14:paraId="32F02410" w14:textId="5AD57D25" w:rsidR="007E4DDB" w:rsidRPr="009C0D11" w:rsidRDefault="007E440A" w:rsidP="005E798D">
            <w:pPr>
              <w:rPr>
                <w:rFonts w:cs="Arial"/>
                <w:b/>
              </w:rPr>
            </w:pPr>
            <w:r w:rsidRPr="0049041E">
              <w:rPr>
                <w:rFonts w:cs="Arial"/>
                <w:b/>
              </w:rPr>
              <w:t>Unit Topic/</w:t>
            </w:r>
            <w:r w:rsidR="007E4DDB" w:rsidRPr="009C0D11">
              <w:rPr>
                <w:rFonts w:cs="Arial"/>
                <w:b/>
              </w:rPr>
              <w:t>Learning Segment Theme:</w:t>
            </w:r>
          </w:p>
          <w:sdt>
            <w:sdtPr>
              <w:rPr>
                <w:rFonts w:cs="Arial"/>
              </w:rPr>
              <w:id w:val="-1120138776"/>
              <w:placeholder>
                <w:docPart w:val="446E8DCD39444967BD20B9926EEB8078"/>
              </w:placeholder>
            </w:sdtPr>
            <w:sdtContent>
              <w:p w14:paraId="41A44497" w14:textId="3AE0270A" w:rsidR="007E4DDB" w:rsidRPr="009C0D11" w:rsidRDefault="00E02C99" w:rsidP="005E798D">
                <w:pPr>
                  <w:rPr>
                    <w:rFonts w:cs="Arial"/>
                    <w:b/>
                  </w:rPr>
                </w:pPr>
                <w:r>
                  <w:rPr>
                    <w:rFonts w:cs="Arial"/>
                  </w:rPr>
                  <w:t>Exploration to Revolution</w:t>
                </w:r>
                <w:r w:rsidR="00E230CA">
                  <w:rPr>
                    <w:rFonts w:cs="Arial"/>
                  </w:rPr>
                  <w:t>/</w:t>
                </w:r>
                <w:r>
                  <w:rPr>
                    <w:rFonts w:cs="Arial"/>
                  </w:rPr>
                  <w:t xml:space="preserve"> Plains (Lakota)</w:t>
                </w:r>
              </w:p>
            </w:sdtContent>
          </w:sdt>
        </w:tc>
        <w:tc>
          <w:tcPr>
            <w:tcW w:w="3655" w:type="pct"/>
            <w:tcBorders>
              <w:bottom w:val="single" w:sz="4" w:space="0" w:color="auto"/>
            </w:tcBorders>
          </w:tcPr>
          <w:p w14:paraId="55E83955" w14:textId="77777777" w:rsidR="007E4DDB" w:rsidRPr="009C0D11" w:rsidRDefault="007E4DDB" w:rsidP="005E798D">
            <w:pPr>
              <w:rPr>
                <w:rFonts w:cs="Arial"/>
                <w:b/>
              </w:rPr>
            </w:pPr>
            <w:r w:rsidRPr="009C0D11">
              <w:rPr>
                <w:rFonts w:cs="Arial"/>
                <w:b/>
              </w:rPr>
              <w:t>Lesson Structure or Grouping:</w:t>
            </w:r>
          </w:p>
          <w:p w14:paraId="48EC61F9" w14:textId="4F9EBC67" w:rsidR="007E4DDB" w:rsidRPr="009C0D11" w:rsidRDefault="007E4DDB" w:rsidP="005E798D">
            <w:pPr>
              <w:rPr>
                <w:rFonts w:cs="Arial"/>
              </w:rPr>
            </w:pPr>
            <w:r w:rsidRPr="009C0D11">
              <w:rPr>
                <w:rFonts w:cs="Arial"/>
              </w:rPr>
              <w:t xml:space="preserve">Whole Class </w:t>
            </w:r>
            <w:sdt>
              <w:sdtPr>
                <w:rPr>
                  <w:rFonts w:cs="Arial"/>
                </w:rPr>
                <w:id w:val="1673372448"/>
                <w14:checkbox>
                  <w14:checked w14:val="1"/>
                  <w14:checkedState w14:val="2612" w14:font="MS Gothic"/>
                  <w14:uncheckedState w14:val="2610" w14:font="MS Gothic"/>
                </w14:checkbox>
              </w:sdtPr>
              <w:sdtContent>
                <w:r w:rsidR="00E02C99">
                  <w:rPr>
                    <w:rFonts w:ascii="MS Gothic" w:eastAsia="MS Gothic" w:hAnsi="MS Gothic" w:cs="Arial" w:hint="eastAsia"/>
                  </w:rPr>
                  <w:t>☒</w:t>
                </w:r>
              </w:sdtContent>
            </w:sdt>
            <w:r w:rsidRPr="009C0D11">
              <w:rPr>
                <w:rFonts w:cs="Arial"/>
              </w:rPr>
              <w:t xml:space="preserve">   Small Group </w:t>
            </w:r>
            <w:sdt>
              <w:sdtPr>
                <w:rPr>
                  <w:rFonts w:cs="Arial"/>
                </w:rPr>
                <w:id w:val="1785921408"/>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1:1 </w:t>
            </w:r>
            <w:sdt>
              <w:sdtPr>
                <w:rPr>
                  <w:rFonts w:cs="Arial"/>
                </w:rPr>
                <w:id w:val="1098295737"/>
                <w14:checkbox>
                  <w14:checked w14:val="0"/>
                  <w14:checkedState w14:val="2612" w14:font="MS Gothic"/>
                  <w14:uncheckedState w14:val="2610" w14:font="MS Gothic"/>
                </w14:checkbox>
              </w:sdtPr>
              <w:sdtContent>
                <w:r w:rsidRPr="009C0D11">
                  <w:rPr>
                    <w:rFonts w:ascii="Segoe UI Symbol" w:eastAsia="MS Gothic" w:hAnsi="Segoe UI Symbol" w:cs="Segoe UI Symbol"/>
                  </w:rPr>
                  <w:t>☐</w:t>
                </w:r>
              </w:sdtContent>
            </w:sdt>
          </w:p>
          <w:p w14:paraId="2F775D1B" w14:textId="77777777" w:rsidR="007E4DDB" w:rsidRPr="009C0D11" w:rsidRDefault="007E4DDB" w:rsidP="005E798D">
            <w:pPr>
              <w:rPr>
                <w:rFonts w:cs="Arial"/>
                <w:b/>
              </w:rPr>
            </w:pPr>
            <w:r w:rsidRPr="009C0D11">
              <w:rPr>
                <w:rFonts w:cs="Arial"/>
              </w:rPr>
              <w:t xml:space="preserve">Other (specify): </w:t>
            </w:r>
            <w:sdt>
              <w:sdtPr>
                <w:rPr>
                  <w:rFonts w:cs="Arial"/>
                </w:rPr>
                <w:id w:val="-1918323035"/>
                <w:placeholder>
                  <w:docPart w:val="6CDFE21F1C1542D186C1AB3FF4743618"/>
                </w:placeholder>
                <w:showingPlcHdr/>
              </w:sdtPr>
              <w:sdtContent>
                <w:r w:rsidRPr="009C17AF">
                  <w:rPr>
                    <w:rStyle w:val="PlaceholderText"/>
                  </w:rPr>
                  <w:t>Click or tap here to enter text.</w:t>
                </w:r>
              </w:sdtContent>
            </w:sdt>
          </w:p>
        </w:tc>
      </w:tr>
      <w:tr w:rsidR="007E4DDB" w:rsidRPr="00F457F2" w14:paraId="7F4F0481" w14:textId="77777777" w:rsidTr="005E798D">
        <w:tc>
          <w:tcPr>
            <w:tcW w:w="5000" w:type="pct"/>
            <w:gridSpan w:val="2"/>
            <w:tcBorders>
              <w:bottom w:val="single" w:sz="4" w:space="0" w:color="auto"/>
            </w:tcBorders>
            <w:shd w:val="clear" w:color="auto" w:fill="D9D9D9" w:themeFill="background1" w:themeFillShade="D9"/>
          </w:tcPr>
          <w:p w14:paraId="3A23826B"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7E4DDB" w:rsidRPr="009C0D11" w14:paraId="29E2A989" w14:textId="77777777" w:rsidTr="005E798D">
        <w:trPr>
          <w:trHeight w:val="278"/>
        </w:trPr>
        <w:tc>
          <w:tcPr>
            <w:tcW w:w="1345" w:type="pct"/>
            <w:tcBorders>
              <w:bottom w:val="single" w:sz="4" w:space="0" w:color="auto"/>
            </w:tcBorders>
            <w:shd w:val="clear" w:color="auto" w:fill="F2F2F2" w:themeFill="background1" w:themeFillShade="F2"/>
          </w:tcPr>
          <w:p w14:paraId="156CCD90" w14:textId="77777777" w:rsidR="007E4DDB" w:rsidRPr="009C0D11" w:rsidRDefault="00000000" w:rsidP="005E798D">
            <w:pPr>
              <w:rPr>
                <w:rFonts w:cs="Arial"/>
              </w:rPr>
            </w:pPr>
            <w:sdt>
              <w:sdtPr>
                <w:rPr>
                  <w:rFonts w:cs="Arial"/>
                </w:rPr>
                <w:id w:val="1165975195"/>
                <w:placeholder>
                  <w:docPart w:val="3C1AE7301B1048998D488401F632972A"/>
                </w:placeholder>
              </w:sdtPr>
              <w:sdtContent>
                <w:r w:rsidR="007E4DDB">
                  <w:rPr>
                    <w:rFonts w:cs="Arial"/>
                    <w:b/>
                    <w:bCs/>
                  </w:rPr>
                  <w:t>Virginia Standards of Learning</w:t>
                </w:r>
                <w:r w:rsidR="007E4DDB" w:rsidRPr="009C0D11">
                  <w:rPr>
                    <w:rFonts w:cs="Arial"/>
                    <w:b/>
                    <w:bCs/>
                  </w:rPr>
                  <w:t>:</w:t>
                </w:r>
                <w:r w:rsidR="007E4DDB" w:rsidRPr="009C0D11">
                  <w:rPr>
                    <w:rFonts w:cs="Arial"/>
                  </w:rPr>
                  <w:t xml:space="preserve"> </w:t>
                </w:r>
              </w:sdtContent>
            </w:sdt>
            <w:r w:rsidR="007E4DDB">
              <w:rPr>
                <w:rFonts w:cs="Arial"/>
              </w:rPr>
              <w:t xml:space="preserve"> </w:t>
            </w:r>
          </w:p>
        </w:tc>
        <w:tc>
          <w:tcPr>
            <w:tcW w:w="3655" w:type="pct"/>
            <w:tcBorders>
              <w:bottom w:val="single" w:sz="4" w:space="0" w:color="auto"/>
            </w:tcBorders>
          </w:tcPr>
          <w:sdt>
            <w:sdtPr>
              <w:rPr>
                <w:rFonts w:cs="Arial"/>
              </w:rPr>
              <w:id w:val="-1414400422"/>
              <w:placeholder>
                <w:docPart w:val="C054F5BEF0084F809D8F1F4CB634F6C8"/>
              </w:placeholder>
            </w:sdtPr>
            <w:sdtContent>
              <w:p w14:paraId="15835781" w14:textId="77777777" w:rsidR="00E02C99" w:rsidRDefault="00E02C99" w:rsidP="00E02C99">
                <w:pPr>
                  <w:rPr>
                    <w:rFonts w:cs="Arial"/>
                  </w:rPr>
                </w:pPr>
                <w:r w:rsidRPr="00D16765">
                  <w:rPr>
                    <w:rFonts w:cs="Arial"/>
                  </w:rPr>
                  <w:t>USI.3</w:t>
                </w:r>
                <w:r w:rsidRPr="00D16765">
                  <w:rPr>
                    <w:rFonts w:cs="Arial"/>
                  </w:rPr>
                  <w:tab/>
                  <w:t>The student will apply social science skills to understand how early cultures developed in North America by</w:t>
                </w:r>
              </w:p>
              <w:p w14:paraId="6AC0A463" w14:textId="77777777" w:rsidR="00E02C99" w:rsidRDefault="00E02C99" w:rsidP="00E02C99">
                <w:pPr>
                  <w:pStyle w:val="SOLBullet"/>
                  <w:numPr>
                    <w:ilvl w:val="0"/>
                    <w:numId w:val="54"/>
                  </w:numPr>
                  <w:rPr>
                    <w:sz w:val="24"/>
                    <w:szCs w:val="24"/>
                  </w:rPr>
                </w:pPr>
                <w:r w:rsidRPr="00B2305B">
                  <w:rPr>
                    <w:sz w:val="24"/>
                    <w:szCs w:val="24"/>
                  </w:rPr>
                  <w:t>locating where the American Indians lived, with emphasis on the Arctic (Inuit), Northwest (Kwakiutl), Plains (Lakota), Southwest (Pueblo), and Eastern Woodlands (Iroquois</w:t>
                </w:r>
                <w:proofErr w:type="gramStart"/>
                <w:r w:rsidRPr="00B2305B">
                  <w:rPr>
                    <w:sz w:val="24"/>
                    <w:szCs w:val="24"/>
                  </w:rPr>
                  <w:t>);</w:t>
                </w:r>
                <w:proofErr w:type="gramEnd"/>
                <w:r w:rsidRPr="00B2305B">
                  <w:rPr>
                    <w:sz w:val="24"/>
                    <w:szCs w:val="24"/>
                  </w:rPr>
                  <w:t xml:space="preserve"> </w:t>
                </w:r>
              </w:p>
              <w:p w14:paraId="7B6F5077" w14:textId="77777777" w:rsidR="00E02C99" w:rsidRDefault="00E02C99" w:rsidP="00E02C99">
                <w:pPr>
                  <w:pStyle w:val="ListParagraph"/>
                </w:pPr>
                <w:r w:rsidRPr="00B2305B">
                  <w:t>c)describing how the American Indians used the resources in their environment</w:t>
                </w:r>
              </w:p>
              <w:p w14:paraId="34D51A44" w14:textId="77777777" w:rsidR="00E02C99" w:rsidRDefault="00E02C99" w:rsidP="00E02C99">
                <w:pPr>
                  <w:pStyle w:val="ListParagraph"/>
                </w:pPr>
              </w:p>
              <w:p w14:paraId="0FC55D1B" w14:textId="74C115B1" w:rsidR="00E02C99" w:rsidRPr="00E02C99" w:rsidRDefault="00E02C99" w:rsidP="00E02C99">
                <w:pPr>
                  <w:rPr>
                    <w:u w:val="single"/>
                  </w:rPr>
                </w:pPr>
                <w:r w:rsidRPr="00E02C99">
                  <w:rPr>
                    <w:u w:val="single"/>
                  </w:rPr>
                  <w:t>Reading</w:t>
                </w:r>
              </w:p>
              <w:p w14:paraId="0C667B40" w14:textId="42A177DF" w:rsidR="007E4DDB" w:rsidRDefault="00E02C99" w:rsidP="005E798D">
                <w:pPr>
                  <w:rPr>
                    <w:rFonts w:cs="Arial"/>
                  </w:rPr>
                </w:pPr>
                <w:r>
                  <w:rPr>
                    <w:rFonts w:cs="Arial"/>
                  </w:rPr>
                  <w:t>5.6 The student will read and demonstrate comprehension of nonfiction texts.</w:t>
                </w:r>
              </w:p>
              <w:p w14:paraId="2517DE01" w14:textId="24EE3584" w:rsidR="00E02C99" w:rsidRDefault="00E02C99" w:rsidP="005E798D">
                <w:pPr>
                  <w:rPr>
                    <w:rFonts w:cs="Arial"/>
                  </w:rPr>
                </w:pPr>
                <w:r>
                  <w:rPr>
                    <w:rFonts w:cs="Arial"/>
                  </w:rPr>
                  <w:t xml:space="preserve">j) Identify, compare, and contrast relationships. </w:t>
                </w:r>
              </w:p>
              <w:p w14:paraId="0A16DB2B" w14:textId="786ED1A6" w:rsidR="00E02C99" w:rsidRPr="009C0D11" w:rsidRDefault="00000000" w:rsidP="005E798D">
                <w:pPr>
                  <w:rPr>
                    <w:rFonts w:cs="Arial"/>
                  </w:rPr>
                </w:pPr>
              </w:p>
            </w:sdtContent>
          </w:sdt>
        </w:tc>
      </w:tr>
      <w:tr w:rsidR="007E4DDB" w14:paraId="0FE11B80" w14:textId="77777777" w:rsidTr="005E798D">
        <w:trPr>
          <w:trHeight w:val="277"/>
        </w:trPr>
        <w:tc>
          <w:tcPr>
            <w:tcW w:w="1345" w:type="pct"/>
            <w:tcBorders>
              <w:bottom w:val="single" w:sz="4" w:space="0" w:color="auto"/>
            </w:tcBorders>
            <w:shd w:val="clear" w:color="auto" w:fill="F2F2F2" w:themeFill="background1" w:themeFillShade="F2"/>
          </w:tcPr>
          <w:p w14:paraId="778EA6FC" w14:textId="77777777" w:rsidR="007E4DDB" w:rsidRDefault="007E4DDB" w:rsidP="005E798D">
            <w:pPr>
              <w:rPr>
                <w:rFonts w:cs="Arial"/>
              </w:rPr>
            </w:pPr>
            <w:r>
              <w:rPr>
                <w:rFonts w:cs="Arial"/>
                <w:b/>
              </w:rPr>
              <w:t>Common Core State Standards</w:t>
            </w:r>
            <w:r w:rsidRPr="009C0D11">
              <w:rPr>
                <w:rFonts w:cs="Arial"/>
                <w:b/>
              </w:rPr>
              <w:t>:</w:t>
            </w:r>
            <w:r w:rsidRPr="009C0D11">
              <w:rPr>
                <w:rFonts w:cs="Arial"/>
              </w:rPr>
              <w:t xml:space="preserve">  </w:t>
            </w:r>
          </w:p>
        </w:tc>
        <w:tc>
          <w:tcPr>
            <w:tcW w:w="3655" w:type="pct"/>
            <w:tcBorders>
              <w:bottom w:val="single" w:sz="4" w:space="0" w:color="auto"/>
            </w:tcBorders>
          </w:tcPr>
          <w:sdt>
            <w:sdtPr>
              <w:rPr>
                <w:rFonts w:cs="Arial"/>
              </w:rPr>
              <w:id w:val="1273358791"/>
              <w:placeholder>
                <w:docPart w:val="A98DF14DF30C43CABAD49B938655CE4B"/>
              </w:placeholder>
            </w:sdtPr>
            <w:sdtContent>
              <w:p w14:paraId="5DA84A3F" w14:textId="77777777" w:rsidR="00E02C99" w:rsidRPr="00E02C99" w:rsidRDefault="00E02C99" w:rsidP="00E02C99">
                <w:pPr>
                  <w:rPr>
                    <w:rFonts w:cs="Arial"/>
                  </w:rPr>
                </w:pPr>
                <w:r w:rsidRPr="00E02C99">
                  <w:rPr>
                    <w:rFonts w:cs="Arial"/>
                  </w:rPr>
                  <w:t>CCSS.ELA-LITERACY.RI.5.5</w:t>
                </w:r>
              </w:p>
              <w:p w14:paraId="36A916EC" w14:textId="3875296C" w:rsidR="007E4DDB" w:rsidRDefault="00E02C99" w:rsidP="00E02C99">
                <w:pPr>
                  <w:rPr>
                    <w:rFonts w:cs="Arial"/>
                  </w:rPr>
                </w:pPr>
                <w:r w:rsidRPr="00E02C99">
                  <w:rPr>
                    <w:rFonts w:cs="Arial"/>
                  </w:rPr>
                  <w:t>Compare and contrast the overall structure of events, ideas, concepts, or information in texts.</w:t>
                </w:r>
              </w:p>
            </w:sdtContent>
          </w:sdt>
        </w:tc>
      </w:tr>
      <w:tr w:rsidR="007E4DDB" w:rsidRPr="00F457F2" w14:paraId="022A3258" w14:textId="77777777" w:rsidTr="005E798D">
        <w:tc>
          <w:tcPr>
            <w:tcW w:w="5000" w:type="pct"/>
            <w:gridSpan w:val="2"/>
            <w:tcBorders>
              <w:top w:val="single" w:sz="4" w:space="0" w:color="auto"/>
            </w:tcBorders>
            <w:shd w:val="clear" w:color="auto" w:fill="D9D9D9" w:themeFill="background1" w:themeFillShade="D9"/>
          </w:tcPr>
          <w:p w14:paraId="49E8C714" w14:textId="77777777" w:rsidR="007E4DDB" w:rsidRPr="00F457F2" w:rsidRDefault="007E4DDB" w:rsidP="005E798D">
            <w:pPr>
              <w:jc w:val="center"/>
              <w:rPr>
                <w:rFonts w:ascii="Times New Roman Bold" w:hAnsi="Times New Roman Bold" w:cs="Arial"/>
                <w:b/>
                <w:bCs/>
                <w:smallCaps/>
              </w:rPr>
            </w:pPr>
            <w:r>
              <w:rPr>
                <w:rFonts w:ascii="Times New Roman Bold" w:hAnsi="Times New Roman Bold" w:cs="Arial"/>
                <w:b/>
                <w:bCs/>
                <w:smallCaps/>
              </w:rPr>
              <w:t>Learning Objective(s)</w:t>
            </w:r>
          </w:p>
        </w:tc>
      </w:tr>
      <w:tr w:rsidR="007E4DDB" w:rsidRPr="00737CB9" w14:paraId="74FA6C4C" w14:textId="77777777" w:rsidTr="005E798D">
        <w:trPr>
          <w:trHeight w:val="576"/>
        </w:trPr>
        <w:tc>
          <w:tcPr>
            <w:tcW w:w="5000" w:type="pct"/>
            <w:gridSpan w:val="2"/>
            <w:tcBorders>
              <w:top w:val="single" w:sz="4" w:space="0" w:color="auto"/>
            </w:tcBorders>
          </w:tcPr>
          <w:sdt>
            <w:sdtPr>
              <w:rPr>
                <w:rFonts w:cs="Arial"/>
              </w:rPr>
              <w:id w:val="-551077536"/>
              <w:placeholder>
                <w:docPart w:val="0DD1A2F569424A64A6C77B0ED8FE21B4"/>
              </w:placeholder>
            </w:sdtPr>
            <w:sdtContent>
              <w:p w14:paraId="27DA18E9" w14:textId="544EA32D" w:rsidR="007E4DDB" w:rsidRPr="00737CB9" w:rsidRDefault="00E02C99" w:rsidP="005E798D">
                <w:pPr>
                  <w:pStyle w:val="ListParagraph"/>
                  <w:ind w:left="0"/>
                </w:pPr>
                <w:r>
                  <w:rPr>
                    <w:rFonts w:cs="Arial"/>
                  </w:rPr>
                  <w:t xml:space="preserve">After a lesson on the Lakota tribe, students will complete a multiple-choice quiz answering 9/10 questions correctly. </w:t>
                </w:r>
              </w:p>
            </w:sdtContent>
          </w:sdt>
        </w:tc>
      </w:tr>
      <w:tr w:rsidR="007E4DDB" w:rsidRPr="00F457F2" w14:paraId="60F4F638" w14:textId="77777777" w:rsidTr="005E798D">
        <w:tc>
          <w:tcPr>
            <w:tcW w:w="5000" w:type="pct"/>
            <w:gridSpan w:val="2"/>
            <w:shd w:val="clear" w:color="auto" w:fill="D9D9D9" w:themeFill="background1" w:themeFillShade="D9"/>
          </w:tcPr>
          <w:p w14:paraId="4619A5A8" w14:textId="77777777" w:rsidR="007E4DDB" w:rsidRPr="00F457F2" w:rsidRDefault="007E4DDB" w:rsidP="005E798D">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7E4DDB" w:rsidRPr="009C0D11" w14:paraId="14DA667F" w14:textId="77777777" w:rsidTr="005E798D">
        <w:trPr>
          <w:trHeight w:val="285"/>
        </w:trPr>
        <w:tc>
          <w:tcPr>
            <w:tcW w:w="1345" w:type="pct"/>
            <w:shd w:val="clear" w:color="auto" w:fill="EAEAEA" w:themeFill="text2" w:themeFillTint="1A"/>
          </w:tcPr>
          <w:p w14:paraId="3096BA88" w14:textId="77777777" w:rsidR="007E4DDB" w:rsidRPr="007E4DDB" w:rsidRDefault="007E4DDB" w:rsidP="005E798D">
            <w:pPr>
              <w:rPr>
                <w:rFonts w:cs="Arial"/>
                <w:b/>
                <w:bCs/>
              </w:rPr>
            </w:pPr>
            <w:r>
              <w:rPr>
                <w:rFonts w:cs="Arial"/>
                <w:b/>
                <w:bCs/>
              </w:rPr>
              <w:t>Resources and Materials:</w:t>
            </w:r>
          </w:p>
        </w:tc>
        <w:tc>
          <w:tcPr>
            <w:tcW w:w="3655" w:type="pct"/>
          </w:tcPr>
          <w:sdt>
            <w:sdtPr>
              <w:rPr>
                <w:rFonts w:eastAsiaTheme="minorHAnsi" w:cs="Arial"/>
                <w:szCs w:val="22"/>
              </w:rPr>
              <w:id w:val="1915819701"/>
              <w:placeholder>
                <w:docPart w:val="16EEB29F5CE44AEEBA07C07957F774D8"/>
              </w:placeholder>
            </w:sdtPr>
            <w:sdtEndPr>
              <w:rPr>
                <w:rFonts w:eastAsiaTheme="minorEastAsia" w:cstheme="minorBidi"/>
              </w:rPr>
            </w:sdtEndPr>
            <w:sdtContent>
              <w:p w14:paraId="7A8E2733" w14:textId="77777777" w:rsidR="007E4DDB" w:rsidRPr="00E02C99" w:rsidRDefault="00E02C99" w:rsidP="00E02C99">
                <w:pPr>
                  <w:pStyle w:val="ListParagraph"/>
                  <w:numPr>
                    <w:ilvl w:val="0"/>
                    <w:numId w:val="56"/>
                  </w:numPr>
                  <w:rPr>
                    <w:rFonts w:eastAsiaTheme="minorEastAsia" w:cs="Arial"/>
                  </w:rPr>
                </w:pPr>
                <w:r>
                  <w:rPr>
                    <w:rFonts w:cs="Arial"/>
                  </w:rPr>
                  <w:t>Paper</w:t>
                </w:r>
              </w:p>
              <w:p w14:paraId="12B5FA4B" w14:textId="77777777" w:rsidR="00E02C99" w:rsidRPr="00E02C99" w:rsidRDefault="00E02C99" w:rsidP="00E02C99">
                <w:pPr>
                  <w:pStyle w:val="ListParagraph"/>
                  <w:numPr>
                    <w:ilvl w:val="0"/>
                    <w:numId w:val="56"/>
                  </w:numPr>
                  <w:rPr>
                    <w:rFonts w:eastAsiaTheme="minorEastAsia" w:cs="Arial"/>
                  </w:rPr>
                </w:pPr>
                <w:r>
                  <w:rPr>
                    <w:rFonts w:cs="Arial"/>
                  </w:rPr>
                  <w:t>Pencil</w:t>
                </w:r>
              </w:p>
              <w:p w14:paraId="6AF49D7C" w14:textId="56B7BC42" w:rsidR="00E02C99" w:rsidRPr="00E02C99" w:rsidRDefault="00E02C99" w:rsidP="00E02C99">
                <w:pPr>
                  <w:pStyle w:val="ListParagraph"/>
                  <w:numPr>
                    <w:ilvl w:val="0"/>
                    <w:numId w:val="56"/>
                  </w:numPr>
                  <w:rPr>
                    <w:rFonts w:eastAsiaTheme="minorEastAsia" w:cs="Arial"/>
                  </w:rPr>
                </w:pPr>
                <w:r>
                  <w:rPr>
                    <w:rFonts w:cs="Arial"/>
                  </w:rPr>
                  <w:t>Lakota match worksheet</w:t>
                </w:r>
              </w:p>
              <w:p w14:paraId="3E3982EB" w14:textId="77777777" w:rsidR="00E02C99" w:rsidRDefault="00E02C99" w:rsidP="00E02C99">
                <w:pPr>
                  <w:pStyle w:val="ListParagraph"/>
                  <w:numPr>
                    <w:ilvl w:val="0"/>
                    <w:numId w:val="56"/>
                  </w:numPr>
                  <w:rPr>
                    <w:rFonts w:eastAsiaTheme="minorEastAsia" w:cs="Arial"/>
                  </w:rPr>
                </w:pPr>
                <w:r>
                  <w:rPr>
                    <w:rFonts w:eastAsiaTheme="minorEastAsia" w:cs="Arial"/>
                  </w:rPr>
                  <w:t xml:space="preserve">Computer </w:t>
                </w:r>
              </w:p>
              <w:p w14:paraId="1AC997AE" w14:textId="40B9BF38" w:rsidR="00E02C99" w:rsidRDefault="00E02C99" w:rsidP="00E02C99">
                <w:pPr>
                  <w:pStyle w:val="ListParagraph"/>
                  <w:numPr>
                    <w:ilvl w:val="0"/>
                    <w:numId w:val="56"/>
                  </w:numPr>
                  <w:rPr>
                    <w:rFonts w:eastAsiaTheme="minorEastAsia" w:cs="Arial"/>
                  </w:rPr>
                </w:pPr>
                <w:r>
                  <w:rPr>
                    <w:rFonts w:eastAsiaTheme="minorEastAsia" w:cs="Arial"/>
                  </w:rPr>
                  <w:t>Projector</w:t>
                </w:r>
              </w:p>
              <w:p w14:paraId="75758FD6" w14:textId="77777777" w:rsidR="00E02C99" w:rsidRDefault="00E02C99" w:rsidP="00E02C99">
                <w:pPr>
                  <w:pStyle w:val="ListParagraph"/>
                  <w:numPr>
                    <w:ilvl w:val="0"/>
                    <w:numId w:val="56"/>
                  </w:numPr>
                  <w:rPr>
                    <w:rFonts w:eastAsiaTheme="minorEastAsia" w:cs="Arial"/>
                  </w:rPr>
                </w:pPr>
                <w:r>
                  <w:rPr>
                    <w:rFonts w:eastAsiaTheme="minorEastAsia" w:cs="Arial"/>
                  </w:rPr>
                  <w:t>United States Map</w:t>
                </w:r>
              </w:p>
              <w:p w14:paraId="6EBB7CC1" w14:textId="77777777" w:rsidR="00E02C99" w:rsidRDefault="00E02C99" w:rsidP="00E02C99">
                <w:pPr>
                  <w:pStyle w:val="ListParagraph"/>
                  <w:numPr>
                    <w:ilvl w:val="0"/>
                    <w:numId w:val="56"/>
                  </w:numPr>
                  <w:rPr>
                    <w:rFonts w:eastAsiaTheme="minorEastAsia" w:cs="Arial"/>
                  </w:rPr>
                </w:pPr>
                <w:r>
                  <w:rPr>
                    <w:rFonts w:eastAsiaTheme="minorEastAsia" w:cs="Arial"/>
                  </w:rPr>
                  <w:t xml:space="preserve">Highlighter </w:t>
                </w:r>
              </w:p>
              <w:p w14:paraId="217EB45F" w14:textId="6BC11C5A" w:rsidR="00E02C99" w:rsidRPr="00E02C99" w:rsidRDefault="00000000" w:rsidP="00E02C99">
                <w:pPr>
                  <w:ind w:left="360"/>
                  <w:rPr>
                    <w:rFonts w:cs="Arial"/>
                  </w:rPr>
                </w:pPr>
              </w:p>
            </w:sdtContent>
          </w:sdt>
        </w:tc>
      </w:tr>
      <w:tr w:rsidR="007E4DDB" w:rsidRPr="009C0D11" w14:paraId="1436E9A1" w14:textId="77777777" w:rsidTr="005E798D">
        <w:trPr>
          <w:trHeight w:val="285"/>
        </w:trPr>
        <w:tc>
          <w:tcPr>
            <w:tcW w:w="1345" w:type="pct"/>
            <w:shd w:val="clear" w:color="auto" w:fill="EAEAEA" w:themeFill="text2" w:themeFillTint="1A"/>
          </w:tcPr>
          <w:p w14:paraId="199AE2A4" w14:textId="377D0B14" w:rsidR="007E4DDB" w:rsidRPr="007E4DDB" w:rsidRDefault="007E4DDB" w:rsidP="005E798D">
            <w:pPr>
              <w:rPr>
                <w:rFonts w:cs="Arial"/>
                <w:b/>
                <w:bCs/>
              </w:rPr>
            </w:pPr>
            <w:r>
              <w:rPr>
                <w:rFonts w:cs="Arial"/>
                <w:b/>
                <w:bCs/>
              </w:rPr>
              <w:t>Technology Integration</w:t>
            </w:r>
            <w:r w:rsidR="00C612D5">
              <w:rPr>
                <w:rFonts w:cs="Arial"/>
                <w:b/>
                <w:bCs/>
              </w:rPr>
              <w:t xml:space="preserve"> </w:t>
            </w:r>
            <w:r w:rsidR="00C612D5" w:rsidRPr="00C612D5">
              <w:rPr>
                <w:rFonts w:cs="Arial"/>
                <w:i/>
                <w:iCs/>
                <w:sz w:val="20"/>
                <w:szCs w:val="18"/>
              </w:rPr>
              <w:t>(if applicable)</w:t>
            </w:r>
            <w:r>
              <w:rPr>
                <w:rFonts w:cs="Arial"/>
                <w:b/>
                <w:bCs/>
              </w:rPr>
              <w:t>:</w:t>
            </w:r>
          </w:p>
        </w:tc>
        <w:tc>
          <w:tcPr>
            <w:tcW w:w="3655" w:type="pct"/>
          </w:tcPr>
          <w:sdt>
            <w:sdtPr>
              <w:rPr>
                <w:rFonts w:eastAsiaTheme="minorHAnsi" w:cs="Arial"/>
                <w:szCs w:val="22"/>
              </w:rPr>
              <w:id w:val="1495151075"/>
              <w:placeholder>
                <w:docPart w:val="3E561AC5A33343858A1119D31B8E6E42"/>
              </w:placeholder>
            </w:sdtPr>
            <w:sdtEndPr>
              <w:rPr>
                <w:rFonts w:eastAsiaTheme="minorEastAsia" w:cstheme="minorBidi"/>
              </w:rPr>
            </w:sdtEndPr>
            <w:sdtContent>
              <w:p w14:paraId="72695981" w14:textId="3EB2188D" w:rsidR="007E4DDB" w:rsidRPr="00E02C99" w:rsidRDefault="00E02C99" w:rsidP="00E02C99">
                <w:pPr>
                  <w:pStyle w:val="ListParagraph"/>
                  <w:numPr>
                    <w:ilvl w:val="0"/>
                    <w:numId w:val="57"/>
                  </w:numPr>
                  <w:rPr>
                    <w:rFonts w:eastAsiaTheme="minorEastAsia" w:cs="Arial"/>
                  </w:rPr>
                </w:pPr>
                <w:r>
                  <w:rPr>
                    <w:rFonts w:cs="Arial"/>
                  </w:rPr>
                  <w:t>Students will play a game on baamboozle.com. The game will review the Native Americans covered over the last three lessons.</w:t>
                </w:r>
              </w:p>
              <w:p w14:paraId="65F57283" w14:textId="13ADDD40" w:rsidR="00E02C99" w:rsidRPr="00E02C99" w:rsidRDefault="00000000" w:rsidP="00E02C99">
                <w:pPr>
                  <w:rPr>
                    <w:rFonts w:cs="Arial"/>
                  </w:rPr>
                </w:pPr>
              </w:p>
            </w:sdtContent>
          </w:sdt>
        </w:tc>
      </w:tr>
      <w:tr w:rsidR="007E4DDB" w:rsidRPr="00F457F2" w14:paraId="2ECA101F" w14:textId="77777777" w:rsidTr="005E798D">
        <w:tc>
          <w:tcPr>
            <w:tcW w:w="5000" w:type="pct"/>
            <w:gridSpan w:val="2"/>
            <w:shd w:val="clear" w:color="auto" w:fill="D9D9D9" w:themeFill="background1" w:themeFillShade="D9"/>
          </w:tcPr>
          <w:p w14:paraId="19AD7765"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7E4DDB" w:rsidRPr="009C0D11" w14:paraId="19CDC69B" w14:textId="77777777" w:rsidTr="005E798D">
        <w:trPr>
          <w:trHeight w:val="576"/>
        </w:trPr>
        <w:tc>
          <w:tcPr>
            <w:tcW w:w="1345" w:type="pct"/>
            <w:shd w:val="clear" w:color="auto" w:fill="F2F2F2" w:themeFill="background1" w:themeFillShade="F2"/>
          </w:tcPr>
          <w:p w14:paraId="18D9321B" w14:textId="77777777" w:rsidR="007E4DDB" w:rsidRPr="009C0D11" w:rsidRDefault="007E4DDB" w:rsidP="005E798D">
            <w:pPr>
              <w:rPr>
                <w:rFonts w:cs="Arial"/>
              </w:rPr>
            </w:pPr>
            <w:r w:rsidRPr="009C0D11">
              <w:rPr>
                <w:rFonts w:cs="Arial"/>
                <w:b/>
              </w:rPr>
              <w:lastRenderedPageBreak/>
              <w:t>Language Demands:</w:t>
            </w:r>
            <w:r w:rsidRPr="009C0D11">
              <w:rPr>
                <w:rFonts w:cs="Arial"/>
              </w:rPr>
              <w:t xml:space="preserve">    </w:t>
            </w:r>
          </w:p>
        </w:tc>
        <w:tc>
          <w:tcPr>
            <w:tcW w:w="3655" w:type="pct"/>
            <w:shd w:val="clear" w:color="auto" w:fill="FFFFFF" w:themeFill="background1"/>
          </w:tcPr>
          <w:p w14:paraId="5F63FC2A" w14:textId="45923D25" w:rsidR="007E4DDB" w:rsidRPr="009C0D11" w:rsidRDefault="00000000" w:rsidP="005E798D">
            <w:pPr>
              <w:rPr>
                <w:rFonts w:cs="Arial"/>
              </w:rPr>
            </w:pPr>
            <w:sdt>
              <w:sdtPr>
                <w:rPr>
                  <w:rFonts w:cs="Arial"/>
                </w:rPr>
                <w:id w:val="780459437"/>
                <w:placeholder>
                  <w:docPart w:val="8AFB597709CF45E092DBF9039317DC1E"/>
                </w:placeholder>
              </w:sdtPr>
              <w:sdtContent>
                <w:r w:rsidR="00E02C99">
                  <w:rPr>
                    <w:rFonts w:cs="Arial"/>
                  </w:rPr>
                  <w:t xml:space="preserve">Students will show understanding of lesson specific vocabulary by completing a </w:t>
                </w:r>
                <w:proofErr w:type="gramStart"/>
                <w:r w:rsidR="00E02C99">
                  <w:rPr>
                    <w:rFonts w:cs="Arial"/>
                  </w:rPr>
                  <w:t>compare and contrast</w:t>
                </w:r>
                <w:proofErr w:type="gramEnd"/>
                <w:r w:rsidR="00E02C99">
                  <w:rPr>
                    <w:rFonts w:cs="Arial"/>
                  </w:rPr>
                  <w:t xml:space="preserve"> diagram.</w:t>
                </w:r>
              </w:sdtContent>
            </w:sdt>
          </w:p>
        </w:tc>
      </w:tr>
      <w:tr w:rsidR="007E4DDB" w:rsidRPr="009C0D11" w14:paraId="69746602" w14:textId="77777777" w:rsidTr="005E798D">
        <w:trPr>
          <w:trHeight w:val="576"/>
        </w:trPr>
        <w:tc>
          <w:tcPr>
            <w:tcW w:w="1345" w:type="pct"/>
            <w:shd w:val="clear" w:color="auto" w:fill="F2F2F2" w:themeFill="background1" w:themeFillShade="F2"/>
          </w:tcPr>
          <w:p w14:paraId="0648D8A4" w14:textId="77777777" w:rsidR="007E4DDB" w:rsidRPr="009C0D11" w:rsidRDefault="007E4DDB" w:rsidP="005E798D">
            <w:pPr>
              <w:rPr>
                <w:rFonts w:cs="Arial"/>
                <w:b/>
              </w:rPr>
            </w:pPr>
            <w:r w:rsidRPr="009C0D11">
              <w:rPr>
                <w:rFonts w:cs="Arial"/>
                <w:b/>
              </w:rPr>
              <w:t>Language Supports:</w:t>
            </w:r>
          </w:p>
        </w:tc>
        <w:tc>
          <w:tcPr>
            <w:tcW w:w="3655" w:type="pct"/>
            <w:shd w:val="clear" w:color="auto" w:fill="FFFFFF" w:themeFill="background1"/>
          </w:tcPr>
          <w:p w14:paraId="33ABC520" w14:textId="27B44A92" w:rsidR="007E4DDB" w:rsidRPr="009C0D11" w:rsidRDefault="00000000" w:rsidP="005E798D">
            <w:pPr>
              <w:rPr>
                <w:rFonts w:cs="Arial"/>
              </w:rPr>
            </w:pPr>
            <w:sdt>
              <w:sdtPr>
                <w:rPr>
                  <w:rFonts w:cs="Arial"/>
                </w:rPr>
                <w:id w:val="-1548293057"/>
                <w:placeholder>
                  <w:docPart w:val="4151A018A05B43C1999218A1EFC0FCAE"/>
                </w:placeholder>
              </w:sdtPr>
              <w:sdtContent>
                <w:r w:rsidR="00E02C99">
                  <w:rPr>
                    <w:rFonts w:cs="Arial"/>
                  </w:rPr>
                  <w:t>Students will be provided a word wall which will show the essential vocabulary for this lesson.</w:t>
                </w:r>
              </w:sdtContent>
            </w:sdt>
          </w:p>
          <w:p w14:paraId="5FB62348" w14:textId="77777777" w:rsidR="007E4DDB" w:rsidRPr="009C0D11" w:rsidRDefault="007E4DDB" w:rsidP="005E798D">
            <w:pPr>
              <w:rPr>
                <w:rFonts w:cs="Arial"/>
                <w:b/>
              </w:rPr>
            </w:pPr>
          </w:p>
        </w:tc>
      </w:tr>
      <w:tr w:rsidR="007E4DDB" w:rsidRPr="009C0D11" w14:paraId="25894864" w14:textId="77777777" w:rsidTr="005E798D">
        <w:trPr>
          <w:trHeight w:val="576"/>
        </w:trPr>
        <w:tc>
          <w:tcPr>
            <w:tcW w:w="1345" w:type="pct"/>
            <w:shd w:val="clear" w:color="auto" w:fill="F2F2F2" w:themeFill="background1" w:themeFillShade="F2"/>
          </w:tcPr>
          <w:p w14:paraId="317A474D" w14:textId="77777777" w:rsidR="007E4DDB" w:rsidRPr="009C0D11" w:rsidRDefault="007E4DDB" w:rsidP="005E798D">
            <w:pPr>
              <w:rPr>
                <w:rFonts w:cs="Arial"/>
                <w:b/>
              </w:rPr>
            </w:pPr>
            <w:r w:rsidRPr="009C0D11">
              <w:rPr>
                <w:rFonts w:cs="Arial"/>
                <w:b/>
              </w:rPr>
              <w:t>Essential Vocabulary:</w:t>
            </w:r>
            <w:r w:rsidRPr="009C0D11">
              <w:rPr>
                <w:rFonts w:cs="Arial"/>
              </w:rPr>
              <w:t xml:space="preserve">  </w:t>
            </w:r>
          </w:p>
        </w:tc>
        <w:tc>
          <w:tcPr>
            <w:tcW w:w="3655" w:type="pct"/>
            <w:shd w:val="clear" w:color="auto" w:fill="FFFFFF" w:themeFill="background1"/>
          </w:tcPr>
          <w:sdt>
            <w:sdtPr>
              <w:rPr>
                <w:rFonts w:cs="Arial"/>
              </w:rPr>
              <w:id w:val="-1619130157"/>
              <w:placeholder>
                <w:docPart w:val="6A60C270CCD648AE90D2EB2802627633"/>
              </w:placeholder>
            </w:sdtPr>
            <w:sdtContent>
              <w:p w14:paraId="6D6E0BC5" w14:textId="77777777" w:rsidR="00E02C99" w:rsidRPr="00E02C99" w:rsidRDefault="00E02C99" w:rsidP="00E02C99">
                <w:pPr>
                  <w:pStyle w:val="ListParagraph"/>
                  <w:numPr>
                    <w:ilvl w:val="0"/>
                    <w:numId w:val="55"/>
                  </w:numPr>
                  <w:rPr>
                    <w:rFonts w:eastAsiaTheme="minorEastAsia" w:cs="Arial"/>
                    <w:b/>
                  </w:rPr>
                </w:pPr>
                <w:r>
                  <w:rPr>
                    <w:rFonts w:cs="Arial"/>
                  </w:rPr>
                  <w:t>Region</w:t>
                </w:r>
              </w:p>
              <w:p w14:paraId="6C05B065" w14:textId="77777777" w:rsidR="007E4DDB" w:rsidRDefault="00E02C99" w:rsidP="00E02C99">
                <w:pPr>
                  <w:pStyle w:val="ListParagraph"/>
                  <w:numPr>
                    <w:ilvl w:val="0"/>
                    <w:numId w:val="55"/>
                  </w:numPr>
                  <w:rPr>
                    <w:rFonts w:eastAsiaTheme="minorEastAsia" w:cs="Arial"/>
                    <w:b/>
                  </w:rPr>
                </w:pPr>
                <w:r>
                  <w:rPr>
                    <w:rFonts w:eastAsiaTheme="minorEastAsia" w:cs="Arial"/>
                    <w:b/>
                  </w:rPr>
                  <w:t>Lakota</w:t>
                </w:r>
              </w:p>
              <w:p w14:paraId="5BCCBF3E" w14:textId="77777777" w:rsidR="00E02C99" w:rsidRDefault="00E02C99" w:rsidP="00E02C99">
                <w:pPr>
                  <w:pStyle w:val="ListParagraph"/>
                  <w:numPr>
                    <w:ilvl w:val="0"/>
                    <w:numId w:val="55"/>
                  </w:numPr>
                  <w:rPr>
                    <w:rFonts w:eastAsiaTheme="minorEastAsia" w:cs="Arial"/>
                    <w:b/>
                  </w:rPr>
                </w:pPr>
                <w:r>
                  <w:rPr>
                    <w:rFonts w:eastAsiaTheme="minorEastAsia" w:cs="Arial"/>
                    <w:b/>
                  </w:rPr>
                  <w:t>Buffalo</w:t>
                </w:r>
              </w:p>
              <w:p w14:paraId="6DDB9ECF" w14:textId="77777777" w:rsidR="00E02C99" w:rsidRDefault="00E02C99" w:rsidP="00E02C99">
                <w:pPr>
                  <w:pStyle w:val="ListParagraph"/>
                  <w:numPr>
                    <w:ilvl w:val="0"/>
                    <w:numId w:val="55"/>
                  </w:numPr>
                  <w:rPr>
                    <w:rFonts w:eastAsiaTheme="minorEastAsia" w:cs="Arial"/>
                    <w:b/>
                  </w:rPr>
                </w:pPr>
                <w:r>
                  <w:rPr>
                    <w:rFonts w:eastAsiaTheme="minorEastAsia" w:cs="Arial"/>
                    <w:b/>
                  </w:rPr>
                  <w:t>Tribe</w:t>
                </w:r>
              </w:p>
              <w:p w14:paraId="33567BE5" w14:textId="77777777" w:rsidR="00E02C99" w:rsidRDefault="00E02C99" w:rsidP="00E02C99">
                <w:pPr>
                  <w:pStyle w:val="ListParagraph"/>
                  <w:numPr>
                    <w:ilvl w:val="0"/>
                    <w:numId w:val="55"/>
                  </w:numPr>
                  <w:rPr>
                    <w:rFonts w:eastAsiaTheme="minorEastAsia" w:cs="Arial"/>
                    <w:b/>
                  </w:rPr>
                </w:pPr>
                <w:r>
                  <w:rPr>
                    <w:rFonts w:eastAsiaTheme="minorEastAsia" w:cs="Arial"/>
                    <w:b/>
                  </w:rPr>
                  <w:t xml:space="preserve">Great Plains </w:t>
                </w:r>
              </w:p>
              <w:p w14:paraId="6CAEBE46" w14:textId="77777777" w:rsidR="00E02C99" w:rsidRDefault="00E02C99" w:rsidP="00E02C99">
                <w:pPr>
                  <w:pStyle w:val="ListParagraph"/>
                  <w:numPr>
                    <w:ilvl w:val="0"/>
                    <w:numId w:val="55"/>
                  </w:numPr>
                  <w:rPr>
                    <w:rFonts w:eastAsiaTheme="minorEastAsia" w:cs="Arial"/>
                    <w:b/>
                  </w:rPr>
                </w:pPr>
                <w:r>
                  <w:rPr>
                    <w:rFonts w:eastAsiaTheme="minorEastAsia" w:cs="Arial"/>
                    <w:b/>
                  </w:rPr>
                  <w:t>Nomadic</w:t>
                </w:r>
              </w:p>
              <w:p w14:paraId="77344EB4" w14:textId="77777777" w:rsidR="00E02C99" w:rsidRDefault="00E02C99" w:rsidP="00E02C99">
                <w:pPr>
                  <w:pStyle w:val="ListParagraph"/>
                  <w:numPr>
                    <w:ilvl w:val="0"/>
                    <w:numId w:val="55"/>
                  </w:numPr>
                  <w:rPr>
                    <w:rFonts w:eastAsiaTheme="minorEastAsia" w:cs="Arial"/>
                    <w:b/>
                  </w:rPr>
                </w:pPr>
                <w:r>
                  <w:rPr>
                    <w:rFonts w:eastAsiaTheme="minorEastAsia" w:cs="Arial"/>
                    <w:b/>
                  </w:rPr>
                  <w:t xml:space="preserve">Hunting </w:t>
                </w:r>
              </w:p>
              <w:p w14:paraId="3EC4B740" w14:textId="77777777" w:rsidR="00E02C99" w:rsidRDefault="00E02C99" w:rsidP="00E02C99">
                <w:pPr>
                  <w:pStyle w:val="ListParagraph"/>
                  <w:numPr>
                    <w:ilvl w:val="0"/>
                    <w:numId w:val="55"/>
                  </w:numPr>
                  <w:rPr>
                    <w:rFonts w:eastAsiaTheme="minorEastAsia" w:cs="Arial"/>
                    <w:b/>
                  </w:rPr>
                </w:pPr>
                <w:r>
                  <w:rPr>
                    <w:rFonts w:eastAsiaTheme="minorEastAsia" w:cs="Arial"/>
                    <w:b/>
                  </w:rPr>
                  <w:t>Gathering</w:t>
                </w:r>
              </w:p>
              <w:p w14:paraId="3B0E1004" w14:textId="57E3A6B4" w:rsidR="00E02C99" w:rsidRPr="00E02C99" w:rsidRDefault="00E02C99" w:rsidP="00E02C99">
                <w:pPr>
                  <w:pStyle w:val="ListParagraph"/>
                  <w:numPr>
                    <w:ilvl w:val="0"/>
                    <w:numId w:val="55"/>
                  </w:numPr>
                  <w:rPr>
                    <w:rFonts w:eastAsiaTheme="minorEastAsia" w:cs="Arial"/>
                    <w:b/>
                  </w:rPr>
                </w:pPr>
                <w:r>
                  <w:rPr>
                    <w:rFonts w:eastAsiaTheme="minorEastAsia" w:cs="Arial"/>
                    <w:b/>
                  </w:rPr>
                  <w:t>Tipi</w:t>
                </w:r>
              </w:p>
            </w:sdtContent>
          </w:sdt>
        </w:tc>
      </w:tr>
      <w:tr w:rsidR="007E4DDB" w:rsidRPr="00F457F2" w14:paraId="1BF1E254" w14:textId="77777777" w:rsidTr="005E798D">
        <w:tc>
          <w:tcPr>
            <w:tcW w:w="5000" w:type="pct"/>
            <w:gridSpan w:val="2"/>
            <w:shd w:val="clear" w:color="auto" w:fill="464646" w:themeFill="text2" w:themeFillTint="E6"/>
          </w:tcPr>
          <w:p w14:paraId="1EAADD20"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7E4DDB" w:rsidRPr="009C0D11" w14:paraId="6DFE1B13" w14:textId="77777777" w:rsidTr="005E798D">
        <w:trPr>
          <w:trHeight w:val="576"/>
        </w:trPr>
        <w:tc>
          <w:tcPr>
            <w:tcW w:w="1345" w:type="pct"/>
            <w:shd w:val="clear" w:color="auto" w:fill="F2F2F2" w:themeFill="background1" w:themeFillShade="F2"/>
          </w:tcPr>
          <w:p w14:paraId="298471DB" w14:textId="77777777" w:rsidR="007E4DDB" w:rsidRPr="009C0D11" w:rsidRDefault="007E4DDB" w:rsidP="005E798D">
            <w:pPr>
              <w:rPr>
                <w:rFonts w:cs="Arial"/>
              </w:rPr>
            </w:pPr>
            <w:r w:rsidRPr="009C0D11">
              <w:rPr>
                <w:rFonts w:cs="Arial"/>
                <w:b/>
              </w:rPr>
              <w:t>Direct Instruction/Modeling:</w:t>
            </w:r>
            <w:r w:rsidRPr="009C0D11">
              <w:rPr>
                <w:rFonts w:cs="Arial"/>
              </w:rPr>
              <w:t xml:space="preserve">  </w:t>
            </w:r>
          </w:p>
        </w:tc>
        <w:tc>
          <w:tcPr>
            <w:tcW w:w="3655" w:type="pct"/>
          </w:tcPr>
          <w:sdt>
            <w:sdtPr>
              <w:rPr>
                <w:rFonts w:cs="Arial"/>
              </w:rPr>
              <w:id w:val="-505975955"/>
              <w:placeholder>
                <w:docPart w:val="EA81DB66A4164966B1278BAC613E1E25"/>
              </w:placeholder>
            </w:sdtPr>
            <w:sdtEndPr>
              <w:rPr>
                <w:rFonts w:cs="Times New Roman"/>
              </w:rPr>
            </w:sdtEndPr>
            <w:sdtContent>
              <w:p w14:paraId="3C066481" w14:textId="77777777" w:rsidR="00E02C99" w:rsidRPr="00E02C99" w:rsidRDefault="00E02C99" w:rsidP="00E02C99">
                <w:pPr>
                  <w:pStyle w:val="ListParagraph"/>
                  <w:numPr>
                    <w:ilvl w:val="0"/>
                    <w:numId w:val="58"/>
                  </w:numPr>
                  <w:rPr>
                    <w:rFonts w:eastAsiaTheme="minorEastAsia" w:cs="Arial"/>
                  </w:rPr>
                </w:pPr>
                <w:r>
                  <w:rPr>
                    <w:rFonts w:cs="Arial"/>
                  </w:rPr>
                  <w:t>Students will be shown where to shade in their map of the United States to show where the Lakota lived.</w:t>
                </w:r>
              </w:p>
              <w:p w14:paraId="5910A105" w14:textId="31BF27F9" w:rsidR="00E02C99" w:rsidRPr="00E02C99" w:rsidRDefault="00E02C99" w:rsidP="00E02C99">
                <w:pPr>
                  <w:pStyle w:val="ListParagraph"/>
                  <w:numPr>
                    <w:ilvl w:val="0"/>
                    <w:numId w:val="58"/>
                  </w:numPr>
                  <w:rPr>
                    <w:rFonts w:eastAsiaTheme="minorEastAsia" w:cs="Arial"/>
                  </w:rPr>
                </w:pPr>
                <w:r>
                  <w:rPr>
                    <w:rFonts w:cs="Arial"/>
                  </w:rPr>
                  <w:t>As a class we will fill out a graphic organizer showing the climate/region they lived in, their clothing, food, and shelter.</w:t>
                </w:r>
              </w:p>
            </w:sdtContent>
          </w:sdt>
        </w:tc>
      </w:tr>
      <w:tr w:rsidR="007E4DDB" w:rsidRPr="009C0D11" w14:paraId="063A7285" w14:textId="77777777" w:rsidTr="005E798D">
        <w:trPr>
          <w:trHeight w:val="576"/>
        </w:trPr>
        <w:tc>
          <w:tcPr>
            <w:tcW w:w="1345" w:type="pct"/>
            <w:shd w:val="clear" w:color="auto" w:fill="F2F2F2" w:themeFill="background1" w:themeFillShade="F2"/>
          </w:tcPr>
          <w:p w14:paraId="48619513" w14:textId="77777777" w:rsidR="007E4DDB" w:rsidRPr="009C0D11" w:rsidRDefault="007E4DDB" w:rsidP="005E798D">
            <w:pPr>
              <w:rPr>
                <w:rFonts w:cs="Arial"/>
                <w:b/>
              </w:rPr>
            </w:pPr>
            <w:r w:rsidRPr="009C0D11">
              <w:rPr>
                <w:rFonts w:cs="Arial"/>
                <w:b/>
              </w:rPr>
              <w:t>Guided Practice:</w:t>
            </w:r>
            <w:r w:rsidRPr="009C0D11">
              <w:rPr>
                <w:rFonts w:cs="Arial"/>
              </w:rPr>
              <w:t xml:space="preserve">  </w:t>
            </w:r>
          </w:p>
        </w:tc>
        <w:tc>
          <w:tcPr>
            <w:tcW w:w="3655" w:type="pct"/>
          </w:tcPr>
          <w:sdt>
            <w:sdtPr>
              <w:rPr>
                <w:rFonts w:cs="Arial"/>
              </w:rPr>
              <w:id w:val="-1869682942"/>
              <w:placeholder>
                <w:docPart w:val="D0D7F792E2924634A64EACBDFC535979"/>
              </w:placeholder>
            </w:sdtPr>
            <w:sdtEndPr>
              <w:rPr>
                <w:rFonts w:cs="Times New Roman"/>
              </w:rPr>
            </w:sdtEndPr>
            <w:sdtContent>
              <w:p w14:paraId="57A8A3F5" w14:textId="77777777" w:rsidR="00E02C99" w:rsidRPr="00E02C99" w:rsidRDefault="00E02C99" w:rsidP="00E02C99">
                <w:pPr>
                  <w:pStyle w:val="ListParagraph"/>
                  <w:numPr>
                    <w:ilvl w:val="0"/>
                    <w:numId w:val="59"/>
                  </w:numPr>
                  <w:rPr>
                    <w:rFonts w:eastAsiaTheme="minorEastAsia" w:cs="Arial"/>
                  </w:rPr>
                </w:pPr>
                <w:r>
                  <w:rPr>
                    <w:rFonts w:cs="Arial"/>
                  </w:rPr>
                  <w:t>Students will be given a study guide.</w:t>
                </w:r>
              </w:p>
              <w:p w14:paraId="62A0C667" w14:textId="17CA42CE" w:rsidR="007E4DDB" w:rsidRPr="00E02C99" w:rsidRDefault="00E02C99" w:rsidP="00E02C99">
                <w:pPr>
                  <w:pStyle w:val="ListParagraph"/>
                  <w:numPr>
                    <w:ilvl w:val="0"/>
                    <w:numId w:val="59"/>
                  </w:numPr>
                  <w:rPr>
                    <w:rFonts w:eastAsiaTheme="minorEastAsia" w:cs="Arial"/>
                  </w:rPr>
                </w:pPr>
                <w:r>
                  <w:rPr>
                    <w:rFonts w:cs="Arial"/>
                  </w:rPr>
                  <w:t>The study guide will have blanks that will need to be filled out using a word bank.</w:t>
                </w:r>
              </w:p>
              <w:p w14:paraId="3365251A" w14:textId="2E5DAC69" w:rsidR="00E02C99" w:rsidRPr="00E02C99" w:rsidRDefault="00E02C99" w:rsidP="00E02C99">
                <w:pPr>
                  <w:pStyle w:val="ListParagraph"/>
                  <w:numPr>
                    <w:ilvl w:val="0"/>
                    <w:numId w:val="59"/>
                  </w:numPr>
                  <w:rPr>
                    <w:rFonts w:eastAsiaTheme="minorEastAsia" w:cs="Arial"/>
                  </w:rPr>
                </w:pPr>
                <w:proofErr w:type="gramStart"/>
                <w:r>
                  <w:rPr>
                    <w:rFonts w:cs="Arial"/>
                  </w:rPr>
                  <w:t>All of</w:t>
                </w:r>
                <w:proofErr w:type="gramEnd"/>
                <w:r>
                  <w:rPr>
                    <w:rFonts w:cs="Arial"/>
                  </w:rPr>
                  <w:t xml:space="preserve"> the questions on the study guide are about the different tribes studied so far in this unit.</w:t>
                </w:r>
              </w:p>
              <w:p w14:paraId="46DD2277" w14:textId="384AD2E1" w:rsidR="00E02C99" w:rsidRPr="00E02C99" w:rsidRDefault="00E02C99" w:rsidP="00E02C99">
                <w:pPr>
                  <w:pStyle w:val="ListParagraph"/>
                  <w:numPr>
                    <w:ilvl w:val="0"/>
                    <w:numId w:val="59"/>
                  </w:numPr>
                  <w:rPr>
                    <w:rFonts w:eastAsiaTheme="minorEastAsia" w:cs="Arial"/>
                  </w:rPr>
                </w:pPr>
                <w:r>
                  <w:rPr>
                    <w:rFonts w:cs="Arial"/>
                  </w:rPr>
                  <w:t>I will walk around and observe the students as they work and provide feedback.</w:t>
                </w:r>
              </w:p>
              <w:sdt>
                <w:sdtPr>
                  <w:rPr>
                    <w:rFonts w:cs="Arial"/>
                  </w:rPr>
                  <w:id w:val="-812173733"/>
                  <w:placeholder>
                    <w:docPart w:val="EA0FCF963E32274590D18A5D9D70B28E"/>
                  </w:placeholder>
                </w:sdtPr>
                <w:sdtEndPr>
                  <w:rPr>
                    <w:rFonts w:cs="Times New Roman"/>
                  </w:rPr>
                </w:sdtEndPr>
                <w:sdtContent>
                  <w:p w14:paraId="41D5400D" w14:textId="77777777" w:rsidR="00E02C99" w:rsidRPr="00E02C99" w:rsidRDefault="00E02C99" w:rsidP="00E02C99">
                    <w:pPr>
                      <w:pStyle w:val="ListParagraph"/>
                      <w:numPr>
                        <w:ilvl w:val="0"/>
                        <w:numId w:val="59"/>
                      </w:numPr>
                      <w:rPr>
                        <w:rFonts w:eastAsiaTheme="minorEastAsia" w:cs="Arial"/>
                        <w:b/>
                      </w:rPr>
                    </w:pPr>
                    <w:r>
                      <w:rPr>
                        <w:rFonts w:cs="Arial"/>
                      </w:rPr>
                      <w:t xml:space="preserve">Students will be given a </w:t>
                    </w:r>
                    <w:proofErr w:type="gramStart"/>
                    <w:r>
                      <w:rPr>
                        <w:rFonts w:cs="Arial"/>
                      </w:rPr>
                      <w:t>compare and contrast</w:t>
                    </w:r>
                    <w:proofErr w:type="gramEnd"/>
                    <w:r>
                      <w:rPr>
                        <w:rFonts w:cs="Arial"/>
                      </w:rPr>
                      <w:t xml:space="preserve"> Venn diagram. This is where we will see our reading integration. The reading standard chosen wants students to be able to successfully </w:t>
                    </w:r>
                    <w:proofErr w:type="gramStart"/>
                    <w:r>
                      <w:rPr>
                        <w:rFonts w:cs="Arial"/>
                      </w:rPr>
                      <w:t>compare and contrast</w:t>
                    </w:r>
                    <w:proofErr w:type="gramEnd"/>
                    <w:r>
                      <w:rPr>
                        <w:rFonts w:cs="Arial"/>
                      </w:rPr>
                      <w:t xml:space="preserve">.  </w:t>
                    </w:r>
                  </w:p>
                  <w:p w14:paraId="32554EEA" w14:textId="5F4F8E89" w:rsidR="00E02C99" w:rsidRPr="00E02C99" w:rsidRDefault="00E02C99" w:rsidP="00E02C99">
                    <w:pPr>
                      <w:pStyle w:val="ListParagraph"/>
                      <w:numPr>
                        <w:ilvl w:val="0"/>
                        <w:numId w:val="59"/>
                      </w:numPr>
                      <w:rPr>
                        <w:rFonts w:eastAsiaTheme="minorEastAsia" w:cs="Arial"/>
                        <w:b/>
                      </w:rPr>
                    </w:pPr>
                    <w:r>
                      <w:rPr>
                        <w:rFonts w:cs="Arial"/>
                        <w:b/>
                      </w:rPr>
                      <w:t xml:space="preserve">Students will </w:t>
                    </w:r>
                    <w:proofErr w:type="gramStart"/>
                    <w:r>
                      <w:rPr>
                        <w:rFonts w:cs="Arial"/>
                        <w:b/>
                      </w:rPr>
                      <w:t>compare and contrast</w:t>
                    </w:r>
                    <w:proofErr w:type="gramEnd"/>
                    <w:r>
                      <w:rPr>
                        <w:rFonts w:cs="Arial"/>
                        <w:b/>
                      </w:rPr>
                      <w:t xml:space="preserve"> two of the tribes. </w:t>
                    </w:r>
                  </w:p>
                </w:sdtContent>
              </w:sdt>
            </w:sdtContent>
          </w:sdt>
          <w:p w14:paraId="4CE848B7" w14:textId="77777777" w:rsidR="007E4DDB" w:rsidRPr="009C0D11" w:rsidRDefault="007E4DDB" w:rsidP="005E798D">
            <w:pPr>
              <w:rPr>
                <w:rFonts w:cs="Arial"/>
                <w:b/>
              </w:rPr>
            </w:pPr>
          </w:p>
        </w:tc>
      </w:tr>
      <w:tr w:rsidR="007E4DDB" w:rsidRPr="009C0D11" w14:paraId="19C8FE8F" w14:textId="77777777" w:rsidTr="005E798D">
        <w:trPr>
          <w:trHeight w:val="576"/>
        </w:trPr>
        <w:tc>
          <w:tcPr>
            <w:tcW w:w="1345" w:type="pct"/>
            <w:shd w:val="clear" w:color="auto" w:fill="F2F2F2" w:themeFill="background1" w:themeFillShade="F2"/>
          </w:tcPr>
          <w:p w14:paraId="0B480A39" w14:textId="77777777" w:rsidR="007E4DDB" w:rsidRPr="009C0D11" w:rsidRDefault="007E4DDB" w:rsidP="005E798D">
            <w:pPr>
              <w:rPr>
                <w:rFonts w:cs="Arial"/>
                <w:b/>
              </w:rPr>
            </w:pPr>
            <w:r w:rsidRPr="009C0D11">
              <w:rPr>
                <w:rFonts w:cs="Arial"/>
                <w:b/>
              </w:rPr>
              <w:t>Independent Practice:</w:t>
            </w:r>
          </w:p>
        </w:tc>
        <w:tc>
          <w:tcPr>
            <w:tcW w:w="3655" w:type="pct"/>
          </w:tcPr>
          <w:sdt>
            <w:sdtPr>
              <w:rPr>
                <w:rFonts w:cs="Arial"/>
              </w:rPr>
              <w:id w:val="-1830811787"/>
              <w:placeholder>
                <w:docPart w:val="8F548728CBE54EDF83E4C293714A37FE"/>
              </w:placeholder>
            </w:sdtPr>
            <w:sdtEndPr>
              <w:rPr>
                <w:rFonts w:cs="Times New Roman"/>
              </w:rPr>
            </w:sdtEndPr>
            <w:sdtContent>
              <w:p w14:paraId="7DD68841" w14:textId="36E6E679" w:rsidR="00E02C99" w:rsidRPr="00E02C99" w:rsidRDefault="00E02C99" w:rsidP="00E02C99">
                <w:pPr>
                  <w:pStyle w:val="ListParagraph"/>
                  <w:numPr>
                    <w:ilvl w:val="0"/>
                    <w:numId w:val="60"/>
                  </w:numPr>
                  <w:rPr>
                    <w:rFonts w:eastAsiaTheme="minorEastAsia" w:cs="Arial"/>
                    <w:b/>
                  </w:rPr>
                </w:pPr>
                <w:r>
                  <w:rPr>
                    <w:rFonts w:cs="Arial"/>
                  </w:rPr>
                  <w:t xml:space="preserve">Students will be given a multiple-choice quiz on the Lakota tribe. </w:t>
                </w:r>
              </w:p>
              <w:p w14:paraId="65BCDF22" w14:textId="506B339D" w:rsidR="00E02C99" w:rsidRPr="00E02C99" w:rsidRDefault="00E02C99" w:rsidP="00E02C99">
                <w:pPr>
                  <w:pStyle w:val="ListParagraph"/>
                  <w:numPr>
                    <w:ilvl w:val="0"/>
                    <w:numId w:val="60"/>
                  </w:numPr>
                  <w:rPr>
                    <w:rFonts w:eastAsiaTheme="minorEastAsia" w:cs="Arial"/>
                    <w:b/>
                  </w:rPr>
                </w:pPr>
                <w:r>
                  <w:rPr>
                    <w:rFonts w:cs="Arial"/>
                    <w:b/>
                  </w:rPr>
                  <w:t>This will be done independently and turned in to be graded.</w:t>
                </w:r>
              </w:p>
            </w:sdtContent>
          </w:sdt>
        </w:tc>
      </w:tr>
      <w:tr w:rsidR="007E4DDB" w:rsidRPr="009C0D11" w14:paraId="564E76E7" w14:textId="77777777" w:rsidTr="005E798D">
        <w:trPr>
          <w:trHeight w:val="576"/>
        </w:trPr>
        <w:tc>
          <w:tcPr>
            <w:tcW w:w="1345" w:type="pct"/>
            <w:shd w:val="clear" w:color="auto" w:fill="F2F2F2" w:themeFill="background1" w:themeFillShade="F2"/>
          </w:tcPr>
          <w:p w14:paraId="4EDA7A4E" w14:textId="77777777" w:rsidR="007E4DDB" w:rsidRPr="009C0D11" w:rsidRDefault="007E4DDB" w:rsidP="005E798D">
            <w:pPr>
              <w:rPr>
                <w:rFonts w:cs="Arial"/>
                <w:b/>
              </w:rPr>
            </w:pPr>
            <w:r>
              <w:rPr>
                <w:rFonts w:cs="Arial"/>
                <w:b/>
              </w:rPr>
              <w:t>Closure:</w:t>
            </w:r>
          </w:p>
        </w:tc>
        <w:tc>
          <w:tcPr>
            <w:tcW w:w="3655" w:type="pct"/>
          </w:tcPr>
          <w:p w14:paraId="2E92F1AE" w14:textId="53248E4A" w:rsidR="007E4DDB" w:rsidRDefault="00000000" w:rsidP="005E798D">
            <w:pPr>
              <w:rPr>
                <w:rFonts w:cs="Arial"/>
              </w:rPr>
            </w:pPr>
            <w:sdt>
              <w:sdtPr>
                <w:rPr>
                  <w:rFonts w:cs="Arial"/>
                </w:rPr>
                <w:id w:val="1529685555"/>
                <w:placeholder>
                  <w:docPart w:val="3C50B6F0E3D64557B50D2F9C50EC57D9"/>
                </w:placeholder>
              </w:sdtPr>
              <w:sdtContent>
                <w:r w:rsidR="00E02C99">
                  <w:rPr>
                    <w:rFonts w:cs="Arial"/>
                  </w:rPr>
                  <w:t xml:space="preserve">For the closure of this lesson students will complete an exit ticket. This exit ticket will have one short answer question about the Lakota tribe. </w:t>
                </w:r>
              </w:sdtContent>
            </w:sdt>
          </w:p>
        </w:tc>
      </w:tr>
      <w:tr w:rsidR="007E4DDB" w:rsidRPr="009C0D11" w14:paraId="42B39AAC" w14:textId="77777777" w:rsidTr="005E798D">
        <w:tc>
          <w:tcPr>
            <w:tcW w:w="5000" w:type="pct"/>
            <w:gridSpan w:val="2"/>
            <w:shd w:val="clear" w:color="auto" w:fill="D9D9D9" w:themeFill="background1" w:themeFillShade="D9"/>
          </w:tcPr>
          <w:p w14:paraId="1B345BD4" w14:textId="77777777" w:rsidR="007E4DDB" w:rsidRPr="00BD3C50" w:rsidRDefault="007E4DDB" w:rsidP="005E798D">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7E4DDB" w:rsidRPr="005E1D2B" w14:paraId="46B3850B" w14:textId="77777777" w:rsidTr="005E798D">
        <w:trPr>
          <w:trHeight w:val="330"/>
        </w:trPr>
        <w:tc>
          <w:tcPr>
            <w:tcW w:w="1345" w:type="pct"/>
            <w:shd w:val="clear" w:color="auto" w:fill="EAEAEA" w:themeFill="text2" w:themeFillTint="1A"/>
          </w:tcPr>
          <w:p w14:paraId="7F419D56" w14:textId="77777777" w:rsidR="007E4DDB" w:rsidRPr="009C0D11" w:rsidRDefault="007E4DDB" w:rsidP="005E798D">
            <w:pPr>
              <w:rPr>
                <w:rFonts w:cs="Arial"/>
              </w:rPr>
            </w:pPr>
            <w:r w:rsidRPr="009C0D11">
              <w:rPr>
                <w:rFonts w:cs="Arial"/>
                <w:b/>
              </w:rPr>
              <w:t>Supporting Students with Special Needs:</w:t>
            </w:r>
            <w:r w:rsidRPr="009C0D11">
              <w:rPr>
                <w:rFonts w:cs="Arial"/>
              </w:rPr>
              <w:t xml:space="preserve">  </w:t>
            </w:r>
          </w:p>
        </w:tc>
        <w:tc>
          <w:tcPr>
            <w:tcW w:w="3655" w:type="pct"/>
          </w:tcPr>
          <w:sdt>
            <w:sdtPr>
              <w:rPr>
                <w:rFonts w:cs="Arial"/>
              </w:rPr>
              <w:id w:val="-1217887103"/>
              <w:placeholder>
                <w:docPart w:val="32D5A7B0A30B4CC5AA9B6D539F5C5549"/>
              </w:placeholder>
            </w:sdtPr>
            <w:sdtContent>
              <w:p w14:paraId="53D79A41" w14:textId="6497CBCB" w:rsidR="00E02C99" w:rsidRPr="00E02C99" w:rsidRDefault="00E02C99" w:rsidP="00E02C99">
                <w:pPr>
                  <w:pStyle w:val="ListParagraph"/>
                  <w:numPr>
                    <w:ilvl w:val="0"/>
                    <w:numId w:val="61"/>
                  </w:numPr>
                  <w:rPr>
                    <w:rFonts w:eastAsiaTheme="minorEastAsia" w:cs="Arial"/>
                    <w:b/>
                  </w:rPr>
                </w:pPr>
                <w:r>
                  <w:rPr>
                    <w:rFonts w:cs="Arial"/>
                  </w:rPr>
                  <w:t xml:space="preserve">Students who need scribe accommodation will receive help filling out their study guide, graphic organizer, Venn Diagram, and exit ticket. </w:t>
                </w:r>
              </w:p>
              <w:p w14:paraId="7EDAF81E" w14:textId="77777777" w:rsidR="007E4DDB" w:rsidRPr="00E02C99" w:rsidRDefault="00E02C99" w:rsidP="00E02C99">
                <w:pPr>
                  <w:pStyle w:val="ListParagraph"/>
                  <w:numPr>
                    <w:ilvl w:val="0"/>
                    <w:numId w:val="61"/>
                  </w:numPr>
                  <w:rPr>
                    <w:rFonts w:eastAsiaTheme="minorEastAsia" w:cs="Arial"/>
                    <w:b/>
                  </w:rPr>
                </w:pPr>
                <w:r>
                  <w:rPr>
                    <w:rFonts w:cs="Arial"/>
                    <w:b/>
                  </w:rPr>
                  <w:t>One on one help can be provided to help students with reading.</w:t>
                </w:r>
              </w:p>
              <w:p w14:paraId="133DD8D1" w14:textId="1427E2EB" w:rsidR="00E02C99" w:rsidRPr="00E02C99" w:rsidRDefault="00E02C99" w:rsidP="00E02C99">
                <w:pPr>
                  <w:pStyle w:val="ListParagraph"/>
                  <w:numPr>
                    <w:ilvl w:val="0"/>
                    <w:numId w:val="61"/>
                  </w:numPr>
                  <w:rPr>
                    <w:rFonts w:eastAsiaTheme="minorEastAsia" w:cs="Arial"/>
                    <w:b/>
                  </w:rPr>
                </w:pPr>
                <w:r>
                  <w:rPr>
                    <w:rFonts w:eastAsiaTheme="minorEastAsia" w:cs="Arial"/>
                    <w:b/>
                  </w:rPr>
                  <w:lastRenderedPageBreak/>
                  <w:t xml:space="preserve">Students will be able to use their study guide on their Venn Diagram. </w:t>
                </w:r>
              </w:p>
            </w:sdtContent>
          </w:sdt>
        </w:tc>
      </w:tr>
      <w:tr w:rsidR="007E4DDB" w:rsidRPr="005E1D2B" w14:paraId="71F41B5E" w14:textId="77777777" w:rsidTr="005E798D">
        <w:trPr>
          <w:trHeight w:val="330"/>
        </w:trPr>
        <w:tc>
          <w:tcPr>
            <w:tcW w:w="1345" w:type="pct"/>
            <w:shd w:val="clear" w:color="auto" w:fill="EAEAEA" w:themeFill="text2" w:themeFillTint="1A"/>
          </w:tcPr>
          <w:p w14:paraId="7003DCE5" w14:textId="77777777" w:rsidR="007E4DDB" w:rsidRPr="009C0D11" w:rsidRDefault="007E4DDB" w:rsidP="005E798D">
            <w:pPr>
              <w:rPr>
                <w:rFonts w:cs="Arial"/>
                <w:b/>
              </w:rPr>
            </w:pPr>
            <w:r>
              <w:rPr>
                <w:rFonts w:cs="Arial"/>
                <w:b/>
              </w:rPr>
              <w:lastRenderedPageBreak/>
              <w:t>Strategies to Challenge Above-Average Learners</w:t>
            </w:r>
            <w:r w:rsidRPr="009C0D11">
              <w:rPr>
                <w:rFonts w:cs="Arial"/>
                <w:b/>
              </w:rPr>
              <w:t>:</w:t>
            </w:r>
            <w:r w:rsidRPr="009C0D11">
              <w:rPr>
                <w:rFonts w:cs="Arial"/>
              </w:rPr>
              <w:t xml:space="preserve">  </w:t>
            </w:r>
          </w:p>
        </w:tc>
        <w:tc>
          <w:tcPr>
            <w:tcW w:w="3655" w:type="pct"/>
          </w:tcPr>
          <w:p w14:paraId="5F3E3E97" w14:textId="645C0E11" w:rsidR="007E4DDB" w:rsidRPr="00E02C99" w:rsidRDefault="00000000" w:rsidP="00E02C99">
            <w:pPr>
              <w:pStyle w:val="ListParagraph"/>
              <w:numPr>
                <w:ilvl w:val="0"/>
                <w:numId w:val="63"/>
              </w:numPr>
              <w:rPr>
                <w:rFonts w:eastAsiaTheme="minorEastAsia" w:cs="Arial"/>
                <w:b/>
              </w:rPr>
            </w:pPr>
            <w:sdt>
              <w:sdtPr>
                <w:rPr>
                  <w:rFonts w:eastAsiaTheme="minorEastAsia" w:cs="Arial"/>
                </w:rPr>
                <w:id w:val="-1673794391"/>
                <w:placeholder>
                  <w:docPart w:val="F7CC7BD9AFA14491BFA2E09F93884567"/>
                </w:placeholder>
                <w:text/>
              </w:sdtPr>
              <w:sdtContent>
                <w:r w:rsidR="00E02C99" w:rsidRPr="00E02C99">
                  <w:rPr>
                    <w:rFonts w:eastAsiaTheme="minorEastAsia" w:cs="Arial"/>
                  </w:rPr>
                  <w:t xml:space="preserve">Above average learners will not be allowed to use a word bank to fill out their study guide. </w:t>
                </w:r>
              </w:sdtContent>
            </w:sdt>
          </w:p>
        </w:tc>
      </w:tr>
      <w:tr w:rsidR="007E4DDB" w:rsidRPr="005E1D2B" w14:paraId="31579701" w14:textId="77777777" w:rsidTr="005E798D">
        <w:trPr>
          <w:trHeight w:val="330"/>
        </w:trPr>
        <w:tc>
          <w:tcPr>
            <w:tcW w:w="1345" w:type="pct"/>
            <w:shd w:val="clear" w:color="auto" w:fill="EAEAEA" w:themeFill="text2" w:themeFillTint="1A"/>
          </w:tcPr>
          <w:p w14:paraId="3CCAD04C" w14:textId="77777777" w:rsidR="007E4DDB" w:rsidRPr="009C0D11" w:rsidRDefault="007E4DDB" w:rsidP="005E798D">
            <w:pPr>
              <w:rPr>
                <w:rFonts w:cs="Arial"/>
                <w:b/>
              </w:rPr>
            </w:pPr>
            <w:r w:rsidRPr="009C0D11">
              <w:rPr>
                <w:rFonts w:cs="Arial"/>
                <w:b/>
              </w:rPr>
              <w:t>Facilitating a Classroom Environment that Supports Student Learning:</w:t>
            </w:r>
            <w:r w:rsidRPr="009C0D11">
              <w:rPr>
                <w:rFonts w:cs="Arial"/>
              </w:rPr>
              <w:t xml:space="preserve">  </w:t>
            </w:r>
          </w:p>
        </w:tc>
        <w:tc>
          <w:tcPr>
            <w:tcW w:w="3655" w:type="pct"/>
          </w:tcPr>
          <w:p w14:paraId="4BA5C3DB" w14:textId="4CFB0763" w:rsidR="007E4DDB" w:rsidRPr="00E02C99" w:rsidRDefault="00000000" w:rsidP="00E02C99">
            <w:pPr>
              <w:pStyle w:val="ListParagraph"/>
              <w:numPr>
                <w:ilvl w:val="0"/>
                <w:numId w:val="62"/>
              </w:numPr>
              <w:rPr>
                <w:rFonts w:eastAsiaTheme="minorEastAsia" w:cs="Arial"/>
                <w:b/>
              </w:rPr>
            </w:pPr>
            <w:sdt>
              <w:sdtPr>
                <w:rPr>
                  <w:rFonts w:cs="Arial"/>
                </w:rPr>
                <w:id w:val="1821464717"/>
                <w:placeholder>
                  <w:docPart w:val="5E7E30B339AA4D28B1FB5EBF6B4B0996"/>
                </w:placeholder>
                <w:text/>
              </w:sdtPr>
              <w:sdtContent>
                <w:r w:rsidR="00E02C99">
                  <w:rPr>
                    <w:rFonts w:cs="Arial"/>
                  </w:rPr>
                  <w:t>Students will be receiving one on one feedback from me during their formative assessment. This will support teacher-student interaction.</w:t>
                </w:r>
              </w:sdtContent>
            </w:sdt>
          </w:p>
        </w:tc>
      </w:tr>
      <w:tr w:rsidR="007E4DDB" w:rsidRPr="005E1D2B" w14:paraId="77CE9F5A" w14:textId="77777777" w:rsidTr="005E798D">
        <w:trPr>
          <w:trHeight w:val="330"/>
        </w:trPr>
        <w:tc>
          <w:tcPr>
            <w:tcW w:w="1345" w:type="pct"/>
            <w:shd w:val="clear" w:color="auto" w:fill="EAEAEA" w:themeFill="text2" w:themeFillTint="1A"/>
          </w:tcPr>
          <w:p w14:paraId="0848D12A" w14:textId="77777777" w:rsidR="007E4DDB" w:rsidRPr="009C0D11" w:rsidRDefault="007E4DDB" w:rsidP="005E798D">
            <w:pPr>
              <w:rPr>
                <w:rFonts w:cs="Arial"/>
                <w:b/>
              </w:rPr>
            </w:pPr>
            <w:r w:rsidRPr="009C0D11">
              <w:rPr>
                <w:rFonts w:cs="Arial"/>
                <w:b/>
              </w:rPr>
              <w:t>Extension:</w:t>
            </w:r>
            <w:r>
              <w:rPr>
                <w:rFonts w:cs="Arial"/>
              </w:rPr>
              <w:t xml:space="preserve"> </w:t>
            </w:r>
          </w:p>
        </w:tc>
        <w:tc>
          <w:tcPr>
            <w:tcW w:w="3655" w:type="pct"/>
          </w:tcPr>
          <w:p w14:paraId="6C8CFCE4" w14:textId="33B2F031" w:rsidR="007E4DDB" w:rsidRPr="00E02C99" w:rsidRDefault="00000000" w:rsidP="00E02C99">
            <w:pPr>
              <w:pStyle w:val="ListParagraph"/>
              <w:numPr>
                <w:ilvl w:val="0"/>
                <w:numId w:val="62"/>
              </w:numPr>
              <w:rPr>
                <w:rFonts w:eastAsiaTheme="minorEastAsia" w:cs="Arial"/>
                <w:b/>
              </w:rPr>
            </w:pPr>
            <w:sdt>
              <w:sdtPr>
                <w:rPr>
                  <w:rFonts w:cs="Arial"/>
                </w:rPr>
                <w:id w:val="1717702136"/>
                <w:placeholder>
                  <w:docPart w:val="59F97A06884F4D46B370F88E9B04168D"/>
                </w:placeholder>
                <w:text/>
              </w:sdtPr>
              <w:sdtContent>
                <w:r w:rsidR="00E02C99">
                  <w:rPr>
                    <w:rFonts w:cs="Arial"/>
                  </w:rPr>
                  <w:t xml:space="preserve">Students who have mastered the lesson will be required to complete two exit tickets instead of one like the rest of the class. </w:t>
                </w:r>
              </w:sdtContent>
            </w:sdt>
          </w:p>
        </w:tc>
      </w:tr>
      <w:tr w:rsidR="007E4DDB" w:rsidRPr="005E1D2B" w14:paraId="43E35872" w14:textId="77777777" w:rsidTr="005E798D">
        <w:trPr>
          <w:trHeight w:val="330"/>
        </w:trPr>
        <w:tc>
          <w:tcPr>
            <w:tcW w:w="1345" w:type="pct"/>
            <w:shd w:val="clear" w:color="auto" w:fill="EAEAEA" w:themeFill="text2" w:themeFillTint="1A"/>
          </w:tcPr>
          <w:p w14:paraId="4CC42885" w14:textId="77777777" w:rsidR="007E4DDB" w:rsidRPr="009C0D11" w:rsidRDefault="007E4DDB" w:rsidP="005E798D">
            <w:pPr>
              <w:rPr>
                <w:rFonts w:cs="Arial"/>
                <w:b/>
              </w:rPr>
            </w:pPr>
            <w:r>
              <w:rPr>
                <w:rFonts w:cs="Arial"/>
                <w:b/>
                <w:bCs/>
              </w:rPr>
              <w:t>Culturally Responsive Teaching:</w:t>
            </w:r>
            <w:r w:rsidRPr="009C0D11">
              <w:rPr>
                <w:rFonts w:cs="Arial"/>
              </w:rPr>
              <w:t xml:space="preserve">  </w:t>
            </w:r>
          </w:p>
        </w:tc>
        <w:tc>
          <w:tcPr>
            <w:tcW w:w="3655" w:type="pct"/>
          </w:tcPr>
          <w:p w14:paraId="1C5354A7" w14:textId="4295C8B8" w:rsidR="007E4DDB" w:rsidRPr="00E02C99" w:rsidRDefault="00000000" w:rsidP="00E02C99">
            <w:pPr>
              <w:pStyle w:val="ListParagraph"/>
              <w:numPr>
                <w:ilvl w:val="0"/>
                <w:numId w:val="62"/>
              </w:numPr>
              <w:rPr>
                <w:rFonts w:eastAsiaTheme="minorEastAsia" w:cs="Arial"/>
                <w:b/>
              </w:rPr>
            </w:pPr>
            <w:sdt>
              <w:sdtPr>
                <w:rPr>
                  <w:rFonts w:cs="Arial"/>
                </w:rPr>
                <w:id w:val="901261964"/>
                <w:placeholder>
                  <w:docPart w:val="9FB2B092114E448686C3B54C5616713F"/>
                </w:placeholder>
                <w:text/>
              </w:sdtPr>
              <w:sdtContent>
                <w:r w:rsidR="00E02C99">
                  <w:rPr>
                    <w:rFonts w:cs="Arial"/>
                  </w:rPr>
                  <w:t>This lesson will take students into consideration who may have ancestors that were part of these tribes. The class will be respectful of these tribes while learning about them. This will create a safe learning environment for all students.</w:t>
                </w:r>
              </w:sdtContent>
            </w:sdt>
          </w:p>
        </w:tc>
      </w:tr>
      <w:tr w:rsidR="007E4DDB" w:rsidRPr="009C0D11" w14:paraId="3147D88C" w14:textId="77777777" w:rsidTr="005E798D">
        <w:tc>
          <w:tcPr>
            <w:tcW w:w="5000" w:type="pct"/>
            <w:gridSpan w:val="2"/>
            <w:shd w:val="clear" w:color="auto" w:fill="D9D9D9" w:themeFill="background1" w:themeFillShade="D9"/>
          </w:tcPr>
          <w:p w14:paraId="03C4D5B9" w14:textId="77777777" w:rsidR="007E4DDB" w:rsidRPr="00BD3C50" w:rsidRDefault="007E4DDB" w:rsidP="005E798D">
            <w:pPr>
              <w:jc w:val="center"/>
              <w:rPr>
                <w:rFonts w:ascii="Times New Roman Bold" w:hAnsi="Times New Roman Bold" w:cs="Arial"/>
                <w:b/>
                <w:smallCaps/>
              </w:rPr>
            </w:pPr>
            <w:r w:rsidRPr="00BD3C50">
              <w:rPr>
                <w:rFonts w:ascii="Times New Roman Bold" w:hAnsi="Times New Roman Bold" w:cs="Arial"/>
                <w:b/>
                <w:smallCaps/>
              </w:rPr>
              <w:t>Assessment</w:t>
            </w:r>
          </w:p>
        </w:tc>
      </w:tr>
      <w:tr w:rsidR="007E4DDB" w:rsidRPr="009C0D11" w14:paraId="7EBB656A" w14:textId="77777777" w:rsidTr="005E798D">
        <w:trPr>
          <w:trHeight w:val="275"/>
        </w:trPr>
        <w:tc>
          <w:tcPr>
            <w:tcW w:w="1345" w:type="pct"/>
            <w:shd w:val="clear" w:color="auto" w:fill="EAEAEA" w:themeFill="text2" w:themeFillTint="1A"/>
          </w:tcPr>
          <w:p w14:paraId="2C4B517F" w14:textId="77777777" w:rsidR="007E4DDB" w:rsidRPr="009C0D11" w:rsidRDefault="007E4DDB" w:rsidP="005E798D">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55" w:type="pct"/>
          </w:tcPr>
          <w:p w14:paraId="6082386C" w14:textId="04727E92" w:rsidR="007E4DDB" w:rsidRPr="00E02C99" w:rsidRDefault="00E02C99" w:rsidP="00E02C99">
            <w:pPr>
              <w:pStyle w:val="ListParagraph"/>
              <w:numPr>
                <w:ilvl w:val="0"/>
                <w:numId w:val="62"/>
              </w:numPr>
              <w:rPr>
                <w:rFonts w:eastAsiaTheme="minorEastAsia" w:cs="Arial"/>
              </w:rPr>
            </w:pPr>
            <w:r w:rsidRPr="00E02C99">
              <w:rPr>
                <w:rFonts w:eastAsiaTheme="minorEastAsia" w:cs="Arial"/>
              </w:rPr>
              <w:t>Students will play a game on bamboozle.com. The game will review the Native Americans covered over the last three lessons.</w:t>
            </w:r>
            <w:r>
              <w:rPr>
                <w:rFonts w:eastAsiaTheme="minorEastAsia" w:cs="Arial"/>
              </w:rPr>
              <w:t xml:space="preserve"> This will help me see how much they have learned so far and if I need to go back and do a mini lesson on any of the tribes. </w:t>
            </w:r>
          </w:p>
        </w:tc>
      </w:tr>
      <w:tr w:rsidR="007E4DDB" w:rsidRPr="009C0D11" w14:paraId="59A024CE" w14:textId="77777777" w:rsidTr="005E798D">
        <w:trPr>
          <w:trHeight w:val="275"/>
        </w:trPr>
        <w:tc>
          <w:tcPr>
            <w:tcW w:w="1345" w:type="pct"/>
            <w:shd w:val="clear" w:color="auto" w:fill="EAEAEA" w:themeFill="text2" w:themeFillTint="1A"/>
          </w:tcPr>
          <w:p w14:paraId="762EA012" w14:textId="77777777" w:rsidR="007E4DDB" w:rsidRPr="009C0D11" w:rsidRDefault="007E4DDB" w:rsidP="005E798D">
            <w:pPr>
              <w:rPr>
                <w:rFonts w:cs="Arial"/>
                <w:b/>
              </w:rPr>
            </w:pPr>
            <w:r w:rsidRPr="009C0D11">
              <w:rPr>
                <w:rFonts w:cs="Arial"/>
                <w:b/>
              </w:rPr>
              <w:t>Formative Assessment</w:t>
            </w:r>
            <w:r>
              <w:rPr>
                <w:rFonts w:cs="Arial"/>
                <w:b/>
              </w:rPr>
              <w:t>s/Feedback to Learners</w:t>
            </w:r>
            <w:r w:rsidRPr="009C0D11">
              <w:rPr>
                <w:rFonts w:cs="Arial"/>
                <w:b/>
              </w:rPr>
              <w:t>:</w:t>
            </w:r>
          </w:p>
        </w:tc>
        <w:tc>
          <w:tcPr>
            <w:tcW w:w="3655" w:type="pct"/>
          </w:tcPr>
          <w:sdt>
            <w:sdtPr>
              <w:rPr>
                <w:rFonts w:cs="Arial"/>
              </w:rPr>
              <w:id w:val="-1705703051"/>
              <w:placeholder>
                <w:docPart w:val="55748AF9D805444393C1330AB458A52A"/>
              </w:placeholder>
            </w:sdtPr>
            <w:sdtContent>
              <w:p w14:paraId="651B0928" w14:textId="77777777" w:rsidR="00E02C99" w:rsidRPr="00E02C99" w:rsidRDefault="00E02C99" w:rsidP="00E02C99">
                <w:pPr>
                  <w:pStyle w:val="ListParagraph"/>
                  <w:numPr>
                    <w:ilvl w:val="0"/>
                    <w:numId w:val="62"/>
                  </w:numPr>
                  <w:rPr>
                    <w:rFonts w:eastAsiaTheme="minorEastAsia" w:cs="Arial"/>
                  </w:rPr>
                </w:pPr>
                <w:r>
                  <w:rPr>
                    <w:rFonts w:cs="Arial"/>
                  </w:rPr>
                  <w:t xml:space="preserve">Students will fill in the blanks on a study guide for the Lakota. </w:t>
                </w:r>
              </w:p>
              <w:p w14:paraId="0DAEE856" w14:textId="77777777" w:rsidR="007E4DDB" w:rsidRPr="00E02C99" w:rsidRDefault="00E02C99" w:rsidP="00E02C99">
                <w:pPr>
                  <w:pStyle w:val="ListParagraph"/>
                  <w:numPr>
                    <w:ilvl w:val="0"/>
                    <w:numId w:val="62"/>
                  </w:numPr>
                  <w:rPr>
                    <w:rFonts w:eastAsiaTheme="minorEastAsia" w:cs="Arial"/>
                  </w:rPr>
                </w:pPr>
                <w:r>
                  <w:rPr>
                    <w:rFonts w:cs="Arial"/>
                  </w:rPr>
                  <w:t>They will be able to use a word bank.</w:t>
                </w:r>
              </w:p>
              <w:p w14:paraId="1DB3113F" w14:textId="77777777" w:rsidR="00E02C99" w:rsidRPr="00E02C99" w:rsidRDefault="00E02C99" w:rsidP="00E02C99">
                <w:pPr>
                  <w:pStyle w:val="ListParagraph"/>
                  <w:numPr>
                    <w:ilvl w:val="0"/>
                    <w:numId w:val="62"/>
                  </w:numPr>
                  <w:rPr>
                    <w:rFonts w:eastAsiaTheme="minorEastAsia" w:cs="Arial"/>
                  </w:rPr>
                </w:pPr>
                <w:r>
                  <w:rPr>
                    <w:rFonts w:cs="Arial"/>
                  </w:rPr>
                  <w:t xml:space="preserve">Students will then complete a Venn Diagram on two of the tribes we have covered so far. </w:t>
                </w:r>
              </w:p>
              <w:p w14:paraId="75BFC973" w14:textId="213D2318" w:rsidR="00E02C99" w:rsidRPr="00E02C99" w:rsidRDefault="00E02C99" w:rsidP="00E02C99">
                <w:pPr>
                  <w:pStyle w:val="ListParagraph"/>
                  <w:numPr>
                    <w:ilvl w:val="0"/>
                    <w:numId w:val="62"/>
                  </w:numPr>
                  <w:rPr>
                    <w:rFonts w:eastAsiaTheme="minorEastAsia" w:cs="Arial"/>
                  </w:rPr>
                </w:pPr>
                <w:r>
                  <w:rPr>
                    <w:rFonts w:cs="Arial"/>
                  </w:rPr>
                  <w:t xml:space="preserve">Once they have finished, we will discuss what they put as a class. This will integrate our English standard on comparing and contrasting. </w:t>
                </w:r>
              </w:p>
            </w:sdtContent>
          </w:sdt>
        </w:tc>
      </w:tr>
      <w:tr w:rsidR="007E4DDB" w:rsidRPr="009C0D11" w14:paraId="3224364E" w14:textId="77777777" w:rsidTr="005E798D">
        <w:trPr>
          <w:trHeight w:val="275"/>
        </w:trPr>
        <w:tc>
          <w:tcPr>
            <w:tcW w:w="1345" w:type="pct"/>
            <w:shd w:val="clear" w:color="auto" w:fill="EAEAEA" w:themeFill="text2" w:themeFillTint="1A"/>
          </w:tcPr>
          <w:p w14:paraId="6FB0DF8E" w14:textId="77777777" w:rsidR="007E4DDB" w:rsidRPr="009C0D11" w:rsidRDefault="007E4DDB" w:rsidP="005E798D">
            <w:pPr>
              <w:rPr>
                <w:rFonts w:cs="Arial"/>
                <w:b/>
              </w:rPr>
            </w:pPr>
            <w:r w:rsidRPr="009C0D11">
              <w:rPr>
                <w:rFonts w:cs="Arial"/>
                <w:b/>
              </w:rPr>
              <w:t>Summative Assessment:</w:t>
            </w:r>
            <w:r w:rsidRPr="009C0D11">
              <w:rPr>
                <w:rFonts w:cs="Arial"/>
              </w:rPr>
              <w:t xml:space="preserve">  </w:t>
            </w:r>
          </w:p>
        </w:tc>
        <w:tc>
          <w:tcPr>
            <w:tcW w:w="3655" w:type="pct"/>
          </w:tcPr>
          <w:sdt>
            <w:sdtPr>
              <w:rPr>
                <w:rFonts w:cs="Arial"/>
              </w:rPr>
              <w:id w:val="691808006"/>
              <w:placeholder>
                <w:docPart w:val="7EF56EEEEEC84B6595E603D0F0496653"/>
              </w:placeholder>
            </w:sdtPr>
            <w:sdtContent>
              <w:p w14:paraId="32B9880D" w14:textId="77777777" w:rsidR="00E02C99" w:rsidRPr="00E02C99" w:rsidRDefault="00E02C99" w:rsidP="00E02C99">
                <w:pPr>
                  <w:pStyle w:val="ListParagraph"/>
                  <w:numPr>
                    <w:ilvl w:val="0"/>
                    <w:numId w:val="64"/>
                  </w:numPr>
                  <w:rPr>
                    <w:rFonts w:eastAsiaTheme="minorEastAsia" w:cs="Arial"/>
                    <w:b/>
                  </w:rPr>
                </w:pPr>
                <w:r>
                  <w:rPr>
                    <w:rFonts w:cs="Arial"/>
                  </w:rPr>
                  <w:t xml:space="preserve">Students will complete a quiz on the Lakota tribe. </w:t>
                </w:r>
              </w:p>
              <w:p w14:paraId="6F7D39ED" w14:textId="22AD41B6" w:rsidR="007E4DDB" w:rsidRPr="00E02C99" w:rsidRDefault="00E02C99" w:rsidP="00E02C99">
                <w:pPr>
                  <w:pStyle w:val="ListParagraph"/>
                  <w:numPr>
                    <w:ilvl w:val="0"/>
                    <w:numId w:val="64"/>
                  </w:numPr>
                  <w:rPr>
                    <w:rFonts w:eastAsiaTheme="minorEastAsia" w:cs="Arial"/>
                    <w:b/>
                  </w:rPr>
                </w:pPr>
                <w:r>
                  <w:rPr>
                    <w:rFonts w:cs="Arial"/>
                    <w:b/>
                  </w:rPr>
                  <w:t xml:space="preserve">They will need to get 9/10 correct </w:t>
                </w:r>
                <w:proofErr w:type="gramStart"/>
                <w:r>
                  <w:rPr>
                    <w:rFonts w:cs="Arial"/>
                    <w:b/>
                  </w:rPr>
                  <w:t>in order to</w:t>
                </w:r>
                <w:proofErr w:type="gramEnd"/>
                <w:r>
                  <w:rPr>
                    <w:rFonts w:cs="Arial"/>
                    <w:b/>
                  </w:rPr>
                  <w:t xml:space="preserve"> pass. </w:t>
                </w:r>
              </w:p>
            </w:sdtContent>
          </w:sdt>
        </w:tc>
      </w:tr>
      <w:tr w:rsidR="007E4DDB" w:rsidRPr="00B3379B" w14:paraId="5E7763E2" w14:textId="77777777" w:rsidTr="005E798D">
        <w:trPr>
          <w:trHeight w:val="518"/>
        </w:trPr>
        <w:tc>
          <w:tcPr>
            <w:tcW w:w="5000" w:type="pct"/>
            <w:gridSpan w:val="2"/>
            <w:shd w:val="clear" w:color="auto" w:fill="D9D9D9" w:themeFill="background1" w:themeFillShade="D9"/>
          </w:tcPr>
          <w:p w14:paraId="324415E5" w14:textId="77777777" w:rsidR="007E4DDB" w:rsidRPr="00BD3C50" w:rsidRDefault="007E4DDB" w:rsidP="005E798D">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7908B792" w14:textId="77777777" w:rsidR="007E4DDB" w:rsidRPr="00BD3C50" w:rsidRDefault="007E4DDB" w:rsidP="005E798D">
            <w:pPr>
              <w:spacing w:after="120"/>
              <w:jc w:val="center"/>
              <w:rPr>
                <w:rFonts w:cs="Arial"/>
                <w:i/>
                <w:iCs/>
              </w:rPr>
            </w:pPr>
            <w:r w:rsidRPr="00BD3C50">
              <w:rPr>
                <w:rFonts w:cs="Arial"/>
                <w:i/>
                <w:iCs/>
                <w:sz w:val="20"/>
                <w:szCs w:val="18"/>
              </w:rPr>
              <w:t>(5-6 professional references in current APA format)</w:t>
            </w:r>
          </w:p>
        </w:tc>
      </w:tr>
      <w:tr w:rsidR="007E4DDB" w:rsidRPr="009C0D11" w14:paraId="18F8D046" w14:textId="77777777" w:rsidTr="005E798D">
        <w:trPr>
          <w:trHeight w:val="2160"/>
        </w:trPr>
        <w:tc>
          <w:tcPr>
            <w:tcW w:w="5000" w:type="pct"/>
            <w:gridSpan w:val="2"/>
          </w:tcPr>
          <w:p w14:paraId="4131E088" w14:textId="08991BF7" w:rsidR="00E02C99" w:rsidRDefault="00E02C99" w:rsidP="00E02C99">
            <w:pPr>
              <w:ind w:left="690" w:hanging="690"/>
              <w:rPr>
                <w:rFonts w:cs="Arial"/>
                <w:bCs/>
              </w:rPr>
            </w:pPr>
            <w:r w:rsidRPr="00E02C99">
              <w:rPr>
                <w:rFonts w:cs="Arial"/>
                <w:bCs/>
              </w:rPr>
              <w:t>Khan. (2017). </w:t>
            </w:r>
            <w:r w:rsidRPr="00E02C99">
              <w:rPr>
                <w:rFonts w:cs="Arial"/>
                <w:bCs/>
                <w:i/>
                <w:iCs/>
              </w:rPr>
              <w:t xml:space="preserve">Technology integration in </w:t>
            </w:r>
            <w:r w:rsidR="00CF2F9D" w:rsidRPr="00E02C99">
              <w:rPr>
                <w:rFonts w:cs="Arial"/>
                <w:bCs/>
                <w:i/>
                <w:iCs/>
              </w:rPr>
              <w:t>education:</w:t>
            </w:r>
            <w:r w:rsidRPr="00E02C99">
              <w:rPr>
                <w:rFonts w:cs="Arial"/>
                <w:bCs/>
                <w:i/>
                <w:iCs/>
              </w:rPr>
              <w:t xml:space="preserve"> IMAM Journal of Applied Sciences</w:t>
            </w:r>
            <w:r w:rsidRPr="00E02C99">
              <w:rPr>
                <w:rFonts w:cs="Arial"/>
                <w:bCs/>
              </w:rPr>
              <w:t>. https://journals.lww.com/ijas/fulltext/2017/02010/technology_integration_in_education.1.aspx </w:t>
            </w:r>
          </w:p>
          <w:p w14:paraId="61BB0CA9" w14:textId="77777777" w:rsidR="00E02C99" w:rsidRDefault="00E02C99" w:rsidP="00E02C99">
            <w:pPr>
              <w:ind w:left="690" w:hanging="690"/>
              <w:rPr>
                <w:rFonts w:cs="Arial"/>
                <w:bCs/>
              </w:rPr>
            </w:pPr>
          </w:p>
          <w:p w14:paraId="34E4DFA7" w14:textId="77777777" w:rsidR="00E02C99" w:rsidRPr="00446EEE" w:rsidRDefault="00E02C99" w:rsidP="00E02C99">
            <w:pPr>
              <w:ind w:left="690" w:hanging="690"/>
              <w:rPr>
                <w:rFonts w:cs="Arial"/>
                <w:bCs/>
              </w:rPr>
            </w:pPr>
            <w:r w:rsidRPr="00446EEE">
              <w:rPr>
                <w:rFonts w:cs="Arial"/>
                <w:bCs/>
              </w:rPr>
              <w:t>Paolini, A. (2015). Enhancing Teaching Effectiveness and Student Learning Outcomes. </w:t>
            </w:r>
            <w:r w:rsidRPr="00446EEE">
              <w:rPr>
                <w:rFonts w:cs="Arial"/>
                <w:bCs/>
                <w:i/>
                <w:iCs/>
              </w:rPr>
              <w:t>The Journal of Effective Teaching</w:t>
            </w:r>
            <w:r w:rsidRPr="00446EEE">
              <w:rPr>
                <w:rFonts w:cs="Arial"/>
                <w:bCs/>
              </w:rPr>
              <w:t>. https://files.eric.ed.gov/fulltext/EJ1060429.pdf </w:t>
            </w:r>
          </w:p>
          <w:p w14:paraId="6AADF0B7" w14:textId="77777777" w:rsidR="00E02C99" w:rsidRPr="00E02C99" w:rsidRDefault="00E02C99" w:rsidP="00E02C99">
            <w:pPr>
              <w:ind w:left="690" w:hanging="690"/>
              <w:rPr>
                <w:rFonts w:cs="Arial"/>
                <w:bCs/>
              </w:rPr>
            </w:pPr>
          </w:p>
          <w:p w14:paraId="1E08D33B" w14:textId="77777777" w:rsidR="00E02C99" w:rsidRPr="00E02C99" w:rsidRDefault="00E02C99" w:rsidP="00E02C99">
            <w:pPr>
              <w:ind w:left="690" w:hanging="690"/>
              <w:rPr>
                <w:rFonts w:cs="Arial"/>
                <w:bCs/>
              </w:rPr>
            </w:pPr>
            <w:r w:rsidRPr="00E02C99">
              <w:rPr>
                <w:rFonts w:cs="Arial"/>
                <w:bCs/>
              </w:rPr>
              <w:t>Inlay, L. T. (2016). Creating a culture of respect through the implicit curriculum. </w:t>
            </w:r>
            <w:r w:rsidRPr="00E02C99">
              <w:rPr>
                <w:rFonts w:cs="Arial"/>
                <w:bCs/>
                <w:i/>
                <w:iCs/>
              </w:rPr>
              <w:t>Middle School Journal</w:t>
            </w:r>
            <w:r w:rsidRPr="00E02C99">
              <w:rPr>
                <w:rFonts w:cs="Arial"/>
                <w:bCs/>
              </w:rPr>
              <w:t>, </w:t>
            </w:r>
            <w:r w:rsidRPr="00E02C99">
              <w:rPr>
                <w:rFonts w:cs="Arial"/>
                <w:bCs/>
                <w:i/>
                <w:iCs/>
              </w:rPr>
              <w:t>47</w:t>
            </w:r>
            <w:r w:rsidRPr="00E02C99">
              <w:rPr>
                <w:rFonts w:cs="Arial"/>
                <w:bCs/>
              </w:rPr>
              <w:t>(2), 23–31. https://doi.org/10.1080/00940771.2016.1102600 </w:t>
            </w:r>
          </w:p>
          <w:p w14:paraId="281697F6" w14:textId="77777777" w:rsidR="007E4DDB" w:rsidRDefault="007E4DDB" w:rsidP="005E798D">
            <w:pPr>
              <w:spacing w:line="480" w:lineRule="auto"/>
              <w:ind w:left="690" w:hanging="690"/>
              <w:rPr>
                <w:rFonts w:cs="Arial"/>
                <w:bCs/>
              </w:rPr>
            </w:pPr>
          </w:p>
          <w:p w14:paraId="58598F89" w14:textId="57C56C31" w:rsidR="00E02C99" w:rsidRDefault="00E02C99" w:rsidP="00E02C99">
            <w:pPr>
              <w:ind w:left="690" w:hanging="690"/>
              <w:rPr>
                <w:rFonts w:cs="Arial"/>
                <w:bCs/>
              </w:rPr>
            </w:pPr>
            <w:r w:rsidRPr="00501596">
              <w:rPr>
                <w:rFonts w:cs="Arial"/>
                <w:bCs/>
              </w:rPr>
              <w:t>Adams N. E. (2015). Bloom's taxonomy of cognitive learning objectives. </w:t>
            </w:r>
            <w:r w:rsidRPr="00501596">
              <w:rPr>
                <w:rFonts w:cs="Arial"/>
                <w:bCs/>
                <w:i/>
                <w:iCs/>
              </w:rPr>
              <w:t xml:space="preserve">Journal of the Medical Library </w:t>
            </w:r>
            <w:proofErr w:type="gramStart"/>
            <w:r w:rsidRPr="00501596">
              <w:rPr>
                <w:rFonts w:cs="Arial"/>
                <w:bCs/>
                <w:i/>
                <w:iCs/>
              </w:rPr>
              <w:t>Association :</w:t>
            </w:r>
            <w:proofErr w:type="gramEnd"/>
            <w:r w:rsidRPr="00501596">
              <w:rPr>
                <w:rFonts w:cs="Arial"/>
                <w:bCs/>
                <w:i/>
                <w:iCs/>
              </w:rPr>
              <w:t xml:space="preserve"> JMLA</w:t>
            </w:r>
            <w:r w:rsidRPr="00501596">
              <w:rPr>
                <w:rFonts w:cs="Arial"/>
                <w:bCs/>
              </w:rPr>
              <w:t>, </w:t>
            </w:r>
            <w:r w:rsidRPr="00501596">
              <w:rPr>
                <w:rFonts w:cs="Arial"/>
                <w:bCs/>
                <w:i/>
                <w:iCs/>
              </w:rPr>
              <w:t>103</w:t>
            </w:r>
            <w:r w:rsidRPr="00501596">
              <w:rPr>
                <w:rFonts w:cs="Arial"/>
                <w:bCs/>
              </w:rPr>
              <w:t xml:space="preserve">(3), 152–153. </w:t>
            </w:r>
            <w:hyperlink r:id="rId15" w:history="1">
              <w:r w:rsidRPr="00346C9F">
                <w:rPr>
                  <w:rStyle w:val="Hyperlink"/>
                  <w:rFonts w:cs="Arial"/>
                  <w:bCs/>
                </w:rPr>
                <w:t>https://doi.org/10.3163/1536-5050.103.3.01</w:t>
              </w:r>
            </w:hyperlink>
          </w:p>
          <w:p w14:paraId="3C4B2C0C" w14:textId="77777777" w:rsidR="00E02C99" w:rsidRDefault="00E02C99" w:rsidP="00E02C99">
            <w:pPr>
              <w:ind w:left="690" w:hanging="690"/>
              <w:rPr>
                <w:rFonts w:cs="Arial"/>
                <w:bCs/>
              </w:rPr>
            </w:pPr>
          </w:p>
          <w:p w14:paraId="39CB368F" w14:textId="77777777" w:rsidR="00E02C99" w:rsidRPr="00E02C99" w:rsidRDefault="00E02C99" w:rsidP="00E02C99">
            <w:pPr>
              <w:ind w:left="690" w:hanging="690"/>
              <w:rPr>
                <w:rFonts w:cs="Arial"/>
                <w:bCs/>
              </w:rPr>
            </w:pPr>
            <w:proofErr w:type="spellStart"/>
            <w:r w:rsidRPr="00E02C99">
              <w:rPr>
                <w:rFonts w:cs="Arial"/>
                <w:bCs/>
              </w:rPr>
              <w:t>Maclennan</w:t>
            </w:r>
            <w:proofErr w:type="spellEnd"/>
            <w:r w:rsidRPr="00E02C99">
              <w:rPr>
                <w:rFonts w:cs="Arial"/>
                <w:bCs/>
              </w:rPr>
              <w:t>, S. (1987). Integrating lesson planning and class management. </w:t>
            </w:r>
            <w:r w:rsidRPr="00E02C99">
              <w:rPr>
                <w:rFonts w:cs="Arial"/>
                <w:bCs/>
                <w:i/>
                <w:iCs/>
              </w:rPr>
              <w:t>ELT Journal</w:t>
            </w:r>
            <w:r w:rsidRPr="00E02C99">
              <w:rPr>
                <w:rFonts w:cs="Arial"/>
                <w:bCs/>
              </w:rPr>
              <w:t>, </w:t>
            </w:r>
            <w:r w:rsidRPr="00E02C99">
              <w:rPr>
                <w:rFonts w:cs="Arial"/>
                <w:bCs/>
                <w:i/>
                <w:iCs/>
              </w:rPr>
              <w:t>41</w:t>
            </w:r>
            <w:r w:rsidRPr="00E02C99">
              <w:rPr>
                <w:rFonts w:cs="Arial"/>
                <w:bCs/>
              </w:rPr>
              <w:t>(3), 193–197. https://doi.org/10.1093/elt/41.3.193 </w:t>
            </w:r>
          </w:p>
          <w:p w14:paraId="253FBB15" w14:textId="2841A995" w:rsidR="00E02C99" w:rsidRPr="00BD3C50" w:rsidRDefault="00E02C99" w:rsidP="00E02C99">
            <w:pPr>
              <w:ind w:left="690" w:hanging="690"/>
              <w:rPr>
                <w:rFonts w:cs="Arial"/>
                <w:bCs/>
              </w:rPr>
            </w:pPr>
          </w:p>
        </w:tc>
      </w:tr>
    </w:tbl>
    <w:p w14:paraId="5ED717AD" w14:textId="75797EC3" w:rsidR="00BD3C50" w:rsidRDefault="00BD3C50" w:rsidP="00F457F2"/>
    <w:p w14:paraId="5100E6EA" w14:textId="77777777" w:rsidR="00BD3C50" w:rsidRDefault="00BD3C50">
      <w:r>
        <w:br w:type="page"/>
      </w:r>
    </w:p>
    <w:p w14:paraId="6908F80F" w14:textId="23B2BEAD" w:rsidR="00BD3C50" w:rsidRDefault="00BD3C50" w:rsidP="00BD3C50">
      <w:pPr>
        <w:pStyle w:val="Heading1"/>
      </w:pPr>
      <w:bookmarkStart w:id="5" w:name="_Toc133323256"/>
      <w:r>
        <w:lastRenderedPageBreak/>
        <w:t>Lesson Plan #5</w:t>
      </w:r>
      <w:bookmarkEnd w:id="5"/>
    </w:p>
    <w:tbl>
      <w:tblPr>
        <w:tblStyle w:val="TableGrid"/>
        <w:tblW w:w="5000" w:type="pct"/>
        <w:tblLook w:val="0600" w:firstRow="0" w:lastRow="0" w:firstColumn="0" w:lastColumn="0" w:noHBand="1" w:noVBand="1"/>
      </w:tblPr>
      <w:tblGrid>
        <w:gridCol w:w="2537"/>
        <w:gridCol w:w="6813"/>
      </w:tblGrid>
      <w:tr w:rsidR="007E4DDB" w:rsidRPr="00F457F2" w14:paraId="6A4F86F5" w14:textId="77777777" w:rsidTr="005E798D">
        <w:tc>
          <w:tcPr>
            <w:tcW w:w="5000" w:type="pct"/>
            <w:gridSpan w:val="2"/>
            <w:shd w:val="clear" w:color="auto" w:fill="D9D9D9" w:themeFill="background1" w:themeFillShade="D9"/>
          </w:tcPr>
          <w:p w14:paraId="7534167C" w14:textId="77777777" w:rsidR="007E4DDB" w:rsidRPr="00F457F2" w:rsidRDefault="007E4DDB" w:rsidP="005E798D">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7E4DDB" w:rsidRPr="009C0D11" w14:paraId="3BCC9DA3" w14:textId="77777777" w:rsidTr="005E798D">
        <w:tc>
          <w:tcPr>
            <w:tcW w:w="1345" w:type="pct"/>
            <w:tcBorders>
              <w:bottom w:val="single" w:sz="4" w:space="0" w:color="auto"/>
            </w:tcBorders>
          </w:tcPr>
          <w:p w14:paraId="07F96536" w14:textId="09046C91" w:rsidR="007E4DDB" w:rsidRPr="009C0D11" w:rsidRDefault="007E4DDB" w:rsidP="005E798D">
            <w:pPr>
              <w:rPr>
                <w:rFonts w:cs="Arial"/>
              </w:rPr>
            </w:pPr>
            <w:r w:rsidRPr="009C0D11">
              <w:rPr>
                <w:rFonts w:cs="Arial"/>
                <w:b/>
              </w:rPr>
              <w:t>Subject:</w:t>
            </w:r>
            <w:r w:rsidRPr="009C0D11">
              <w:rPr>
                <w:rFonts w:cs="Arial"/>
              </w:rPr>
              <w:t xml:space="preserve"> </w:t>
            </w:r>
            <w:sdt>
              <w:sdtPr>
                <w:rPr>
                  <w:rFonts w:cs="Arial"/>
                </w:rPr>
                <w:id w:val="1003245792"/>
                <w:placeholder>
                  <w:docPart w:val="B496055C4F3746499AB2EAA0E70BD726"/>
                </w:placeholder>
              </w:sdtPr>
              <w:sdtContent>
                <w:r w:rsidR="007874AC">
                  <w:rPr>
                    <w:rFonts w:cs="Arial"/>
                  </w:rPr>
                  <w:t xml:space="preserve">Social studies </w:t>
                </w:r>
              </w:sdtContent>
            </w:sdt>
          </w:p>
        </w:tc>
        <w:tc>
          <w:tcPr>
            <w:tcW w:w="3655" w:type="pct"/>
            <w:tcBorders>
              <w:bottom w:val="single" w:sz="4" w:space="0" w:color="auto"/>
            </w:tcBorders>
          </w:tcPr>
          <w:p w14:paraId="05AC73EE" w14:textId="5CDF19A7" w:rsidR="007E4DDB" w:rsidRPr="009C0D11" w:rsidRDefault="007E4DDB" w:rsidP="005E798D">
            <w:pPr>
              <w:rPr>
                <w:rFonts w:cs="Arial"/>
              </w:rPr>
            </w:pPr>
            <w:r w:rsidRPr="009C0D11">
              <w:rPr>
                <w:rFonts w:cs="Arial"/>
                <w:b/>
              </w:rPr>
              <w:t>Grade Level:</w:t>
            </w:r>
            <w:r w:rsidRPr="009C0D11">
              <w:rPr>
                <w:rFonts w:cs="Arial"/>
              </w:rPr>
              <w:t xml:space="preserve"> </w:t>
            </w:r>
            <w:sdt>
              <w:sdtPr>
                <w:rPr>
                  <w:rFonts w:cs="Arial"/>
                </w:rPr>
                <w:id w:val="-310487767"/>
                <w:placeholder>
                  <w:docPart w:val="B496055C4F3746499AB2EAA0E70BD726"/>
                </w:placeholder>
              </w:sdtPr>
              <w:sdtContent>
                <w:r w:rsidR="007874AC">
                  <w:rPr>
                    <w:rFonts w:cs="Arial"/>
                  </w:rPr>
                  <w:t>5</w:t>
                </w:r>
              </w:sdtContent>
            </w:sdt>
          </w:p>
          <w:p w14:paraId="43E8247D" w14:textId="77777777" w:rsidR="007E4DDB" w:rsidRPr="009C0D11" w:rsidRDefault="007E4DDB" w:rsidP="005E798D">
            <w:pPr>
              <w:rPr>
                <w:rFonts w:cs="Arial"/>
              </w:rPr>
            </w:pPr>
          </w:p>
        </w:tc>
      </w:tr>
      <w:tr w:rsidR="007E4DDB" w:rsidRPr="009C0D11" w14:paraId="3503378E" w14:textId="77777777" w:rsidTr="005E798D">
        <w:tc>
          <w:tcPr>
            <w:tcW w:w="1345" w:type="pct"/>
            <w:tcBorders>
              <w:bottom w:val="single" w:sz="4" w:space="0" w:color="auto"/>
            </w:tcBorders>
          </w:tcPr>
          <w:p w14:paraId="33C841F8" w14:textId="2230C38A" w:rsidR="007E4DDB" w:rsidRPr="009C0D11" w:rsidRDefault="007E440A" w:rsidP="005E798D">
            <w:pPr>
              <w:rPr>
                <w:rFonts w:cs="Arial"/>
                <w:b/>
              </w:rPr>
            </w:pPr>
            <w:r w:rsidRPr="0049041E">
              <w:rPr>
                <w:rFonts w:cs="Arial"/>
                <w:b/>
              </w:rPr>
              <w:t>Unit Topic/</w:t>
            </w:r>
            <w:r w:rsidR="007E4DDB" w:rsidRPr="009C0D11">
              <w:rPr>
                <w:rFonts w:cs="Arial"/>
                <w:b/>
              </w:rPr>
              <w:t>Learning Segment Theme:</w:t>
            </w:r>
          </w:p>
          <w:sdt>
            <w:sdtPr>
              <w:rPr>
                <w:rFonts w:cs="Arial"/>
              </w:rPr>
              <w:id w:val="1414353401"/>
              <w:placeholder>
                <w:docPart w:val="BF968DCD9DA84979872C67AB1CCD7DEC"/>
              </w:placeholder>
            </w:sdtPr>
            <w:sdtContent>
              <w:p w14:paraId="24979313" w14:textId="224639A2" w:rsidR="007E4DDB" w:rsidRPr="009C0D11" w:rsidRDefault="007874AC" w:rsidP="005E798D">
                <w:pPr>
                  <w:rPr>
                    <w:rFonts w:cs="Arial"/>
                    <w:b/>
                  </w:rPr>
                </w:pPr>
                <w:r>
                  <w:rPr>
                    <w:rFonts w:cs="Arial"/>
                  </w:rPr>
                  <w:t>Exploration to Revolution (100% virtual lesson)</w:t>
                </w:r>
              </w:p>
            </w:sdtContent>
          </w:sdt>
        </w:tc>
        <w:tc>
          <w:tcPr>
            <w:tcW w:w="3655" w:type="pct"/>
            <w:tcBorders>
              <w:bottom w:val="single" w:sz="4" w:space="0" w:color="auto"/>
            </w:tcBorders>
          </w:tcPr>
          <w:p w14:paraId="65F1FA6B" w14:textId="77777777" w:rsidR="007E4DDB" w:rsidRPr="009C0D11" w:rsidRDefault="007E4DDB" w:rsidP="005E798D">
            <w:pPr>
              <w:rPr>
                <w:rFonts w:cs="Arial"/>
                <w:b/>
              </w:rPr>
            </w:pPr>
            <w:r w:rsidRPr="009C0D11">
              <w:rPr>
                <w:rFonts w:cs="Arial"/>
                <w:b/>
              </w:rPr>
              <w:t>Lesson Structure or Grouping:</w:t>
            </w:r>
          </w:p>
          <w:p w14:paraId="0F20D5C2" w14:textId="60437C91" w:rsidR="007E4DDB" w:rsidRPr="009C0D11" w:rsidRDefault="007E4DDB" w:rsidP="005E798D">
            <w:pPr>
              <w:rPr>
                <w:rFonts w:cs="Arial"/>
              </w:rPr>
            </w:pPr>
            <w:r w:rsidRPr="009C0D11">
              <w:rPr>
                <w:rFonts w:cs="Arial"/>
              </w:rPr>
              <w:t xml:space="preserve">Whole Class </w:t>
            </w:r>
            <w:sdt>
              <w:sdtPr>
                <w:rPr>
                  <w:rFonts w:cs="Arial"/>
                </w:rPr>
                <w:id w:val="85741590"/>
                <w14:checkbox>
                  <w14:checked w14:val="1"/>
                  <w14:checkedState w14:val="2612" w14:font="MS Gothic"/>
                  <w14:uncheckedState w14:val="2610" w14:font="MS Gothic"/>
                </w14:checkbox>
              </w:sdtPr>
              <w:sdtContent>
                <w:r w:rsidR="007874AC">
                  <w:rPr>
                    <w:rFonts w:ascii="MS Gothic" w:eastAsia="MS Gothic" w:hAnsi="MS Gothic" w:cs="Arial" w:hint="eastAsia"/>
                  </w:rPr>
                  <w:t>☒</w:t>
                </w:r>
              </w:sdtContent>
            </w:sdt>
            <w:r w:rsidRPr="009C0D11">
              <w:rPr>
                <w:rFonts w:cs="Arial"/>
              </w:rPr>
              <w:t xml:space="preserve">   Small Group </w:t>
            </w:r>
            <w:sdt>
              <w:sdtPr>
                <w:rPr>
                  <w:rFonts w:cs="Arial"/>
                </w:rPr>
                <w:id w:val="-1327517960"/>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1:1 </w:t>
            </w:r>
            <w:sdt>
              <w:sdtPr>
                <w:rPr>
                  <w:rFonts w:cs="Arial"/>
                </w:rPr>
                <w:id w:val="-1166929955"/>
                <w14:checkbox>
                  <w14:checked w14:val="0"/>
                  <w14:checkedState w14:val="2612" w14:font="MS Gothic"/>
                  <w14:uncheckedState w14:val="2610" w14:font="MS Gothic"/>
                </w14:checkbox>
              </w:sdtPr>
              <w:sdtContent>
                <w:r w:rsidRPr="009C0D11">
                  <w:rPr>
                    <w:rFonts w:ascii="Segoe UI Symbol" w:eastAsia="MS Gothic" w:hAnsi="Segoe UI Symbol" w:cs="Segoe UI Symbol"/>
                  </w:rPr>
                  <w:t>☐</w:t>
                </w:r>
              </w:sdtContent>
            </w:sdt>
          </w:p>
          <w:p w14:paraId="79B522C1" w14:textId="6AF19A53" w:rsidR="007E4DDB" w:rsidRPr="009C0D11" w:rsidRDefault="007E4DDB" w:rsidP="005E798D">
            <w:pPr>
              <w:rPr>
                <w:rFonts w:cs="Arial"/>
                <w:b/>
              </w:rPr>
            </w:pPr>
            <w:r w:rsidRPr="009C0D11">
              <w:rPr>
                <w:rFonts w:cs="Arial"/>
              </w:rPr>
              <w:t xml:space="preserve">Other (specify): </w:t>
            </w:r>
            <w:sdt>
              <w:sdtPr>
                <w:rPr>
                  <w:rFonts w:cs="Arial"/>
                </w:rPr>
                <w:id w:val="-644747723"/>
                <w:placeholder>
                  <w:docPart w:val="F289578BFF4948CE9DC7627C3F91B753"/>
                </w:placeholder>
                <w:showingPlcHdr/>
              </w:sdtPr>
              <w:sdtContent>
                <w:r w:rsidR="007874AC" w:rsidRPr="009C17AF">
                  <w:rPr>
                    <w:rStyle w:val="PlaceholderText"/>
                  </w:rPr>
                  <w:t>Click or tap here to enter text.</w:t>
                </w:r>
              </w:sdtContent>
            </w:sdt>
          </w:p>
        </w:tc>
      </w:tr>
      <w:tr w:rsidR="007E4DDB" w:rsidRPr="00F457F2" w14:paraId="0F95D2C1" w14:textId="77777777" w:rsidTr="005E798D">
        <w:tc>
          <w:tcPr>
            <w:tcW w:w="5000" w:type="pct"/>
            <w:gridSpan w:val="2"/>
            <w:tcBorders>
              <w:bottom w:val="single" w:sz="4" w:space="0" w:color="auto"/>
            </w:tcBorders>
            <w:shd w:val="clear" w:color="auto" w:fill="D9D9D9" w:themeFill="background1" w:themeFillShade="D9"/>
          </w:tcPr>
          <w:p w14:paraId="57771CB9"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7E4DDB" w:rsidRPr="009C0D11" w14:paraId="0BA5BC2B" w14:textId="77777777" w:rsidTr="005E798D">
        <w:trPr>
          <w:trHeight w:val="278"/>
        </w:trPr>
        <w:tc>
          <w:tcPr>
            <w:tcW w:w="1345" w:type="pct"/>
            <w:tcBorders>
              <w:bottom w:val="single" w:sz="4" w:space="0" w:color="auto"/>
            </w:tcBorders>
            <w:shd w:val="clear" w:color="auto" w:fill="F2F2F2" w:themeFill="background1" w:themeFillShade="F2"/>
          </w:tcPr>
          <w:p w14:paraId="01C2FF06" w14:textId="77777777" w:rsidR="007E4DDB" w:rsidRPr="009C0D11" w:rsidRDefault="00000000" w:rsidP="005E798D">
            <w:pPr>
              <w:rPr>
                <w:rFonts w:cs="Arial"/>
              </w:rPr>
            </w:pPr>
            <w:sdt>
              <w:sdtPr>
                <w:rPr>
                  <w:rFonts w:cs="Arial"/>
                </w:rPr>
                <w:id w:val="-448701453"/>
                <w:placeholder>
                  <w:docPart w:val="F021EDF515194C1C87A1573E52F19AD1"/>
                </w:placeholder>
              </w:sdtPr>
              <w:sdtContent>
                <w:r w:rsidR="007E4DDB">
                  <w:rPr>
                    <w:rFonts w:cs="Arial"/>
                    <w:b/>
                    <w:bCs/>
                  </w:rPr>
                  <w:t>Virginia Standards of Learning</w:t>
                </w:r>
                <w:r w:rsidR="007E4DDB" w:rsidRPr="009C0D11">
                  <w:rPr>
                    <w:rFonts w:cs="Arial"/>
                    <w:b/>
                    <w:bCs/>
                  </w:rPr>
                  <w:t>:</w:t>
                </w:r>
                <w:r w:rsidR="007E4DDB" w:rsidRPr="009C0D11">
                  <w:rPr>
                    <w:rFonts w:cs="Arial"/>
                  </w:rPr>
                  <w:t xml:space="preserve"> </w:t>
                </w:r>
              </w:sdtContent>
            </w:sdt>
            <w:r w:rsidR="007E4DDB">
              <w:rPr>
                <w:rFonts w:cs="Arial"/>
              </w:rPr>
              <w:t xml:space="preserve"> </w:t>
            </w:r>
          </w:p>
        </w:tc>
        <w:tc>
          <w:tcPr>
            <w:tcW w:w="3655" w:type="pct"/>
            <w:tcBorders>
              <w:bottom w:val="single" w:sz="4" w:space="0" w:color="auto"/>
            </w:tcBorders>
          </w:tcPr>
          <w:sdt>
            <w:sdtPr>
              <w:rPr>
                <w:rFonts w:cs="Arial"/>
              </w:rPr>
              <w:id w:val="-984852621"/>
              <w:placeholder>
                <w:docPart w:val="C34F3FB94E934B3D94D435478AD34AF4"/>
              </w:placeholder>
            </w:sdtPr>
            <w:sdtContent>
              <w:p w14:paraId="77EEF2C3" w14:textId="77777777" w:rsidR="007874AC" w:rsidRDefault="007874AC" w:rsidP="007874AC">
                <w:pPr>
                  <w:rPr>
                    <w:rFonts w:cs="Arial"/>
                  </w:rPr>
                </w:pPr>
                <w:r w:rsidRPr="00D16765">
                  <w:rPr>
                    <w:rFonts w:cs="Arial"/>
                  </w:rPr>
                  <w:t>USI.3</w:t>
                </w:r>
                <w:r w:rsidRPr="00D16765">
                  <w:rPr>
                    <w:rFonts w:cs="Arial"/>
                  </w:rPr>
                  <w:tab/>
                  <w:t>The student will apply social science skills to understand how early cultures developed in North America by</w:t>
                </w:r>
              </w:p>
              <w:p w14:paraId="24E42418" w14:textId="77777777" w:rsidR="007874AC" w:rsidRDefault="007874AC" w:rsidP="007874AC">
                <w:pPr>
                  <w:pStyle w:val="SOLBullet"/>
                  <w:numPr>
                    <w:ilvl w:val="0"/>
                    <w:numId w:val="65"/>
                  </w:numPr>
                  <w:rPr>
                    <w:sz w:val="24"/>
                    <w:szCs w:val="24"/>
                  </w:rPr>
                </w:pPr>
                <w:r w:rsidRPr="00B2305B">
                  <w:rPr>
                    <w:sz w:val="24"/>
                    <w:szCs w:val="24"/>
                  </w:rPr>
                  <w:t>locating where the American Indians lived, with emphasis on the Arctic (Inuit), Northwest (Kwakiutl), Plains (Lakota), Southwest (Pueblo), and Eastern Woodlands (Iroquois</w:t>
                </w:r>
                <w:proofErr w:type="gramStart"/>
                <w:r w:rsidRPr="00B2305B">
                  <w:rPr>
                    <w:sz w:val="24"/>
                    <w:szCs w:val="24"/>
                  </w:rPr>
                  <w:t>);</w:t>
                </w:r>
                <w:proofErr w:type="gramEnd"/>
                <w:r w:rsidRPr="00B2305B">
                  <w:rPr>
                    <w:sz w:val="24"/>
                    <w:szCs w:val="24"/>
                  </w:rPr>
                  <w:t xml:space="preserve"> </w:t>
                </w:r>
              </w:p>
              <w:p w14:paraId="5F496CEE" w14:textId="77777777" w:rsidR="007874AC" w:rsidRDefault="007874AC" w:rsidP="007874AC">
                <w:pPr>
                  <w:pStyle w:val="ListParagraph"/>
                </w:pPr>
                <w:r w:rsidRPr="00B2305B">
                  <w:t>c)describing how the American Indians used the resources in their environment</w:t>
                </w:r>
              </w:p>
              <w:p w14:paraId="05B642F8" w14:textId="77777777" w:rsidR="007E4DDB" w:rsidRDefault="007E4DDB" w:rsidP="005E798D">
                <w:pPr>
                  <w:rPr>
                    <w:rFonts w:cs="Arial"/>
                  </w:rPr>
                </w:pPr>
              </w:p>
              <w:p w14:paraId="1795503B" w14:textId="77777777" w:rsidR="007874AC" w:rsidRDefault="007874AC" w:rsidP="005E798D">
                <w:pPr>
                  <w:rPr>
                    <w:rFonts w:cs="Arial"/>
                  </w:rPr>
                </w:pPr>
                <w:r>
                  <w:rPr>
                    <w:rFonts w:cs="Arial"/>
                  </w:rPr>
                  <w:t>Research</w:t>
                </w:r>
              </w:p>
              <w:p w14:paraId="71D0F767" w14:textId="77777777" w:rsidR="007874AC" w:rsidRDefault="007874AC" w:rsidP="005E798D">
                <w:pPr>
                  <w:rPr>
                    <w:rFonts w:cs="Arial"/>
                  </w:rPr>
                </w:pPr>
                <w:r>
                  <w:rPr>
                    <w:rFonts w:cs="Arial"/>
                  </w:rPr>
                  <w:t>5.9 The student will find, evaluate, and select appropriate resources for a research product.</w:t>
                </w:r>
              </w:p>
              <w:p w14:paraId="30BE328B" w14:textId="433E155C" w:rsidR="007874AC" w:rsidRPr="009C0D11" w:rsidRDefault="007874AC" w:rsidP="005E798D">
                <w:pPr>
                  <w:rPr>
                    <w:rFonts w:cs="Arial"/>
                  </w:rPr>
                </w:pPr>
                <w:r>
                  <w:rPr>
                    <w:rFonts w:cs="Arial"/>
                  </w:rPr>
                  <w:t>b) Collect information from multiple resources including online, print, and media</w:t>
                </w:r>
              </w:p>
            </w:sdtContent>
          </w:sdt>
        </w:tc>
      </w:tr>
      <w:tr w:rsidR="007E4DDB" w14:paraId="5EAAD579" w14:textId="77777777" w:rsidTr="005E798D">
        <w:trPr>
          <w:trHeight w:val="277"/>
        </w:trPr>
        <w:tc>
          <w:tcPr>
            <w:tcW w:w="1345" w:type="pct"/>
            <w:tcBorders>
              <w:bottom w:val="single" w:sz="4" w:space="0" w:color="auto"/>
            </w:tcBorders>
            <w:shd w:val="clear" w:color="auto" w:fill="F2F2F2" w:themeFill="background1" w:themeFillShade="F2"/>
          </w:tcPr>
          <w:p w14:paraId="7030748A" w14:textId="77777777" w:rsidR="007E4DDB" w:rsidRDefault="007E4DDB" w:rsidP="005E798D">
            <w:pPr>
              <w:rPr>
                <w:rFonts w:cs="Arial"/>
              </w:rPr>
            </w:pPr>
            <w:r>
              <w:rPr>
                <w:rFonts w:cs="Arial"/>
                <w:b/>
              </w:rPr>
              <w:t>Common Core State Standards</w:t>
            </w:r>
            <w:r w:rsidRPr="009C0D11">
              <w:rPr>
                <w:rFonts w:cs="Arial"/>
                <w:b/>
              </w:rPr>
              <w:t>:</w:t>
            </w:r>
            <w:r w:rsidRPr="009C0D11">
              <w:rPr>
                <w:rFonts w:cs="Arial"/>
              </w:rPr>
              <w:t xml:space="preserve">  </w:t>
            </w:r>
          </w:p>
        </w:tc>
        <w:tc>
          <w:tcPr>
            <w:tcW w:w="3655" w:type="pct"/>
            <w:tcBorders>
              <w:bottom w:val="single" w:sz="4" w:space="0" w:color="auto"/>
            </w:tcBorders>
          </w:tcPr>
          <w:p w14:paraId="0DF3D7CF" w14:textId="37322C90" w:rsidR="007E4DDB" w:rsidRDefault="00000000" w:rsidP="005E798D">
            <w:pPr>
              <w:rPr>
                <w:rFonts w:cs="Arial"/>
              </w:rPr>
            </w:pPr>
            <w:sdt>
              <w:sdtPr>
                <w:rPr>
                  <w:rFonts w:cs="Arial"/>
                </w:rPr>
                <w:id w:val="958155218"/>
                <w:placeholder>
                  <w:docPart w:val="F9B60D93B01D44879C392EF89FA9E928"/>
                </w:placeholder>
              </w:sdtPr>
              <w:sdtContent>
                <w:bookmarkStart w:id="6" w:name="CCSS.ELA-Literacy.RI.5.7"/>
                <w:r w:rsidR="007874AC" w:rsidRPr="007874AC">
                  <w:rPr>
                    <w:rFonts w:cs="Arial"/>
                  </w:rPr>
                  <w:fldChar w:fldCharType="begin"/>
                </w:r>
                <w:r w:rsidR="007874AC" w:rsidRPr="007874AC">
                  <w:rPr>
                    <w:rFonts w:cs="Arial"/>
                  </w:rPr>
                  <w:instrText>HYPERLINK "https://www.thecorestandards.org/ELA-Literacy/RI/5/7/"</w:instrText>
                </w:r>
                <w:r w:rsidR="007874AC" w:rsidRPr="007874AC">
                  <w:rPr>
                    <w:rFonts w:cs="Arial"/>
                  </w:rPr>
                </w:r>
                <w:r w:rsidR="007874AC" w:rsidRPr="007874AC">
                  <w:rPr>
                    <w:rFonts w:cs="Arial"/>
                  </w:rPr>
                  <w:fldChar w:fldCharType="separate"/>
                </w:r>
                <w:r w:rsidR="007874AC" w:rsidRPr="007874AC">
                  <w:rPr>
                    <w:rStyle w:val="Hyperlink"/>
                    <w:rFonts w:cs="Arial"/>
                  </w:rPr>
                  <w:t>CCSS.ELA-LITERACY.RI.5.7</w:t>
                </w:r>
                <w:r w:rsidR="007874AC" w:rsidRPr="007874AC">
                  <w:rPr>
                    <w:rFonts w:cs="Arial"/>
                  </w:rPr>
                  <w:fldChar w:fldCharType="end"/>
                </w:r>
                <w:bookmarkEnd w:id="6"/>
                <w:r w:rsidR="007874AC" w:rsidRPr="007874AC">
                  <w:rPr>
                    <w:rFonts w:cs="Arial"/>
                  </w:rPr>
                  <w:br/>
                  <w:t>Draw on information from multiple print or digital sources, demonstrating the ability to locate an answer to a question quickly or to solve a problem efficiently.</w:t>
                </w:r>
              </w:sdtContent>
            </w:sdt>
          </w:p>
        </w:tc>
      </w:tr>
      <w:tr w:rsidR="007E4DDB" w:rsidRPr="00F457F2" w14:paraId="6DE86614" w14:textId="77777777" w:rsidTr="005E798D">
        <w:tc>
          <w:tcPr>
            <w:tcW w:w="5000" w:type="pct"/>
            <w:gridSpan w:val="2"/>
            <w:tcBorders>
              <w:top w:val="single" w:sz="4" w:space="0" w:color="auto"/>
            </w:tcBorders>
            <w:shd w:val="clear" w:color="auto" w:fill="D9D9D9" w:themeFill="background1" w:themeFillShade="D9"/>
          </w:tcPr>
          <w:p w14:paraId="5ACC626A" w14:textId="77777777" w:rsidR="007E4DDB" w:rsidRPr="00F457F2" w:rsidRDefault="007E4DDB" w:rsidP="005E798D">
            <w:pPr>
              <w:jc w:val="center"/>
              <w:rPr>
                <w:rFonts w:ascii="Times New Roman Bold" w:hAnsi="Times New Roman Bold" w:cs="Arial"/>
                <w:b/>
                <w:bCs/>
                <w:smallCaps/>
              </w:rPr>
            </w:pPr>
            <w:r>
              <w:rPr>
                <w:rFonts w:ascii="Times New Roman Bold" w:hAnsi="Times New Roman Bold" w:cs="Arial"/>
                <w:b/>
                <w:bCs/>
                <w:smallCaps/>
              </w:rPr>
              <w:t>Learning Objective(s)</w:t>
            </w:r>
          </w:p>
        </w:tc>
      </w:tr>
      <w:tr w:rsidR="007E4DDB" w:rsidRPr="00737CB9" w14:paraId="4829EACB" w14:textId="77777777" w:rsidTr="005E798D">
        <w:trPr>
          <w:trHeight w:val="576"/>
        </w:trPr>
        <w:tc>
          <w:tcPr>
            <w:tcW w:w="5000" w:type="pct"/>
            <w:gridSpan w:val="2"/>
            <w:tcBorders>
              <w:top w:val="single" w:sz="4" w:space="0" w:color="auto"/>
            </w:tcBorders>
          </w:tcPr>
          <w:sdt>
            <w:sdtPr>
              <w:rPr>
                <w:rFonts w:cs="Arial"/>
              </w:rPr>
              <w:id w:val="1361937253"/>
              <w:placeholder>
                <w:docPart w:val="AE5E4012B5BB4BBFA1AF0E23EB0DFB10"/>
              </w:placeholder>
            </w:sdtPr>
            <w:sdtContent>
              <w:p w14:paraId="07A10AD9" w14:textId="145B5CCE" w:rsidR="007E4DDB" w:rsidRPr="00737CB9" w:rsidRDefault="007874AC" w:rsidP="005E798D">
                <w:pPr>
                  <w:pStyle w:val="ListParagraph"/>
                  <w:ind w:left="0"/>
                </w:pPr>
                <w:r>
                  <w:rPr>
                    <w:rFonts w:cs="Arial"/>
                  </w:rPr>
                  <w:t xml:space="preserve">After reviewing several resources on epic, students will answer multiple choice questions getting 8/10 correct. </w:t>
                </w:r>
              </w:p>
            </w:sdtContent>
          </w:sdt>
        </w:tc>
      </w:tr>
      <w:tr w:rsidR="007E4DDB" w:rsidRPr="00F457F2" w14:paraId="155147DA" w14:textId="77777777" w:rsidTr="005E798D">
        <w:tc>
          <w:tcPr>
            <w:tcW w:w="5000" w:type="pct"/>
            <w:gridSpan w:val="2"/>
            <w:shd w:val="clear" w:color="auto" w:fill="D9D9D9" w:themeFill="background1" w:themeFillShade="D9"/>
          </w:tcPr>
          <w:p w14:paraId="0B213DEC" w14:textId="77777777" w:rsidR="007E4DDB" w:rsidRPr="00F457F2" w:rsidRDefault="007E4DDB" w:rsidP="005E798D">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7E4DDB" w:rsidRPr="009C0D11" w14:paraId="11009390" w14:textId="77777777" w:rsidTr="005E798D">
        <w:trPr>
          <w:trHeight w:val="285"/>
        </w:trPr>
        <w:tc>
          <w:tcPr>
            <w:tcW w:w="1345" w:type="pct"/>
            <w:shd w:val="clear" w:color="auto" w:fill="EAEAEA" w:themeFill="text2" w:themeFillTint="1A"/>
          </w:tcPr>
          <w:p w14:paraId="6A3E23C0" w14:textId="77777777" w:rsidR="007E4DDB" w:rsidRPr="007E4DDB" w:rsidRDefault="007E4DDB" w:rsidP="005E798D">
            <w:pPr>
              <w:rPr>
                <w:rFonts w:cs="Arial"/>
                <w:b/>
                <w:bCs/>
              </w:rPr>
            </w:pPr>
            <w:r>
              <w:rPr>
                <w:rFonts w:cs="Arial"/>
                <w:b/>
                <w:bCs/>
              </w:rPr>
              <w:t>Resources and Materials:</w:t>
            </w:r>
          </w:p>
        </w:tc>
        <w:tc>
          <w:tcPr>
            <w:tcW w:w="3655" w:type="pct"/>
          </w:tcPr>
          <w:p w14:paraId="6CEE675F" w14:textId="1BB1961F" w:rsidR="007E4DDB" w:rsidRPr="007874AC" w:rsidRDefault="007874AC" w:rsidP="007874AC">
            <w:pPr>
              <w:pStyle w:val="ListParagraph"/>
              <w:numPr>
                <w:ilvl w:val="0"/>
                <w:numId w:val="66"/>
              </w:numPr>
              <w:rPr>
                <w:rFonts w:eastAsiaTheme="minorEastAsia" w:cs="Arial"/>
              </w:rPr>
            </w:pPr>
            <w:r>
              <w:rPr>
                <w:rFonts w:eastAsiaTheme="minorEastAsia" w:cs="Arial"/>
              </w:rPr>
              <w:t xml:space="preserve">Chromebook </w:t>
            </w:r>
          </w:p>
        </w:tc>
      </w:tr>
      <w:tr w:rsidR="007E4DDB" w:rsidRPr="009C0D11" w14:paraId="63690769" w14:textId="77777777" w:rsidTr="005E798D">
        <w:trPr>
          <w:trHeight w:val="285"/>
        </w:trPr>
        <w:tc>
          <w:tcPr>
            <w:tcW w:w="1345" w:type="pct"/>
            <w:shd w:val="clear" w:color="auto" w:fill="EAEAEA" w:themeFill="text2" w:themeFillTint="1A"/>
          </w:tcPr>
          <w:p w14:paraId="5E29AC17" w14:textId="38B65BB1" w:rsidR="007E4DDB" w:rsidRPr="007E4DDB" w:rsidRDefault="007E4DDB" w:rsidP="005E798D">
            <w:pPr>
              <w:rPr>
                <w:rFonts w:cs="Arial"/>
                <w:b/>
                <w:bCs/>
              </w:rPr>
            </w:pPr>
            <w:r>
              <w:rPr>
                <w:rFonts w:cs="Arial"/>
                <w:b/>
                <w:bCs/>
              </w:rPr>
              <w:t>Technology Integration</w:t>
            </w:r>
            <w:r w:rsidR="00C612D5">
              <w:rPr>
                <w:rFonts w:cs="Arial"/>
                <w:b/>
                <w:bCs/>
              </w:rPr>
              <w:t xml:space="preserve"> </w:t>
            </w:r>
            <w:r w:rsidR="00C612D5" w:rsidRPr="00C612D5">
              <w:rPr>
                <w:rFonts w:cs="Arial"/>
                <w:i/>
                <w:iCs/>
                <w:sz w:val="20"/>
                <w:szCs w:val="18"/>
              </w:rPr>
              <w:t>(if applicable)</w:t>
            </w:r>
            <w:r>
              <w:rPr>
                <w:rFonts w:cs="Arial"/>
                <w:b/>
                <w:bCs/>
              </w:rPr>
              <w:t>:</w:t>
            </w:r>
          </w:p>
        </w:tc>
        <w:tc>
          <w:tcPr>
            <w:tcW w:w="3655" w:type="pct"/>
          </w:tcPr>
          <w:sdt>
            <w:sdtPr>
              <w:id w:val="1533459662"/>
              <w:placeholder>
                <w:docPart w:val="003D5E515B64431695281985ED538D4D"/>
              </w:placeholder>
            </w:sdtPr>
            <w:sdtContent>
              <w:p w14:paraId="6D144D7E" w14:textId="77777777" w:rsidR="007E4DDB" w:rsidRPr="007874AC" w:rsidRDefault="007874AC" w:rsidP="007874AC">
                <w:pPr>
                  <w:pStyle w:val="ListParagraph"/>
                  <w:numPr>
                    <w:ilvl w:val="0"/>
                    <w:numId w:val="67"/>
                  </w:numPr>
                  <w:rPr>
                    <w:rFonts w:eastAsiaTheme="minorEastAsia" w:cs="Arial"/>
                  </w:rPr>
                </w:pPr>
                <w:r>
                  <w:t>Chromebook</w:t>
                </w:r>
              </w:p>
              <w:p w14:paraId="18D48ADC" w14:textId="4743D959" w:rsidR="007874AC" w:rsidRPr="007874AC" w:rsidRDefault="007874AC" w:rsidP="007874AC">
                <w:pPr>
                  <w:pStyle w:val="ListParagraph"/>
                  <w:numPr>
                    <w:ilvl w:val="0"/>
                    <w:numId w:val="67"/>
                  </w:numPr>
                  <w:rPr>
                    <w:rFonts w:eastAsiaTheme="minorEastAsia" w:cs="Arial"/>
                  </w:rPr>
                </w:pPr>
                <w:r>
                  <w:t xml:space="preserve">Google Forms </w:t>
                </w:r>
              </w:p>
              <w:p w14:paraId="7FBBD1B5" w14:textId="61D51998" w:rsidR="007874AC" w:rsidRPr="007874AC" w:rsidRDefault="007874AC" w:rsidP="007874AC">
                <w:pPr>
                  <w:pStyle w:val="ListParagraph"/>
                  <w:numPr>
                    <w:ilvl w:val="0"/>
                    <w:numId w:val="67"/>
                  </w:numPr>
                  <w:rPr>
                    <w:rFonts w:eastAsiaTheme="minorEastAsia" w:cs="Arial"/>
                  </w:rPr>
                </w:pPr>
                <w:r>
                  <w:t>Epic</w:t>
                </w:r>
              </w:p>
            </w:sdtContent>
          </w:sdt>
        </w:tc>
      </w:tr>
      <w:tr w:rsidR="007E4DDB" w:rsidRPr="00F457F2" w14:paraId="0553DE34" w14:textId="77777777" w:rsidTr="005E798D">
        <w:tc>
          <w:tcPr>
            <w:tcW w:w="5000" w:type="pct"/>
            <w:gridSpan w:val="2"/>
            <w:shd w:val="clear" w:color="auto" w:fill="D9D9D9" w:themeFill="background1" w:themeFillShade="D9"/>
          </w:tcPr>
          <w:p w14:paraId="4F4E2E52"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7E4DDB" w:rsidRPr="009C0D11" w14:paraId="27B86044" w14:textId="77777777" w:rsidTr="005E798D">
        <w:trPr>
          <w:trHeight w:val="576"/>
        </w:trPr>
        <w:tc>
          <w:tcPr>
            <w:tcW w:w="1345" w:type="pct"/>
            <w:shd w:val="clear" w:color="auto" w:fill="F2F2F2" w:themeFill="background1" w:themeFillShade="F2"/>
          </w:tcPr>
          <w:p w14:paraId="7D801F45" w14:textId="77777777" w:rsidR="007E4DDB" w:rsidRPr="009C0D11" w:rsidRDefault="007E4DDB" w:rsidP="005E798D">
            <w:pPr>
              <w:rPr>
                <w:rFonts w:cs="Arial"/>
              </w:rPr>
            </w:pPr>
            <w:r w:rsidRPr="009C0D11">
              <w:rPr>
                <w:rFonts w:cs="Arial"/>
                <w:b/>
              </w:rPr>
              <w:t>Language Demands:</w:t>
            </w:r>
            <w:r w:rsidRPr="009C0D11">
              <w:rPr>
                <w:rFonts w:cs="Arial"/>
              </w:rPr>
              <w:t xml:space="preserve">    </w:t>
            </w:r>
          </w:p>
        </w:tc>
        <w:tc>
          <w:tcPr>
            <w:tcW w:w="3655" w:type="pct"/>
            <w:shd w:val="clear" w:color="auto" w:fill="FFFFFF" w:themeFill="background1"/>
          </w:tcPr>
          <w:p w14:paraId="373C849E" w14:textId="234F26A9" w:rsidR="007E4DDB" w:rsidRPr="009C0D11" w:rsidRDefault="00000000" w:rsidP="005E798D">
            <w:pPr>
              <w:rPr>
                <w:rFonts w:cs="Arial"/>
              </w:rPr>
            </w:pPr>
            <w:sdt>
              <w:sdtPr>
                <w:rPr>
                  <w:rFonts w:cs="Arial"/>
                </w:rPr>
                <w:id w:val="-2091841723"/>
                <w:placeholder>
                  <w:docPart w:val="6918E4F5176A460FB598459AB4ADEFF6"/>
                </w:placeholder>
              </w:sdtPr>
              <w:sdtContent>
                <w:r w:rsidR="007874AC">
                  <w:rPr>
                    <w:rFonts w:cs="Arial"/>
                  </w:rPr>
                  <w:t xml:space="preserve">Students will show understanding of academic language by answering multiple choice questions. </w:t>
                </w:r>
              </w:sdtContent>
            </w:sdt>
          </w:p>
        </w:tc>
      </w:tr>
      <w:tr w:rsidR="007E4DDB" w:rsidRPr="009C0D11" w14:paraId="337799A9" w14:textId="77777777" w:rsidTr="005E798D">
        <w:trPr>
          <w:trHeight w:val="576"/>
        </w:trPr>
        <w:tc>
          <w:tcPr>
            <w:tcW w:w="1345" w:type="pct"/>
            <w:shd w:val="clear" w:color="auto" w:fill="F2F2F2" w:themeFill="background1" w:themeFillShade="F2"/>
          </w:tcPr>
          <w:p w14:paraId="6751D363" w14:textId="77777777" w:rsidR="007E4DDB" w:rsidRPr="009C0D11" w:rsidRDefault="007E4DDB" w:rsidP="005E798D">
            <w:pPr>
              <w:rPr>
                <w:rFonts w:cs="Arial"/>
                <w:b/>
              </w:rPr>
            </w:pPr>
            <w:r w:rsidRPr="009C0D11">
              <w:rPr>
                <w:rFonts w:cs="Arial"/>
                <w:b/>
              </w:rPr>
              <w:t>Language Supports:</w:t>
            </w:r>
          </w:p>
        </w:tc>
        <w:tc>
          <w:tcPr>
            <w:tcW w:w="3655" w:type="pct"/>
            <w:shd w:val="clear" w:color="auto" w:fill="FFFFFF" w:themeFill="background1"/>
          </w:tcPr>
          <w:p w14:paraId="49277021" w14:textId="13935BEA" w:rsidR="007E4DDB" w:rsidRPr="009C0D11" w:rsidRDefault="00000000" w:rsidP="005E798D">
            <w:pPr>
              <w:rPr>
                <w:rFonts w:cs="Arial"/>
              </w:rPr>
            </w:pPr>
            <w:sdt>
              <w:sdtPr>
                <w:rPr>
                  <w:rFonts w:cs="Arial"/>
                </w:rPr>
                <w:id w:val="867410691"/>
                <w:placeholder>
                  <w:docPart w:val="8A8C006B63AA4DA69A0F8AD7FA6F1B7C"/>
                </w:placeholder>
              </w:sdtPr>
              <w:sdtContent>
                <w:r w:rsidR="007874AC">
                  <w:rPr>
                    <w:rFonts w:cs="Arial"/>
                  </w:rPr>
                  <w:t xml:space="preserve">Language supports will be provided to students by giving them a list of vocabulary words they will need to know for this lesson. </w:t>
                </w:r>
              </w:sdtContent>
            </w:sdt>
          </w:p>
          <w:p w14:paraId="090582CD" w14:textId="77777777" w:rsidR="007E4DDB" w:rsidRPr="009C0D11" w:rsidRDefault="007E4DDB" w:rsidP="005E798D">
            <w:pPr>
              <w:rPr>
                <w:rFonts w:cs="Arial"/>
                <w:b/>
              </w:rPr>
            </w:pPr>
          </w:p>
        </w:tc>
      </w:tr>
      <w:tr w:rsidR="007E4DDB" w:rsidRPr="009C0D11" w14:paraId="5F8EF017" w14:textId="77777777" w:rsidTr="005E798D">
        <w:trPr>
          <w:trHeight w:val="576"/>
        </w:trPr>
        <w:tc>
          <w:tcPr>
            <w:tcW w:w="1345" w:type="pct"/>
            <w:shd w:val="clear" w:color="auto" w:fill="F2F2F2" w:themeFill="background1" w:themeFillShade="F2"/>
          </w:tcPr>
          <w:p w14:paraId="0E4EC229" w14:textId="77777777" w:rsidR="007E4DDB" w:rsidRPr="009C0D11" w:rsidRDefault="007E4DDB" w:rsidP="005E798D">
            <w:pPr>
              <w:rPr>
                <w:rFonts w:cs="Arial"/>
                <w:b/>
              </w:rPr>
            </w:pPr>
            <w:r w:rsidRPr="009C0D11">
              <w:rPr>
                <w:rFonts w:cs="Arial"/>
                <w:b/>
              </w:rPr>
              <w:t>Essential Vocabulary:</w:t>
            </w:r>
            <w:r w:rsidRPr="009C0D11">
              <w:rPr>
                <w:rFonts w:cs="Arial"/>
              </w:rPr>
              <w:t xml:space="preserve">  </w:t>
            </w:r>
          </w:p>
        </w:tc>
        <w:tc>
          <w:tcPr>
            <w:tcW w:w="3655" w:type="pct"/>
            <w:shd w:val="clear" w:color="auto" w:fill="FFFFFF" w:themeFill="background1"/>
          </w:tcPr>
          <w:sdt>
            <w:sdtPr>
              <w:id w:val="149260670"/>
              <w:placeholder>
                <w:docPart w:val="95EAFEE38DCD453EACFC4AAFDF5ACE91"/>
              </w:placeholder>
            </w:sdtPr>
            <w:sdtContent>
              <w:p w14:paraId="1EAB333C" w14:textId="77777777" w:rsidR="007874AC" w:rsidRPr="007874AC" w:rsidRDefault="007874AC" w:rsidP="007874AC">
                <w:pPr>
                  <w:pStyle w:val="ListParagraph"/>
                  <w:numPr>
                    <w:ilvl w:val="0"/>
                    <w:numId w:val="68"/>
                  </w:numPr>
                  <w:rPr>
                    <w:rFonts w:eastAsiaTheme="minorEastAsia" w:cs="Arial"/>
                    <w:b/>
                  </w:rPr>
                </w:pPr>
                <w:r>
                  <w:t>Totem Pole</w:t>
                </w:r>
              </w:p>
              <w:p w14:paraId="32677C98" w14:textId="77777777" w:rsidR="007E4DDB" w:rsidRPr="007874AC" w:rsidRDefault="007874AC" w:rsidP="007874AC">
                <w:pPr>
                  <w:pStyle w:val="ListParagraph"/>
                  <w:numPr>
                    <w:ilvl w:val="0"/>
                    <w:numId w:val="68"/>
                  </w:numPr>
                  <w:rPr>
                    <w:rFonts w:eastAsiaTheme="minorEastAsia" w:cs="Arial"/>
                    <w:b/>
                  </w:rPr>
                </w:pPr>
                <w:r>
                  <w:rPr>
                    <w:b/>
                  </w:rPr>
                  <w:t>Tipi</w:t>
                </w:r>
              </w:p>
              <w:p w14:paraId="444464AE" w14:textId="77777777" w:rsidR="007874AC" w:rsidRPr="007874AC" w:rsidRDefault="007874AC" w:rsidP="007874AC">
                <w:pPr>
                  <w:pStyle w:val="ListParagraph"/>
                  <w:numPr>
                    <w:ilvl w:val="0"/>
                    <w:numId w:val="68"/>
                  </w:numPr>
                  <w:rPr>
                    <w:rFonts w:eastAsiaTheme="minorEastAsia" w:cs="Arial"/>
                    <w:b/>
                  </w:rPr>
                </w:pPr>
                <w:r>
                  <w:rPr>
                    <w:b/>
                  </w:rPr>
                  <w:t>Longhouse</w:t>
                </w:r>
              </w:p>
              <w:p w14:paraId="2C892B7B" w14:textId="77777777" w:rsidR="007874AC" w:rsidRPr="007874AC" w:rsidRDefault="007874AC" w:rsidP="007874AC">
                <w:pPr>
                  <w:pStyle w:val="ListParagraph"/>
                  <w:numPr>
                    <w:ilvl w:val="0"/>
                    <w:numId w:val="68"/>
                  </w:numPr>
                  <w:rPr>
                    <w:rFonts w:eastAsiaTheme="minorEastAsia" w:cs="Arial"/>
                    <w:b/>
                  </w:rPr>
                </w:pPr>
                <w:r>
                  <w:rPr>
                    <w:b/>
                  </w:rPr>
                  <w:lastRenderedPageBreak/>
                  <w:t>Adobe</w:t>
                </w:r>
              </w:p>
              <w:p w14:paraId="7E7B6998" w14:textId="27970911" w:rsidR="007874AC" w:rsidRPr="007874AC" w:rsidRDefault="007874AC" w:rsidP="007874AC">
                <w:pPr>
                  <w:pStyle w:val="ListParagraph"/>
                  <w:numPr>
                    <w:ilvl w:val="0"/>
                    <w:numId w:val="68"/>
                  </w:numPr>
                  <w:rPr>
                    <w:rFonts w:eastAsiaTheme="minorEastAsia" w:cs="Arial"/>
                    <w:b/>
                  </w:rPr>
                </w:pPr>
                <w:r>
                  <w:rPr>
                    <w:b/>
                  </w:rPr>
                  <w:t>Three sisters</w:t>
                </w:r>
              </w:p>
            </w:sdtContent>
          </w:sdt>
        </w:tc>
      </w:tr>
      <w:tr w:rsidR="007E4DDB" w:rsidRPr="00F457F2" w14:paraId="7DA62E4F" w14:textId="77777777" w:rsidTr="005E798D">
        <w:tc>
          <w:tcPr>
            <w:tcW w:w="5000" w:type="pct"/>
            <w:gridSpan w:val="2"/>
            <w:shd w:val="clear" w:color="auto" w:fill="464646" w:themeFill="text2" w:themeFillTint="E6"/>
          </w:tcPr>
          <w:p w14:paraId="099D9693"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color w:val="FFFFFF" w:themeColor="background1"/>
              </w:rPr>
              <w:lastRenderedPageBreak/>
              <w:t>Instruction</w:t>
            </w:r>
          </w:p>
        </w:tc>
      </w:tr>
      <w:tr w:rsidR="007E4DDB" w:rsidRPr="009C0D11" w14:paraId="4349D35A" w14:textId="77777777" w:rsidTr="005E798D">
        <w:trPr>
          <w:trHeight w:val="576"/>
        </w:trPr>
        <w:tc>
          <w:tcPr>
            <w:tcW w:w="1345" w:type="pct"/>
            <w:shd w:val="clear" w:color="auto" w:fill="F2F2F2" w:themeFill="background1" w:themeFillShade="F2"/>
          </w:tcPr>
          <w:p w14:paraId="6B4B93A5" w14:textId="77777777" w:rsidR="007E4DDB" w:rsidRPr="009C0D11" w:rsidRDefault="007E4DDB" w:rsidP="005E798D">
            <w:pPr>
              <w:rPr>
                <w:rFonts w:cs="Arial"/>
              </w:rPr>
            </w:pPr>
            <w:r w:rsidRPr="009C0D11">
              <w:rPr>
                <w:rFonts w:cs="Arial"/>
                <w:b/>
              </w:rPr>
              <w:t>Direct Instruction/Modeling:</w:t>
            </w:r>
            <w:r w:rsidRPr="009C0D11">
              <w:rPr>
                <w:rFonts w:cs="Arial"/>
              </w:rPr>
              <w:t xml:space="preserve">  </w:t>
            </w:r>
          </w:p>
        </w:tc>
        <w:tc>
          <w:tcPr>
            <w:tcW w:w="3655" w:type="pct"/>
          </w:tcPr>
          <w:sdt>
            <w:sdtPr>
              <w:id w:val="167442800"/>
              <w:placeholder>
                <w:docPart w:val="C038FCC795FD425DB7AE898C0681B28F"/>
              </w:placeholder>
            </w:sdtPr>
            <w:sdtContent>
              <w:p w14:paraId="4369BF4F" w14:textId="4667333B" w:rsidR="00F81DF3" w:rsidRPr="00F81DF3" w:rsidRDefault="00F81DF3" w:rsidP="007874AC">
                <w:pPr>
                  <w:pStyle w:val="ListParagraph"/>
                  <w:numPr>
                    <w:ilvl w:val="0"/>
                    <w:numId w:val="69"/>
                  </w:numPr>
                  <w:rPr>
                    <w:rFonts w:eastAsiaTheme="minorEastAsia" w:cs="Arial"/>
                  </w:rPr>
                </w:pPr>
                <w:r>
                  <w:t>Students will get out their Chromebooks and pull up Schoology. It will have the days date for virtual learning. They will click the date, and it will have a short intro video detailing their work for the day.</w:t>
                </w:r>
              </w:p>
              <w:p w14:paraId="500D36B6" w14:textId="406A13E3" w:rsidR="00F81DF3" w:rsidRPr="00F81DF3" w:rsidRDefault="00F81DF3" w:rsidP="007874AC">
                <w:pPr>
                  <w:pStyle w:val="ListParagraph"/>
                  <w:numPr>
                    <w:ilvl w:val="0"/>
                    <w:numId w:val="69"/>
                  </w:numPr>
                  <w:rPr>
                    <w:rFonts w:eastAsiaTheme="minorEastAsia" w:cs="Arial"/>
                  </w:rPr>
                </w:pPr>
                <w:r>
                  <w:t>Students will have to send me a message through our chat telling me one fact about the Native Americans that we have learned so far.</w:t>
                </w:r>
              </w:p>
              <w:p w14:paraId="253B3235" w14:textId="52950E43" w:rsidR="00F81DF3" w:rsidRPr="00F81DF3" w:rsidRDefault="007874AC" w:rsidP="00F81DF3">
                <w:pPr>
                  <w:pStyle w:val="ListParagraph"/>
                  <w:numPr>
                    <w:ilvl w:val="0"/>
                    <w:numId w:val="69"/>
                  </w:numPr>
                  <w:rPr>
                    <w:rFonts w:eastAsiaTheme="minorEastAsia" w:cs="Arial"/>
                  </w:rPr>
                </w:pPr>
                <w:r>
                  <w:t>Students will pull up Epic.</w:t>
                </w:r>
              </w:p>
              <w:p w14:paraId="7DD18799" w14:textId="77777777" w:rsidR="007E4DDB" w:rsidRPr="007874AC" w:rsidRDefault="007874AC" w:rsidP="007874AC">
                <w:pPr>
                  <w:pStyle w:val="ListParagraph"/>
                  <w:numPr>
                    <w:ilvl w:val="0"/>
                    <w:numId w:val="69"/>
                  </w:numPr>
                  <w:rPr>
                    <w:rFonts w:eastAsiaTheme="minorEastAsia" w:cs="Arial"/>
                  </w:rPr>
                </w:pPr>
                <w:r>
                  <w:t xml:space="preserve">They will have a video assigned to them to watch called Ancestral Pueblo. </w:t>
                </w:r>
              </w:p>
              <w:p w14:paraId="4D6C0006" w14:textId="7C97B20A" w:rsidR="007874AC" w:rsidRPr="007874AC" w:rsidRDefault="007874AC" w:rsidP="007874AC">
                <w:pPr>
                  <w:pStyle w:val="ListParagraph"/>
                  <w:numPr>
                    <w:ilvl w:val="0"/>
                    <w:numId w:val="69"/>
                  </w:numPr>
                  <w:rPr>
                    <w:rFonts w:eastAsiaTheme="minorEastAsia" w:cs="Arial"/>
                  </w:rPr>
                </w:pPr>
                <w:r>
                  <w:t xml:space="preserve">After the video students will be assigned a read to me book on Epic called My Life as a Native American. </w:t>
                </w:r>
              </w:p>
            </w:sdtContent>
          </w:sdt>
        </w:tc>
      </w:tr>
      <w:tr w:rsidR="007E4DDB" w:rsidRPr="009C0D11" w14:paraId="650539FB" w14:textId="77777777" w:rsidTr="005E798D">
        <w:trPr>
          <w:trHeight w:val="576"/>
        </w:trPr>
        <w:tc>
          <w:tcPr>
            <w:tcW w:w="1345" w:type="pct"/>
            <w:shd w:val="clear" w:color="auto" w:fill="F2F2F2" w:themeFill="background1" w:themeFillShade="F2"/>
          </w:tcPr>
          <w:p w14:paraId="023DF020" w14:textId="77777777" w:rsidR="007E4DDB" w:rsidRPr="009C0D11" w:rsidRDefault="007E4DDB" w:rsidP="005E798D">
            <w:pPr>
              <w:rPr>
                <w:rFonts w:cs="Arial"/>
                <w:b/>
              </w:rPr>
            </w:pPr>
            <w:r w:rsidRPr="009C0D11">
              <w:rPr>
                <w:rFonts w:cs="Arial"/>
                <w:b/>
              </w:rPr>
              <w:t>Guided Practice:</w:t>
            </w:r>
            <w:r w:rsidRPr="009C0D11">
              <w:rPr>
                <w:rFonts w:cs="Arial"/>
              </w:rPr>
              <w:t xml:space="preserve">  </w:t>
            </w:r>
          </w:p>
        </w:tc>
        <w:tc>
          <w:tcPr>
            <w:tcW w:w="3655" w:type="pct"/>
          </w:tcPr>
          <w:sdt>
            <w:sdtPr>
              <w:id w:val="-1679488430"/>
              <w:placeholder>
                <w:docPart w:val="B3B946B4CAF4415A8EB497FC3851F4A9"/>
              </w:placeholder>
            </w:sdtPr>
            <w:sdtContent>
              <w:p w14:paraId="1D31B998" w14:textId="47851480" w:rsidR="007E4DDB" w:rsidRPr="00F81DF3" w:rsidRDefault="00F81DF3" w:rsidP="00F81DF3">
                <w:pPr>
                  <w:pStyle w:val="ListParagraph"/>
                  <w:numPr>
                    <w:ilvl w:val="0"/>
                    <w:numId w:val="70"/>
                  </w:numPr>
                  <w:rPr>
                    <w:rFonts w:eastAsiaTheme="minorEastAsia" w:cs="Arial"/>
                  </w:rPr>
                </w:pPr>
                <w:r>
                  <w:t xml:space="preserve">Students will join a Google meet with me, and we will fill out a Google form that will ask them to find three sources on epic to use during their assessment. This Google form will ask for the name of the source, author, and a one sentence summary about the source. </w:t>
                </w:r>
              </w:p>
            </w:sdtContent>
          </w:sdt>
          <w:p w14:paraId="17A9B804" w14:textId="77777777" w:rsidR="007E4DDB" w:rsidRPr="009C0D11" w:rsidRDefault="007E4DDB" w:rsidP="005E798D">
            <w:pPr>
              <w:rPr>
                <w:rFonts w:cs="Arial"/>
                <w:b/>
              </w:rPr>
            </w:pPr>
          </w:p>
        </w:tc>
      </w:tr>
      <w:tr w:rsidR="007E4DDB" w:rsidRPr="009C0D11" w14:paraId="0B0EED3B" w14:textId="77777777" w:rsidTr="005E798D">
        <w:trPr>
          <w:trHeight w:val="576"/>
        </w:trPr>
        <w:tc>
          <w:tcPr>
            <w:tcW w:w="1345" w:type="pct"/>
            <w:shd w:val="clear" w:color="auto" w:fill="F2F2F2" w:themeFill="background1" w:themeFillShade="F2"/>
          </w:tcPr>
          <w:p w14:paraId="148E4BCC" w14:textId="77777777" w:rsidR="007E4DDB" w:rsidRPr="009C0D11" w:rsidRDefault="007E4DDB" w:rsidP="005E798D">
            <w:pPr>
              <w:rPr>
                <w:rFonts w:cs="Arial"/>
                <w:b/>
              </w:rPr>
            </w:pPr>
            <w:r w:rsidRPr="009C0D11">
              <w:rPr>
                <w:rFonts w:cs="Arial"/>
                <w:b/>
              </w:rPr>
              <w:t>Independent Practice:</w:t>
            </w:r>
          </w:p>
        </w:tc>
        <w:tc>
          <w:tcPr>
            <w:tcW w:w="3655" w:type="pct"/>
          </w:tcPr>
          <w:sdt>
            <w:sdtPr>
              <w:id w:val="627593584"/>
              <w:placeholder>
                <w:docPart w:val="0107DF0EB0A04422A422581BF654F2AB"/>
              </w:placeholder>
            </w:sdtPr>
            <w:sdtContent>
              <w:p w14:paraId="2BB8273A" w14:textId="5B0B3883" w:rsidR="00F81DF3" w:rsidRPr="00F81DF3" w:rsidRDefault="00F81DF3" w:rsidP="00F81DF3">
                <w:pPr>
                  <w:pStyle w:val="ListParagraph"/>
                  <w:numPr>
                    <w:ilvl w:val="0"/>
                    <w:numId w:val="71"/>
                  </w:numPr>
                  <w:rPr>
                    <w:rFonts w:eastAsiaTheme="minorEastAsia" w:cs="Arial"/>
                    <w:b/>
                  </w:rPr>
                </w:pPr>
                <w:r>
                  <w:t xml:space="preserve">Students will answer the multiple-choice questions located on the Google form. </w:t>
                </w:r>
              </w:p>
              <w:p w14:paraId="31FE7D05" w14:textId="21BAD962" w:rsidR="007E4DDB" w:rsidRPr="00F81DF3" w:rsidRDefault="00F81DF3" w:rsidP="00F81DF3">
                <w:pPr>
                  <w:pStyle w:val="ListParagraph"/>
                  <w:numPr>
                    <w:ilvl w:val="0"/>
                    <w:numId w:val="71"/>
                  </w:numPr>
                  <w:rPr>
                    <w:rFonts w:eastAsiaTheme="minorEastAsia" w:cs="Arial"/>
                    <w:b/>
                  </w:rPr>
                </w:pPr>
                <w:r>
                  <w:rPr>
                    <w:b/>
                  </w:rPr>
                  <w:t xml:space="preserve">They will need to use their sources from guided practice to answer the questions. </w:t>
                </w:r>
              </w:p>
            </w:sdtContent>
          </w:sdt>
        </w:tc>
      </w:tr>
      <w:tr w:rsidR="007E4DDB" w:rsidRPr="009C0D11" w14:paraId="28C1EEE4" w14:textId="77777777" w:rsidTr="005E798D">
        <w:trPr>
          <w:trHeight w:val="576"/>
        </w:trPr>
        <w:tc>
          <w:tcPr>
            <w:tcW w:w="1345" w:type="pct"/>
            <w:shd w:val="clear" w:color="auto" w:fill="F2F2F2" w:themeFill="background1" w:themeFillShade="F2"/>
          </w:tcPr>
          <w:p w14:paraId="56AF9DB0" w14:textId="77777777" w:rsidR="007E4DDB" w:rsidRPr="009C0D11" w:rsidRDefault="007E4DDB" w:rsidP="005E798D">
            <w:pPr>
              <w:rPr>
                <w:rFonts w:cs="Arial"/>
                <w:b/>
              </w:rPr>
            </w:pPr>
            <w:r>
              <w:rPr>
                <w:rFonts w:cs="Arial"/>
                <w:b/>
              </w:rPr>
              <w:t>Closure:</w:t>
            </w:r>
          </w:p>
        </w:tc>
        <w:tc>
          <w:tcPr>
            <w:tcW w:w="3655" w:type="pct"/>
          </w:tcPr>
          <w:p w14:paraId="2A415E0D" w14:textId="5D332513" w:rsidR="007E4DDB" w:rsidRDefault="00000000" w:rsidP="005E798D">
            <w:pPr>
              <w:rPr>
                <w:rFonts w:cs="Arial"/>
              </w:rPr>
            </w:pPr>
            <w:sdt>
              <w:sdtPr>
                <w:rPr>
                  <w:rFonts w:cs="Arial"/>
                </w:rPr>
                <w:id w:val="-1743240683"/>
                <w:placeholder>
                  <w:docPart w:val="2C33FBF2581440FCAF42378FE11466F7"/>
                </w:placeholder>
              </w:sdtPr>
              <w:sdtContent>
                <w:r w:rsidR="00F81DF3">
                  <w:rPr>
                    <w:rFonts w:cs="Arial"/>
                  </w:rPr>
                  <w:t xml:space="preserve">Students will complete a short exit ticket on Google forms and submit it. I will send them an email providing feedback for the exit ticket. </w:t>
                </w:r>
              </w:sdtContent>
            </w:sdt>
          </w:p>
        </w:tc>
      </w:tr>
      <w:tr w:rsidR="007E4DDB" w:rsidRPr="009C0D11" w14:paraId="34260B4B" w14:textId="77777777" w:rsidTr="005E798D">
        <w:tc>
          <w:tcPr>
            <w:tcW w:w="5000" w:type="pct"/>
            <w:gridSpan w:val="2"/>
            <w:shd w:val="clear" w:color="auto" w:fill="D9D9D9" w:themeFill="background1" w:themeFillShade="D9"/>
          </w:tcPr>
          <w:p w14:paraId="32F67653" w14:textId="77777777" w:rsidR="007E4DDB" w:rsidRPr="00BD3C50" w:rsidRDefault="007E4DDB" w:rsidP="005E798D">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7E4DDB" w:rsidRPr="005E1D2B" w14:paraId="195875E7" w14:textId="77777777" w:rsidTr="005E798D">
        <w:trPr>
          <w:trHeight w:val="330"/>
        </w:trPr>
        <w:tc>
          <w:tcPr>
            <w:tcW w:w="1345" w:type="pct"/>
            <w:shd w:val="clear" w:color="auto" w:fill="EAEAEA" w:themeFill="text2" w:themeFillTint="1A"/>
          </w:tcPr>
          <w:p w14:paraId="328C1E7A" w14:textId="77777777" w:rsidR="007E4DDB" w:rsidRPr="009C0D11" w:rsidRDefault="007E4DDB" w:rsidP="005E798D">
            <w:pPr>
              <w:rPr>
                <w:rFonts w:cs="Arial"/>
              </w:rPr>
            </w:pPr>
            <w:r w:rsidRPr="009C0D11">
              <w:rPr>
                <w:rFonts w:cs="Arial"/>
                <w:b/>
              </w:rPr>
              <w:t>Supporting Students with Special Needs:</w:t>
            </w:r>
            <w:r w:rsidRPr="009C0D11">
              <w:rPr>
                <w:rFonts w:cs="Arial"/>
              </w:rPr>
              <w:t xml:space="preserve">  </w:t>
            </w:r>
          </w:p>
        </w:tc>
        <w:tc>
          <w:tcPr>
            <w:tcW w:w="3655" w:type="pct"/>
          </w:tcPr>
          <w:p w14:paraId="447A0D2E" w14:textId="491836DD" w:rsidR="007E4DDB" w:rsidRPr="005E1D2B" w:rsidRDefault="00000000" w:rsidP="005E798D">
            <w:pPr>
              <w:rPr>
                <w:rFonts w:cs="Arial"/>
                <w:b/>
              </w:rPr>
            </w:pPr>
            <w:sdt>
              <w:sdtPr>
                <w:rPr>
                  <w:rFonts w:cs="Arial"/>
                </w:rPr>
                <w:id w:val="2127272406"/>
                <w:placeholder>
                  <w:docPart w:val="0DCF3F4351D74788B4422B3FB2616AC3"/>
                </w:placeholder>
              </w:sdtPr>
              <w:sdtContent>
                <w:r w:rsidR="00F81DF3">
                  <w:rPr>
                    <w:rFonts w:cs="Arial"/>
                  </w:rPr>
                  <w:t>I will be available to meet with any student who needs help during the virtual learning day.</w:t>
                </w:r>
              </w:sdtContent>
            </w:sdt>
          </w:p>
        </w:tc>
      </w:tr>
      <w:tr w:rsidR="007E4DDB" w:rsidRPr="005E1D2B" w14:paraId="4EF5D4F8" w14:textId="77777777" w:rsidTr="005E798D">
        <w:trPr>
          <w:trHeight w:val="330"/>
        </w:trPr>
        <w:tc>
          <w:tcPr>
            <w:tcW w:w="1345" w:type="pct"/>
            <w:shd w:val="clear" w:color="auto" w:fill="EAEAEA" w:themeFill="text2" w:themeFillTint="1A"/>
          </w:tcPr>
          <w:p w14:paraId="71AFF0BD" w14:textId="77777777" w:rsidR="007E4DDB" w:rsidRPr="009C0D11" w:rsidRDefault="007E4DDB" w:rsidP="005E798D">
            <w:pPr>
              <w:rPr>
                <w:rFonts w:cs="Arial"/>
                <w:b/>
              </w:rPr>
            </w:pPr>
            <w:r>
              <w:rPr>
                <w:rFonts w:cs="Arial"/>
                <w:b/>
              </w:rPr>
              <w:t>Strategies to Challenge Above-Average Learners</w:t>
            </w:r>
            <w:r w:rsidRPr="009C0D11">
              <w:rPr>
                <w:rFonts w:cs="Arial"/>
                <w:b/>
              </w:rPr>
              <w:t>:</w:t>
            </w:r>
            <w:r w:rsidRPr="009C0D11">
              <w:rPr>
                <w:rFonts w:cs="Arial"/>
              </w:rPr>
              <w:t xml:space="preserve">  </w:t>
            </w:r>
          </w:p>
        </w:tc>
        <w:tc>
          <w:tcPr>
            <w:tcW w:w="3655" w:type="pct"/>
          </w:tcPr>
          <w:p w14:paraId="05B369FD" w14:textId="2CD098D9" w:rsidR="007E4DDB" w:rsidRPr="009C0D11" w:rsidRDefault="00000000" w:rsidP="005E798D">
            <w:pPr>
              <w:rPr>
                <w:rFonts w:cs="Arial"/>
                <w:b/>
              </w:rPr>
            </w:pPr>
            <w:sdt>
              <w:sdtPr>
                <w:rPr>
                  <w:rFonts w:cs="Arial"/>
                </w:rPr>
                <w:id w:val="416672590"/>
                <w:placeholder>
                  <w:docPart w:val="8D461F73B58A4D94AEF9AF0F366656F8"/>
                </w:placeholder>
                <w:text/>
              </w:sdtPr>
              <w:sdtContent>
                <w:r w:rsidR="00F81DF3">
                  <w:rPr>
                    <w:rFonts w:cs="Arial"/>
                  </w:rPr>
                  <w:t xml:space="preserve">Above average learners will be able to find another source on their own. They will email me the name, author, and summary. </w:t>
                </w:r>
              </w:sdtContent>
            </w:sdt>
          </w:p>
        </w:tc>
      </w:tr>
      <w:tr w:rsidR="007E4DDB" w:rsidRPr="005E1D2B" w14:paraId="6E5E11D1" w14:textId="77777777" w:rsidTr="005E798D">
        <w:trPr>
          <w:trHeight w:val="330"/>
        </w:trPr>
        <w:tc>
          <w:tcPr>
            <w:tcW w:w="1345" w:type="pct"/>
            <w:shd w:val="clear" w:color="auto" w:fill="EAEAEA" w:themeFill="text2" w:themeFillTint="1A"/>
          </w:tcPr>
          <w:p w14:paraId="47F80190" w14:textId="77777777" w:rsidR="007E4DDB" w:rsidRPr="009C0D11" w:rsidRDefault="007E4DDB" w:rsidP="005E798D">
            <w:pPr>
              <w:rPr>
                <w:rFonts w:cs="Arial"/>
                <w:b/>
              </w:rPr>
            </w:pPr>
            <w:r w:rsidRPr="009C0D11">
              <w:rPr>
                <w:rFonts w:cs="Arial"/>
                <w:b/>
              </w:rPr>
              <w:t>Facilitating a Classroom Environment that Supports Student Learning:</w:t>
            </w:r>
            <w:r w:rsidRPr="009C0D11">
              <w:rPr>
                <w:rFonts w:cs="Arial"/>
              </w:rPr>
              <w:t xml:space="preserve">  </w:t>
            </w:r>
          </w:p>
        </w:tc>
        <w:tc>
          <w:tcPr>
            <w:tcW w:w="3655" w:type="pct"/>
          </w:tcPr>
          <w:p w14:paraId="1060D87E" w14:textId="66FAB7D9" w:rsidR="007E4DDB" w:rsidRPr="009C0D11" w:rsidRDefault="00000000" w:rsidP="005E798D">
            <w:pPr>
              <w:rPr>
                <w:rFonts w:cs="Arial"/>
                <w:b/>
              </w:rPr>
            </w:pPr>
            <w:sdt>
              <w:sdtPr>
                <w:rPr>
                  <w:rFonts w:cs="Arial"/>
                </w:rPr>
                <w:id w:val="1849518615"/>
                <w:placeholder>
                  <w:docPart w:val="578CBC5ED4A645609AF61AD8D5B58F43"/>
                </w:placeholder>
                <w:text/>
              </w:sdtPr>
              <w:sdtContent>
                <w:r w:rsidR="00F81DF3">
                  <w:rPr>
                    <w:rFonts w:cs="Arial"/>
                  </w:rPr>
                  <w:t xml:space="preserve">Students will be engaged with the lesson by meeting with me in a Google meet. This will help students who learn through modeling or visual and auditory learning. </w:t>
                </w:r>
              </w:sdtContent>
            </w:sdt>
          </w:p>
        </w:tc>
      </w:tr>
      <w:tr w:rsidR="007E4DDB" w:rsidRPr="005E1D2B" w14:paraId="2D4F7A17" w14:textId="77777777" w:rsidTr="005E798D">
        <w:trPr>
          <w:trHeight w:val="330"/>
        </w:trPr>
        <w:tc>
          <w:tcPr>
            <w:tcW w:w="1345" w:type="pct"/>
            <w:shd w:val="clear" w:color="auto" w:fill="EAEAEA" w:themeFill="text2" w:themeFillTint="1A"/>
          </w:tcPr>
          <w:p w14:paraId="29DE7A09" w14:textId="77777777" w:rsidR="007E4DDB" w:rsidRPr="009C0D11" w:rsidRDefault="007E4DDB" w:rsidP="005E798D">
            <w:pPr>
              <w:rPr>
                <w:rFonts w:cs="Arial"/>
                <w:b/>
              </w:rPr>
            </w:pPr>
            <w:r w:rsidRPr="009C0D11">
              <w:rPr>
                <w:rFonts w:cs="Arial"/>
                <w:b/>
              </w:rPr>
              <w:t>Extension:</w:t>
            </w:r>
            <w:r>
              <w:rPr>
                <w:rFonts w:cs="Arial"/>
              </w:rPr>
              <w:t xml:space="preserve"> </w:t>
            </w:r>
          </w:p>
        </w:tc>
        <w:tc>
          <w:tcPr>
            <w:tcW w:w="3655" w:type="pct"/>
          </w:tcPr>
          <w:p w14:paraId="56FC6F87" w14:textId="5A63E4AA" w:rsidR="007E4DDB" w:rsidRPr="009C0D11" w:rsidRDefault="00000000" w:rsidP="005E798D">
            <w:pPr>
              <w:rPr>
                <w:rFonts w:cs="Arial"/>
                <w:b/>
              </w:rPr>
            </w:pPr>
            <w:sdt>
              <w:sdtPr>
                <w:rPr>
                  <w:rFonts w:cs="Arial"/>
                </w:rPr>
                <w:id w:val="1544938250"/>
                <w:placeholder>
                  <w:docPart w:val="19C67E026EF64A66923FABFC80785086"/>
                </w:placeholder>
                <w:text/>
              </w:sdtPr>
              <w:sdtContent>
                <w:r w:rsidR="00F81DF3">
                  <w:rPr>
                    <w:rFonts w:cs="Arial"/>
                  </w:rPr>
                  <w:t xml:space="preserve">Students will be able to pick a book on epic pertaining to the Native Americans to read once their work is finished. </w:t>
                </w:r>
              </w:sdtContent>
            </w:sdt>
          </w:p>
        </w:tc>
      </w:tr>
      <w:tr w:rsidR="007E4DDB" w:rsidRPr="005E1D2B" w14:paraId="1A98F44A" w14:textId="77777777" w:rsidTr="005E798D">
        <w:trPr>
          <w:trHeight w:val="330"/>
        </w:trPr>
        <w:tc>
          <w:tcPr>
            <w:tcW w:w="1345" w:type="pct"/>
            <w:shd w:val="clear" w:color="auto" w:fill="EAEAEA" w:themeFill="text2" w:themeFillTint="1A"/>
          </w:tcPr>
          <w:p w14:paraId="5D0B9B59" w14:textId="77777777" w:rsidR="007E4DDB" w:rsidRPr="009C0D11" w:rsidRDefault="007E4DDB" w:rsidP="005E798D">
            <w:pPr>
              <w:rPr>
                <w:rFonts w:cs="Arial"/>
                <w:b/>
              </w:rPr>
            </w:pPr>
            <w:r>
              <w:rPr>
                <w:rFonts w:cs="Arial"/>
                <w:b/>
                <w:bCs/>
              </w:rPr>
              <w:t>Culturally Responsive Teaching:</w:t>
            </w:r>
            <w:r w:rsidRPr="009C0D11">
              <w:rPr>
                <w:rFonts w:cs="Arial"/>
              </w:rPr>
              <w:t xml:space="preserve">  </w:t>
            </w:r>
          </w:p>
        </w:tc>
        <w:tc>
          <w:tcPr>
            <w:tcW w:w="3655" w:type="pct"/>
          </w:tcPr>
          <w:p w14:paraId="21537AC1" w14:textId="35CD9166" w:rsidR="007E4DDB" w:rsidRPr="009C0D11" w:rsidRDefault="00000000" w:rsidP="005E798D">
            <w:pPr>
              <w:rPr>
                <w:rFonts w:cs="Arial"/>
                <w:b/>
              </w:rPr>
            </w:pPr>
            <w:sdt>
              <w:sdtPr>
                <w:rPr>
                  <w:rFonts w:cs="Arial"/>
                </w:rPr>
                <w:id w:val="1524371127"/>
                <w:placeholder>
                  <w:docPart w:val="1A0BDBE1FF4E44AAB11E6DB888EE5924"/>
                </w:placeholder>
                <w:text/>
              </w:sdtPr>
              <w:sdtContent>
                <w:r w:rsidR="00F81DF3">
                  <w:rPr>
                    <w:rFonts w:cs="Arial"/>
                  </w:rPr>
                  <w:t>To have a culturally responsive classroom I will help guide students through their virtual learning day to ensure all students succeed.</w:t>
                </w:r>
              </w:sdtContent>
            </w:sdt>
          </w:p>
        </w:tc>
      </w:tr>
      <w:tr w:rsidR="007E4DDB" w:rsidRPr="009C0D11" w14:paraId="56D69B7F" w14:textId="77777777" w:rsidTr="005E798D">
        <w:tc>
          <w:tcPr>
            <w:tcW w:w="5000" w:type="pct"/>
            <w:gridSpan w:val="2"/>
            <w:shd w:val="clear" w:color="auto" w:fill="D9D9D9" w:themeFill="background1" w:themeFillShade="D9"/>
          </w:tcPr>
          <w:p w14:paraId="78E07ADE" w14:textId="77777777" w:rsidR="007E4DDB" w:rsidRPr="00BD3C50" w:rsidRDefault="007E4DDB" w:rsidP="005E798D">
            <w:pPr>
              <w:jc w:val="center"/>
              <w:rPr>
                <w:rFonts w:ascii="Times New Roman Bold" w:hAnsi="Times New Roman Bold" w:cs="Arial"/>
                <w:b/>
                <w:smallCaps/>
              </w:rPr>
            </w:pPr>
            <w:r w:rsidRPr="00BD3C50">
              <w:rPr>
                <w:rFonts w:ascii="Times New Roman Bold" w:hAnsi="Times New Roman Bold" w:cs="Arial"/>
                <w:b/>
                <w:smallCaps/>
              </w:rPr>
              <w:t>Assessment</w:t>
            </w:r>
          </w:p>
        </w:tc>
      </w:tr>
      <w:tr w:rsidR="007E4DDB" w:rsidRPr="009C0D11" w14:paraId="76A85452" w14:textId="77777777" w:rsidTr="005E798D">
        <w:trPr>
          <w:trHeight w:val="275"/>
        </w:trPr>
        <w:tc>
          <w:tcPr>
            <w:tcW w:w="1345" w:type="pct"/>
            <w:shd w:val="clear" w:color="auto" w:fill="EAEAEA" w:themeFill="text2" w:themeFillTint="1A"/>
          </w:tcPr>
          <w:p w14:paraId="021832EE" w14:textId="77777777" w:rsidR="007E4DDB" w:rsidRPr="009C0D11" w:rsidRDefault="007E4DDB" w:rsidP="005E798D">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55" w:type="pct"/>
          </w:tcPr>
          <w:p w14:paraId="75667520" w14:textId="462BE2D8" w:rsidR="007E4DDB" w:rsidRPr="009C0D11" w:rsidRDefault="00000000" w:rsidP="005E798D">
            <w:pPr>
              <w:rPr>
                <w:rFonts w:cs="Arial"/>
              </w:rPr>
            </w:pPr>
            <w:sdt>
              <w:sdtPr>
                <w:rPr>
                  <w:rFonts w:cs="Arial"/>
                </w:rPr>
                <w:id w:val="-990720379"/>
                <w:placeholder>
                  <w:docPart w:val="E2C82ACBBEE346E0891F4E58CA087A1C"/>
                </w:placeholder>
              </w:sdtPr>
              <w:sdtContent>
                <w:r w:rsidR="00F81DF3">
                  <w:rPr>
                    <w:rFonts w:cs="Arial"/>
                  </w:rPr>
                  <w:t xml:space="preserve">Students will send a chat to me stating one fact about the Native Americans. </w:t>
                </w:r>
              </w:sdtContent>
            </w:sdt>
          </w:p>
        </w:tc>
      </w:tr>
      <w:tr w:rsidR="007E4DDB" w:rsidRPr="009C0D11" w14:paraId="6E7B8C52" w14:textId="77777777" w:rsidTr="005E798D">
        <w:trPr>
          <w:trHeight w:val="275"/>
        </w:trPr>
        <w:tc>
          <w:tcPr>
            <w:tcW w:w="1345" w:type="pct"/>
            <w:shd w:val="clear" w:color="auto" w:fill="EAEAEA" w:themeFill="text2" w:themeFillTint="1A"/>
          </w:tcPr>
          <w:p w14:paraId="32B7BCC2" w14:textId="77777777" w:rsidR="007E4DDB" w:rsidRPr="009C0D11" w:rsidRDefault="007E4DDB" w:rsidP="005E798D">
            <w:pPr>
              <w:rPr>
                <w:rFonts w:cs="Arial"/>
                <w:b/>
              </w:rPr>
            </w:pPr>
            <w:r w:rsidRPr="009C0D11">
              <w:rPr>
                <w:rFonts w:cs="Arial"/>
                <w:b/>
              </w:rPr>
              <w:lastRenderedPageBreak/>
              <w:t>Formative Assessment</w:t>
            </w:r>
            <w:r>
              <w:rPr>
                <w:rFonts w:cs="Arial"/>
                <w:b/>
              </w:rPr>
              <w:t>s/Feedback to Learners</w:t>
            </w:r>
            <w:r w:rsidRPr="009C0D11">
              <w:rPr>
                <w:rFonts w:cs="Arial"/>
                <w:b/>
              </w:rPr>
              <w:t>:</w:t>
            </w:r>
          </w:p>
        </w:tc>
        <w:tc>
          <w:tcPr>
            <w:tcW w:w="3655" w:type="pct"/>
          </w:tcPr>
          <w:sdt>
            <w:sdtPr>
              <w:id w:val="-389731297"/>
              <w:placeholder>
                <w:docPart w:val="F45B1751CFD53845889DC76921D59CC6"/>
              </w:placeholder>
            </w:sdtPr>
            <w:sdtContent>
              <w:p w14:paraId="7CB7448C" w14:textId="77777777" w:rsidR="00F81DF3" w:rsidRPr="00F81DF3" w:rsidRDefault="00F81DF3" w:rsidP="00F81DF3">
                <w:pPr>
                  <w:rPr>
                    <w:rFonts w:cs="Arial"/>
                  </w:rPr>
                </w:pPr>
                <w:r>
                  <w:t xml:space="preserve">Students will join a Google meet with me, and we will fill out a Google form that will ask them to find three sources on epic to use during their assessment. This Google form will ask for the name of the source, author, and a one sentence summary about the source. </w:t>
                </w:r>
              </w:p>
            </w:sdtContent>
          </w:sdt>
          <w:p w14:paraId="4DD138C4" w14:textId="3A8AA830" w:rsidR="007E4DDB" w:rsidRPr="00BD3C50" w:rsidRDefault="007E4DDB" w:rsidP="005E798D">
            <w:pPr>
              <w:rPr>
                <w:rFonts w:cs="Arial"/>
              </w:rPr>
            </w:pPr>
          </w:p>
        </w:tc>
      </w:tr>
      <w:tr w:rsidR="007E4DDB" w:rsidRPr="009C0D11" w14:paraId="4833CBE9" w14:textId="77777777" w:rsidTr="005E798D">
        <w:trPr>
          <w:trHeight w:val="275"/>
        </w:trPr>
        <w:tc>
          <w:tcPr>
            <w:tcW w:w="1345" w:type="pct"/>
            <w:shd w:val="clear" w:color="auto" w:fill="EAEAEA" w:themeFill="text2" w:themeFillTint="1A"/>
          </w:tcPr>
          <w:p w14:paraId="14C30CD2" w14:textId="77777777" w:rsidR="007E4DDB" w:rsidRPr="009C0D11" w:rsidRDefault="007E4DDB" w:rsidP="005E798D">
            <w:pPr>
              <w:rPr>
                <w:rFonts w:cs="Arial"/>
                <w:b/>
              </w:rPr>
            </w:pPr>
            <w:r w:rsidRPr="009C0D11">
              <w:rPr>
                <w:rFonts w:cs="Arial"/>
                <w:b/>
              </w:rPr>
              <w:t>Summative Assessment:</w:t>
            </w:r>
            <w:r w:rsidRPr="009C0D11">
              <w:rPr>
                <w:rFonts w:cs="Arial"/>
              </w:rPr>
              <w:t xml:space="preserve">  </w:t>
            </w:r>
          </w:p>
        </w:tc>
        <w:tc>
          <w:tcPr>
            <w:tcW w:w="3655" w:type="pct"/>
          </w:tcPr>
          <w:sdt>
            <w:sdtPr>
              <w:id w:val="840443301"/>
              <w:placeholder>
                <w:docPart w:val="3B3729D8BAF0AF4F813951F1B9A18B82"/>
              </w:placeholder>
            </w:sdtPr>
            <w:sdtContent>
              <w:p w14:paraId="3C22313E" w14:textId="77777777" w:rsidR="00F81DF3" w:rsidRPr="00F81DF3" w:rsidRDefault="00F81DF3" w:rsidP="00F81DF3">
                <w:pPr>
                  <w:pStyle w:val="ListParagraph"/>
                  <w:numPr>
                    <w:ilvl w:val="0"/>
                    <w:numId w:val="73"/>
                  </w:numPr>
                  <w:rPr>
                    <w:rFonts w:eastAsiaTheme="minorEastAsia" w:cs="Arial"/>
                    <w:b/>
                  </w:rPr>
                </w:pPr>
                <w:r>
                  <w:t xml:space="preserve">Students will answer the multiple-choice questions located on the Google form. </w:t>
                </w:r>
              </w:p>
              <w:p w14:paraId="06C7E288" w14:textId="77777777" w:rsidR="00F81DF3" w:rsidRDefault="00F81DF3" w:rsidP="00F81DF3">
                <w:pPr>
                  <w:pStyle w:val="ListParagraph"/>
                  <w:numPr>
                    <w:ilvl w:val="0"/>
                    <w:numId w:val="73"/>
                  </w:numPr>
                  <w:rPr>
                    <w:rFonts w:eastAsiaTheme="minorHAnsi" w:cstheme="minorBidi"/>
                    <w:szCs w:val="22"/>
                  </w:rPr>
                </w:pPr>
                <w:r>
                  <w:rPr>
                    <w:b/>
                  </w:rPr>
                  <w:t xml:space="preserve">They will need to use their sources from guided practice to answer the questions. </w:t>
                </w:r>
              </w:p>
            </w:sdtContent>
          </w:sdt>
          <w:p w14:paraId="19CF7E7A" w14:textId="0CB7247F" w:rsidR="007E4DDB" w:rsidRPr="00F81DF3" w:rsidRDefault="00F81DF3" w:rsidP="00F81DF3">
            <w:pPr>
              <w:pStyle w:val="ListParagraph"/>
              <w:numPr>
                <w:ilvl w:val="0"/>
                <w:numId w:val="73"/>
              </w:numPr>
              <w:rPr>
                <w:rFonts w:eastAsiaTheme="minorEastAsia" w:cs="Arial"/>
                <w:b/>
              </w:rPr>
            </w:pPr>
            <w:r>
              <w:rPr>
                <w:rFonts w:eastAsiaTheme="minorEastAsia" w:cs="Arial"/>
                <w:b/>
              </w:rPr>
              <w:t xml:space="preserve">They must get 8/10 of the multiple- choice questions correct. </w:t>
            </w:r>
          </w:p>
        </w:tc>
      </w:tr>
      <w:tr w:rsidR="007E4DDB" w:rsidRPr="00B3379B" w14:paraId="36F9AFF5" w14:textId="77777777" w:rsidTr="005E798D">
        <w:trPr>
          <w:trHeight w:val="518"/>
        </w:trPr>
        <w:tc>
          <w:tcPr>
            <w:tcW w:w="5000" w:type="pct"/>
            <w:gridSpan w:val="2"/>
            <w:shd w:val="clear" w:color="auto" w:fill="D9D9D9" w:themeFill="background1" w:themeFillShade="D9"/>
          </w:tcPr>
          <w:p w14:paraId="06228F53" w14:textId="77777777" w:rsidR="007E4DDB" w:rsidRPr="00BD3C50" w:rsidRDefault="007E4DDB" w:rsidP="005E798D">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76E12948" w14:textId="77777777" w:rsidR="007E4DDB" w:rsidRPr="00BD3C50" w:rsidRDefault="007E4DDB" w:rsidP="005E798D">
            <w:pPr>
              <w:spacing w:after="120"/>
              <w:jc w:val="center"/>
              <w:rPr>
                <w:rFonts w:cs="Arial"/>
                <w:i/>
                <w:iCs/>
              </w:rPr>
            </w:pPr>
            <w:r w:rsidRPr="00BD3C50">
              <w:rPr>
                <w:rFonts w:cs="Arial"/>
                <w:i/>
                <w:iCs/>
                <w:sz w:val="20"/>
                <w:szCs w:val="18"/>
              </w:rPr>
              <w:t>(5-6 professional references in current APA format)</w:t>
            </w:r>
          </w:p>
        </w:tc>
      </w:tr>
      <w:tr w:rsidR="007E4DDB" w:rsidRPr="009C0D11" w14:paraId="6A30571A" w14:textId="77777777" w:rsidTr="005E798D">
        <w:trPr>
          <w:trHeight w:val="2160"/>
        </w:trPr>
        <w:tc>
          <w:tcPr>
            <w:tcW w:w="5000" w:type="pct"/>
            <w:gridSpan w:val="2"/>
          </w:tcPr>
          <w:p w14:paraId="48D77807" w14:textId="77777777" w:rsidR="00F81DF3" w:rsidRDefault="00F81DF3" w:rsidP="00F81DF3">
            <w:pPr>
              <w:pStyle w:val="NormalWeb"/>
              <w:ind w:left="567" w:hanging="567"/>
              <w:rPr>
                <w:color w:val="000000"/>
              </w:rPr>
            </w:pPr>
            <w:r>
              <w:rPr>
                <w:color w:val="000000"/>
              </w:rPr>
              <w:t xml:space="preserve">Naimi-Akbar, I., </w:t>
            </w:r>
            <w:proofErr w:type="spellStart"/>
            <w:r>
              <w:rPr>
                <w:color w:val="000000"/>
              </w:rPr>
              <w:t>Weurlander</w:t>
            </w:r>
            <w:proofErr w:type="spellEnd"/>
            <w:r>
              <w:rPr>
                <w:color w:val="000000"/>
              </w:rPr>
              <w:t>, M., &amp; Barman, L. (2023). Teaching-learning in virtual learning environments: A matter of forced compromises away from student-</w:t>
            </w:r>
            <w:proofErr w:type="spellStart"/>
            <w:r>
              <w:rPr>
                <w:color w:val="000000"/>
              </w:rPr>
              <w:t>centredness</w:t>
            </w:r>
            <w:proofErr w:type="spellEnd"/>
            <w:r>
              <w:rPr>
                <w:color w:val="000000"/>
              </w:rPr>
              <w:t>?</w:t>
            </w:r>
            <w:r>
              <w:rPr>
                <w:rStyle w:val="apple-converted-space"/>
                <w:color w:val="000000"/>
              </w:rPr>
              <w:t> </w:t>
            </w:r>
            <w:r>
              <w:rPr>
                <w:i/>
                <w:iCs/>
                <w:color w:val="000000"/>
              </w:rPr>
              <w:t>Teaching in Higher Education</w:t>
            </w:r>
            <w:r>
              <w:rPr>
                <w:color w:val="000000"/>
              </w:rPr>
              <w:t>, 1–17. https://doi.org/10.1080/13562517.2023.2201674</w:t>
            </w:r>
            <w:r>
              <w:rPr>
                <w:rStyle w:val="apple-converted-space"/>
                <w:color w:val="000000"/>
              </w:rPr>
              <w:t> </w:t>
            </w:r>
          </w:p>
          <w:p w14:paraId="57CD31A4" w14:textId="77777777" w:rsidR="00F81DF3" w:rsidRDefault="00F81DF3" w:rsidP="00F81DF3">
            <w:pPr>
              <w:pStyle w:val="NormalWeb"/>
              <w:ind w:left="567" w:hanging="567"/>
              <w:rPr>
                <w:color w:val="000000"/>
              </w:rPr>
            </w:pPr>
            <w:r>
              <w:rPr>
                <w:color w:val="000000"/>
              </w:rPr>
              <w:t>Shamir-Inbal, T., &amp; Blau, I. (2021). Facilitating emergency remote K-12 teaching in computing-enhanced virtual learning environments during COVID-19 pandemic - blessing or curse?</w:t>
            </w:r>
            <w:r>
              <w:rPr>
                <w:rStyle w:val="apple-converted-space"/>
                <w:color w:val="000000"/>
              </w:rPr>
              <w:t> </w:t>
            </w:r>
            <w:r>
              <w:rPr>
                <w:i/>
                <w:iCs/>
                <w:color w:val="000000"/>
              </w:rPr>
              <w:t>Journal of Educational Computing Research</w:t>
            </w:r>
            <w:r>
              <w:rPr>
                <w:color w:val="000000"/>
              </w:rPr>
              <w:t>,</w:t>
            </w:r>
            <w:r>
              <w:rPr>
                <w:rStyle w:val="apple-converted-space"/>
                <w:color w:val="000000"/>
              </w:rPr>
              <w:t> </w:t>
            </w:r>
            <w:r>
              <w:rPr>
                <w:i/>
                <w:iCs/>
                <w:color w:val="000000"/>
              </w:rPr>
              <w:t>59</w:t>
            </w:r>
            <w:r>
              <w:rPr>
                <w:color w:val="000000"/>
              </w:rPr>
              <w:t>(7), 1243–1271. https://doi.org/10.1177/0735633121992781</w:t>
            </w:r>
            <w:r>
              <w:rPr>
                <w:rStyle w:val="apple-converted-space"/>
                <w:color w:val="000000"/>
              </w:rPr>
              <w:t> </w:t>
            </w:r>
          </w:p>
          <w:p w14:paraId="29D14389" w14:textId="77777777" w:rsidR="00F81DF3" w:rsidRDefault="00F81DF3" w:rsidP="00F81DF3">
            <w:pPr>
              <w:pStyle w:val="NormalWeb"/>
              <w:ind w:left="567" w:hanging="567"/>
              <w:rPr>
                <w:color w:val="000000"/>
              </w:rPr>
            </w:pPr>
            <w:proofErr w:type="spellStart"/>
            <w:r>
              <w:rPr>
                <w:color w:val="000000"/>
              </w:rPr>
              <w:t>Nazempour</w:t>
            </w:r>
            <w:proofErr w:type="spellEnd"/>
            <w:r>
              <w:rPr>
                <w:color w:val="000000"/>
              </w:rPr>
              <w:t>, R., &amp; Darabi, H. (2023). Personalized learning in virtual learning environments using students’ behavior analysis.</w:t>
            </w:r>
            <w:r>
              <w:rPr>
                <w:rStyle w:val="apple-converted-space"/>
                <w:color w:val="000000"/>
              </w:rPr>
              <w:t> </w:t>
            </w:r>
            <w:r>
              <w:rPr>
                <w:i/>
                <w:iCs/>
                <w:color w:val="000000"/>
              </w:rPr>
              <w:t>Education Sciences</w:t>
            </w:r>
            <w:r>
              <w:rPr>
                <w:color w:val="000000"/>
              </w:rPr>
              <w:t>,</w:t>
            </w:r>
            <w:r>
              <w:rPr>
                <w:rStyle w:val="apple-converted-space"/>
                <w:color w:val="000000"/>
              </w:rPr>
              <w:t> </w:t>
            </w:r>
            <w:r>
              <w:rPr>
                <w:i/>
                <w:iCs/>
                <w:color w:val="000000"/>
              </w:rPr>
              <w:t>13</w:t>
            </w:r>
            <w:r>
              <w:rPr>
                <w:color w:val="000000"/>
              </w:rPr>
              <w:t>(5), 457. https://doi.org/10.3390/educsci13050457</w:t>
            </w:r>
            <w:r>
              <w:rPr>
                <w:rStyle w:val="apple-converted-space"/>
                <w:color w:val="000000"/>
              </w:rPr>
              <w:t> </w:t>
            </w:r>
          </w:p>
          <w:p w14:paraId="370BBEC0" w14:textId="77777777" w:rsidR="00F81DF3" w:rsidRDefault="00F81DF3" w:rsidP="00F81DF3">
            <w:pPr>
              <w:pStyle w:val="NormalWeb"/>
              <w:ind w:left="567" w:hanging="567"/>
              <w:rPr>
                <w:color w:val="000000"/>
              </w:rPr>
            </w:pPr>
            <w:proofErr w:type="spellStart"/>
            <w:r>
              <w:rPr>
                <w:color w:val="000000"/>
              </w:rPr>
              <w:t>Dudian</w:t>
            </w:r>
            <w:proofErr w:type="spellEnd"/>
            <w:r>
              <w:rPr>
                <w:color w:val="000000"/>
              </w:rPr>
              <w:t xml:space="preserve">, M., </w:t>
            </w:r>
            <w:proofErr w:type="spellStart"/>
            <w:r>
              <w:rPr>
                <w:color w:val="000000"/>
              </w:rPr>
              <w:t>Abramiuc</w:t>
            </w:r>
            <w:proofErr w:type="spellEnd"/>
            <w:r>
              <w:rPr>
                <w:color w:val="000000"/>
              </w:rPr>
              <w:t xml:space="preserve"> Todoran, T., &amp; Popa, R. A. (2022). </w:t>
            </w:r>
            <w:proofErr w:type="spellStart"/>
            <w:r>
              <w:rPr>
                <w:color w:val="000000"/>
              </w:rPr>
              <w:t>Organisational</w:t>
            </w:r>
            <w:proofErr w:type="spellEnd"/>
            <w:r>
              <w:rPr>
                <w:color w:val="000000"/>
              </w:rPr>
              <w:t xml:space="preserve"> culture shifting into online learning. virtual learning practices.</w:t>
            </w:r>
            <w:r>
              <w:rPr>
                <w:rStyle w:val="apple-converted-space"/>
                <w:color w:val="000000"/>
              </w:rPr>
              <w:t> </w:t>
            </w:r>
            <w:r>
              <w:rPr>
                <w:i/>
                <w:iCs/>
                <w:color w:val="000000"/>
              </w:rPr>
              <w:t>Studies in Business and Economics</w:t>
            </w:r>
            <w:r>
              <w:rPr>
                <w:color w:val="000000"/>
              </w:rPr>
              <w:t>,</w:t>
            </w:r>
            <w:r>
              <w:rPr>
                <w:rStyle w:val="apple-converted-space"/>
                <w:color w:val="000000"/>
              </w:rPr>
              <w:t> </w:t>
            </w:r>
            <w:r>
              <w:rPr>
                <w:i/>
                <w:iCs/>
                <w:color w:val="000000"/>
              </w:rPr>
              <w:t>17</w:t>
            </w:r>
            <w:r>
              <w:rPr>
                <w:color w:val="000000"/>
              </w:rPr>
              <w:t>(3), 57–69. https://doi.org/10.2478/sbe-2022-0045</w:t>
            </w:r>
            <w:r>
              <w:rPr>
                <w:rStyle w:val="apple-converted-space"/>
                <w:color w:val="000000"/>
              </w:rPr>
              <w:t> </w:t>
            </w:r>
          </w:p>
          <w:p w14:paraId="6C5737C5" w14:textId="77777777" w:rsidR="00F81DF3" w:rsidRPr="00E02C99" w:rsidRDefault="00F81DF3" w:rsidP="00F81DF3">
            <w:pPr>
              <w:ind w:left="690" w:hanging="690"/>
              <w:rPr>
                <w:rFonts w:cs="Arial"/>
                <w:bCs/>
              </w:rPr>
            </w:pPr>
            <w:proofErr w:type="spellStart"/>
            <w:r w:rsidRPr="00E02C99">
              <w:rPr>
                <w:rFonts w:cs="Arial"/>
                <w:bCs/>
              </w:rPr>
              <w:t>Maclennan</w:t>
            </w:r>
            <w:proofErr w:type="spellEnd"/>
            <w:r w:rsidRPr="00E02C99">
              <w:rPr>
                <w:rFonts w:cs="Arial"/>
                <w:bCs/>
              </w:rPr>
              <w:t>, S. (1987). Integrating lesson planning and class management. </w:t>
            </w:r>
            <w:r w:rsidRPr="00E02C99">
              <w:rPr>
                <w:rFonts w:cs="Arial"/>
                <w:bCs/>
                <w:i/>
                <w:iCs/>
              </w:rPr>
              <w:t>ELT Journal</w:t>
            </w:r>
            <w:r w:rsidRPr="00E02C99">
              <w:rPr>
                <w:rFonts w:cs="Arial"/>
                <w:bCs/>
              </w:rPr>
              <w:t>, </w:t>
            </w:r>
            <w:r w:rsidRPr="00E02C99">
              <w:rPr>
                <w:rFonts w:cs="Arial"/>
                <w:bCs/>
                <w:i/>
                <w:iCs/>
              </w:rPr>
              <w:t>41</w:t>
            </w:r>
            <w:r w:rsidRPr="00E02C99">
              <w:rPr>
                <w:rFonts w:cs="Arial"/>
                <w:bCs/>
              </w:rPr>
              <w:t>(3), 193–197. https://doi.org/10.1093/elt/41.3.193 </w:t>
            </w:r>
          </w:p>
          <w:p w14:paraId="23E02D23" w14:textId="77777777" w:rsidR="007E4DDB" w:rsidRPr="00BD3C50" w:rsidRDefault="007E4DDB" w:rsidP="005E798D">
            <w:pPr>
              <w:spacing w:line="480" w:lineRule="auto"/>
              <w:ind w:left="690" w:hanging="690"/>
              <w:rPr>
                <w:rFonts w:cs="Arial"/>
                <w:bCs/>
              </w:rPr>
            </w:pPr>
          </w:p>
        </w:tc>
      </w:tr>
    </w:tbl>
    <w:p w14:paraId="5DC1F8FA" w14:textId="5E7985B3" w:rsidR="00BD3C50" w:rsidRDefault="00BD3C50" w:rsidP="00F457F2"/>
    <w:p w14:paraId="770AFB2A" w14:textId="77777777" w:rsidR="00BD3C50" w:rsidRDefault="00BD3C50">
      <w:r>
        <w:br w:type="page"/>
      </w:r>
    </w:p>
    <w:p w14:paraId="379ED186" w14:textId="1EBE9216" w:rsidR="00BD3C50" w:rsidRDefault="00BD3C50" w:rsidP="00BD3C50">
      <w:pPr>
        <w:pStyle w:val="Heading1"/>
      </w:pPr>
      <w:bookmarkStart w:id="7" w:name="_Toc133323257"/>
      <w:r>
        <w:lastRenderedPageBreak/>
        <w:t>Lesson Plan #6</w:t>
      </w:r>
      <w:bookmarkEnd w:id="7"/>
    </w:p>
    <w:tbl>
      <w:tblPr>
        <w:tblStyle w:val="TableGrid"/>
        <w:tblW w:w="5000" w:type="pct"/>
        <w:tblLook w:val="0600" w:firstRow="0" w:lastRow="0" w:firstColumn="0" w:lastColumn="0" w:noHBand="1" w:noVBand="1"/>
      </w:tblPr>
      <w:tblGrid>
        <w:gridCol w:w="2537"/>
        <w:gridCol w:w="6813"/>
      </w:tblGrid>
      <w:tr w:rsidR="007E4DDB" w:rsidRPr="00F457F2" w14:paraId="3D8C622C" w14:textId="77777777" w:rsidTr="005E798D">
        <w:tc>
          <w:tcPr>
            <w:tcW w:w="5000" w:type="pct"/>
            <w:gridSpan w:val="2"/>
            <w:shd w:val="clear" w:color="auto" w:fill="D9D9D9" w:themeFill="background1" w:themeFillShade="D9"/>
          </w:tcPr>
          <w:p w14:paraId="639A9D2B" w14:textId="77777777" w:rsidR="007E4DDB" w:rsidRPr="00F457F2" w:rsidRDefault="007E4DDB" w:rsidP="005E798D">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7E4DDB" w:rsidRPr="009C0D11" w14:paraId="6C9AB18F" w14:textId="77777777" w:rsidTr="005E798D">
        <w:tc>
          <w:tcPr>
            <w:tcW w:w="1345" w:type="pct"/>
            <w:tcBorders>
              <w:bottom w:val="single" w:sz="4" w:space="0" w:color="auto"/>
            </w:tcBorders>
          </w:tcPr>
          <w:p w14:paraId="4D9F0CDF" w14:textId="04B168A2" w:rsidR="007E4DDB" w:rsidRPr="009C0D11" w:rsidRDefault="007E4DDB" w:rsidP="005E798D">
            <w:pPr>
              <w:rPr>
                <w:rFonts w:cs="Arial"/>
              </w:rPr>
            </w:pPr>
            <w:r w:rsidRPr="009C0D11">
              <w:rPr>
                <w:rFonts w:cs="Arial"/>
                <w:b/>
              </w:rPr>
              <w:t>Subject:</w:t>
            </w:r>
            <w:r w:rsidRPr="009C0D11">
              <w:rPr>
                <w:rFonts w:cs="Arial"/>
              </w:rPr>
              <w:t xml:space="preserve"> </w:t>
            </w:r>
            <w:sdt>
              <w:sdtPr>
                <w:rPr>
                  <w:rFonts w:cs="Arial"/>
                </w:rPr>
                <w:id w:val="-672568791"/>
                <w:placeholder>
                  <w:docPart w:val="305F33E4AF3C42CC869D0D053C9C5061"/>
                </w:placeholder>
              </w:sdtPr>
              <w:sdtContent>
                <w:r w:rsidR="00DC3329">
                  <w:rPr>
                    <w:rFonts w:cs="Arial"/>
                  </w:rPr>
                  <w:t xml:space="preserve">Social Studies </w:t>
                </w:r>
              </w:sdtContent>
            </w:sdt>
          </w:p>
        </w:tc>
        <w:tc>
          <w:tcPr>
            <w:tcW w:w="3655" w:type="pct"/>
            <w:tcBorders>
              <w:bottom w:val="single" w:sz="4" w:space="0" w:color="auto"/>
            </w:tcBorders>
          </w:tcPr>
          <w:p w14:paraId="69BDAD83" w14:textId="46DB233E" w:rsidR="007E4DDB" w:rsidRPr="009C0D11" w:rsidRDefault="007E4DDB" w:rsidP="005E798D">
            <w:pPr>
              <w:rPr>
                <w:rFonts w:cs="Arial"/>
              </w:rPr>
            </w:pPr>
            <w:r w:rsidRPr="009C0D11">
              <w:rPr>
                <w:rFonts w:cs="Arial"/>
                <w:b/>
              </w:rPr>
              <w:t>Grade Level:</w:t>
            </w:r>
            <w:r w:rsidRPr="009C0D11">
              <w:rPr>
                <w:rFonts w:cs="Arial"/>
              </w:rPr>
              <w:t xml:space="preserve"> </w:t>
            </w:r>
            <w:sdt>
              <w:sdtPr>
                <w:rPr>
                  <w:rFonts w:cs="Arial"/>
                </w:rPr>
                <w:id w:val="-157845008"/>
                <w:placeholder>
                  <w:docPart w:val="305F33E4AF3C42CC869D0D053C9C5061"/>
                </w:placeholder>
              </w:sdtPr>
              <w:sdtContent>
                <w:r w:rsidR="00DC3329">
                  <w:rPr>
                    <w:rFonts w:cs="Arial"/>
                  </w:rPr>
                  <w:t>5</w:t>
                </w:r>
              </w:sdtContent>
            </w:sdt>
          </w:p>
          <w:p w14:paraId="2CB66703" w14:textId="77777777" w:rsidR="007E4DDB" w:rsidRPr="009C0D11" w:rsidRDefault="007E4DDB" w:rsidP="005E798D">
            <w:pPr>
              <w:rPr>
                <w:rFonts w:cs="Arial"/>
              </w:rPr>
            </w:pPr>
          </w:p>
        </w:tc>
      </w:tr>
      <w:tr w:rsidR="007E4DDB" w:rsidRPr="009C0D11" w14:paraId="5BC64899" w14:textId="77777777" w:rsidTr="005E798D">
        <w:tc>
          <w:tcPr>
            <w:tcW w:w="1345" w:type="pct"/>
            <w:tcBorders>
              <w:bottom w:val="single" w:sz="4" w:space="0" w:color="auto"/>
            </w:tcBorders>
          </w:tcPr>
          <w:p w14:paraId="059AA221" w14:textId="1F501D5D" w:rsidR="007E4DDB" w:rsidRPr="009C0D11" w:rsidRDefault="007E440A" w:rsidP="005E798D">
            <w:pPr>
              <w:rPr>
                <w:rFonts w:cs="Arial"/>
                <w:b/>
              </w:rPr>
            </w:pPr>
            <w:r w:rsidRPr="0049041E">
              <w:rPr>
                <w:rFonts w:cs="Arial"/>
                <w:b/>
              </w:rPr>
              <w:t>Unit Topic/</w:t>
            </w:r>
            <w:r w:rsidR="007E4DDB" w:rsidRPr="009C0D11">
              <w:rPr>
                <w:rFonts w:cs="Arial"/>
                <w:b/>
              </w:rPr>
              <w:t>Learning Segment Theme:</w:t>
            </w:r>
          </w:p>
          <w:sdt>
            <w:sdtPr>
              <w:rPr>
                <w:rFonts w:cs="Arial"/>
              </w:rPr>
              <w:id w:val="1476800369"/>
              <w:placeholder>
                <w:docPart w:val="0587815F672A417FB79D0E642E863540"/>
              </w:placeholder>
            </w:sdtPr>
            <w:sdtContent>
              <w:p w14:paraId="184A841D" w14:textId="5779CA0B" w:rsidR="007E4DDB" w:rsidRPr="009C0D11" w:rsidRDefault="00DC3329" w:rsidP="005E798D">
                <w:pPr>
                  <w:rPr>
                    <w:rFonts w:cs="Arial"/>
                    <w:b/>
                  </w:rPr>
                </w:pPr>
                <w:r>
                  <w:rPr>
                    <w:rFonts w:cs="Arial"/>
                  </w:rPr>
                  <w:t>Exploration to Revolution (Inuit)</w:t>
                </w:r>
              </w:p>
            </w:sdtContent>
          </w:sdt>
        </w:tc>
        <w:tc>
          <w:tcPr>
            <w:tcW w:w="3655" w:type="pct"/>
            <w:tcBorders>
              <w:bottom w:val="single" w:sz="4" w:space="0" w:color="auto"/>
            </w:tcBorders>
          </w:tcPr>
          <w:p w14:paraId="7DBB01E1" w14:textId="77777777" w:rsidR="007E4DDB" w:rsidRPr="009C0D11" w:rsidRDefault="007E4DDB" w:rsidP="005E798D">
            <w:pPr>
              <w:rPr>
                <w:rFonts w:cs="Arial"/>
                <w:b/>
              </w:rPr>
            </w:pPr>
            <w:r w:rsidRPr="009C0D11">
              <w:rPr>
                <w:rFonts w:cs="Arial"/>
                <w:b/>
              </w:rPr>
              <w:t>Lesson Structure or Grouping:</w:t>
            </w:r>
          </w:p>
          <w:p w14:paraId="0A442188" w14:textId="45DBB401" w:rsidR="007E4DDB" w:rsidRPr="009C0D11" w:rsidRDefault="007E4DDB" w:rsidP="005E798D">
            <w:pPr>
              <w:rPr>
                <w:rFonts w:cs="Arial"/>
              </w:rPr>
            </w:pPr>
            <w:r w:rsidRPr="009C0D11">
              <w:rPr>
                <w:rFonts w:cs="Arial"/>
              </w:rPr>
              <w:t xml:space="preserve">Whole Class </w:t>
            </w:r>
            <w:sdt>
              <w:sdtPr>
                <w:rPr>
                  <w:rFonts w:cs="Arial"/>
                </w:rPr>
                <w:id w:val="1078705529"/>
                <w14:checkbox>
                  <w14:checked w14:val="1"/>
                  <w14:checkedState w14:val="2612" w14:font="MS Gothic"/>
                  <w14:uncheckedState w14:val="2610" w14:font="MS Gothic"/>
                </w14:checkbox>
              </w:sdtPr>
              <w:sdtContent>
                <w:r w:rsidR="00DC3329">
                  <w:rPr>
                    <w:rFonts w:ascii="MS Gothic" w:eastAsia="MS Gothic" w:hAnsi="MS Gothic" w:cs="Arial" w:hint="eastAsia"/>
                  </w:rPr>
                  <w:t>☒</w:t>
                </w:r>
              </w:sdtContent>
            </w:sdt>
            <w:r w:rsidRPr="009C0D11">
              <w:rPr>
                <w:rFonts w:cs="Arial"/>
              </w:rPr>
              <w:t xml:space="preserve">   Small Group </w:t>
            </w:r>
            <w:sdt>
              <w:sdtPr>
                <w:rPr>
                  <w:rFonts w:cs="Arial"/>
                </w:rPr>
                <w:id w:val="851764251"/>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1:1 </w:t>
            </w:r>
            <w:sdt>
              <w:sdtPr>
                <w:rPr>
                  <w:rFonts w:cs="Arial"/>
                </w:rPr>
                <w:id w:val="1191103975"/>
                <w14:checkbox>
                  <w14:checked w14:val="0"/>
                  <w14:checkedState w14:val="2612" w14:font="MS Gothic"/>
                  <w14:uncheckedState w14:val="2610" w14:font="MS Gothic"/>
                </w14:checkbox>
              </w:sdtPr>
              <w:sdtContent>
                <w:r w:rsidRPr="009C0D11">
                  <w:rPr>
                    <w:rFonts w:ascii="Segoe UI Symbol" w:eastAsia="MS Gothic" w:hAnsi="Segoe UI Symbol" w:cs="Segoe UI Symbol"/>
                  </w:rPr>
                  <w:t>☐</w:t>
                </w:r>
              </w:sdtContent>
            </w:sdt>
          </w:p>
          <w:p w14:paraId="72C71D91" w14:textId="77777777" w:rsidR="007E4DDB" w:rsidRPr="009C0D11" w:rsidRDefault="007E4DDB" w:rsidP="005E798D">
            <w:pPr>
              <w:rPr>
                <w:rFonts w:cs="Arial"/>
                <w:b/>
              </w:rPr>
            </w:pPr>
            <w:r w:rsidRPr="009C0D11">
              <w:rPr>
                <w:rFonts w:cs="Arial"/>
              </w:rPr>
              <w:t xml:space="preserve">Other (specify): </w:t>
            </w:r>
            <w:sdt>
              <w:sdtPr>
                <w:rPr>
                  <w:rFonts w:cs="Arial"/>
                </w:rPr>
                <w:id w:val="-2071804436"/>
                <w:placeholder>
                  <w:docPart w:val="654BD78169A74CAA9DB6A33337E8393C"/>
                </w:placeholder>
                <w:showingPlcHdr/>
              </w:sdtPr>
              <w:sdtContent>
                <w:r w:rsidRPr="009C17AF">
                  <w:rPr>
                    <w:rStyle w:val="PlaceholderText"/>
                  </w:rPr>
                  <w:t>Click or tap here to enter text.</w:t>
                </w:r>
              </w:sdtContent>
            </w:sdt>
          </w:p>
        </w:tc>
      </w:tr>
      <w:tr w:rsidR="007E4DDB" w:rsidRPr="00F457F2" w14:paraId="71D5C462" w14:textId="77777777" w:rsidTr="005E798D">
        <w:tc>
          <w:tcPr>
            <w:tcW w:w="5000" w:type="pct"/>
            <w:gridSpan w:val="2"/>
            <w:tcBorders>
              <w:bottom w:val="single" w:sz="4" w:space="0" w:color="auto"/>
            </w:tcBorders>
            <w:shd w:val="clear" w:color="auto" w:fill="D9D9D9" w:themeFill="background1" w:themeFillShade="D9"/>
          </w:tcPr>
          <w:p w14:paraId="60DBF869"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7E4DDB" w:rsidRPr="009C0D11" w14:paraId="101F0E06" w14:textId="77777777" w:rsidTr="005E798D">
        <w:trPr>
          <w:trHeight w:val="278"/>
        </w:trPr>
        <w:tc>
          <w:tcPr>
            <w:tcW w:w="1345" w:type="pct"/>
            <w:tcBorders>
              <w:bottom w:val="single" w:sz="4" w:space="0" w:color="auto"/>
            </w:tcBorders>
            <w:shd w:val="clear" w:color="auto" w:fill="F2F2F2" w:themeFill="background1" w:themeFillShade="F2"/>
          </w:tcPr>
          <w:p w14:paraId="30DBE78D" w14:textId="77777777" w:rsidR="007E4DDB" w:rsidRPr="009C0D11" w:rsidRDefault="00000000" w:rsidP="005E798D">
            <w:pPr>
              <w:rPr>
                <w:rFonts w:cs="Arial"/>
              </w:rPr>
            </w:pPr>
            <w:sdt>
              <w:sdtPr>
                <w:rPr>
                  <w:rFonts w:cs="Arial"/>
                </w:rPr>
                <w:id w:val="1741516047"/>
                <w:placeholder>
                  <w:docPart w:val="0698A328B4434E15A3A9AB1885B7386D"/>
                </w:placeholder>
              </w:sdtPr>
              <w:sdtContent>
                <w:r w:rsidR="007E4DDB">
                  <w:rPr>
                    <w:rFonts w:cs="Arial"/>
                    <w:b/>
                    <w:bCs/>
                  </w:rPr>
                  <w:t>Virginia Standards of Learning</w:t>
                </w:r>
                <w:r w:rsidR="007E4DDB" w:rsidRPr="009C0D11">
                  <w:rPr>
                    <w:rFonts w:cs="Arial"/>
                    <w:b/>
                    <w:bCs/>
                  </w:rPr>
                  <w:t>:</w:t>
                </w:r>
                <w:r w:rsidR="007E4DDB" w:rsidRPr="009C0D11">
                  <w:rPr>
                    <w:rFonts w:cs="Arial"/>
                  </w:rPr>
                  <w:t xml:space="preserve"> </w:t>
                </w:r>
              </w:sdtContent>
            </w:sdt>
            <w:r w:rsidR="007E4DDB">
              <w:rPr>
                <w:rFonts w:cs="Arial"/>
              </w:rPr>
              <w:t xml:space="preserve"> </w:t>
            </w:r>
          </w:p>
        </w:tc>
        <w:tc>
          <w:tcPr>
            <w:tcW w:w="3655" w:type="pct"/>
            <w:tcBorders>
              <w:bottom w:val="single" w:sz="4" w:space="0" w:color="auto"/>
            </w:tcBorders>
          </w:tcPr>
          <w:sdt>
            <w:sdtPr>
              <w:rPr>
                <w:rFonts w:eastAsia="Times New Roman" w:cs="Arial"/>
                <w:szCs w:val="24"/>
              </w:rPr>
              <w:id w:val="798429015"/>
              <w:placeholder>
                <w:docPart w:val="6E8C48B89D004CDC80FDCA06D2225685"/>
              </w:placeholder>
            </w:sdtPr>
            <w:sdtEndPr>
              <w:rPr>
                <w:rFonts w:cs="Times New Roman"/>
              </w:rPr>
            </w:sdtEndPr>
            <w:sdtContent>
              <w:p w14:paraId="33765603" w14:textId="77777777" w:rsidR="00DC3329" w:rsidRDefault="00DC3329" w:rsidP="00DC3329">
                <w:pPr>
                  <w:rPr>
                    <w:rFonts w:cs="Arial"/>
                  </w:rPr>
                </w:pPr>
                <w:r w:rsidRPr="00D16765">
                  <w:rPr>
                    <w:rFonts w:cs="Arial"/>
                  </w:rPr>
                  <w:t>USI.3</w:t>
                </w:r>
                <w:r w:rsidRPr="00D16765">
                  <w:rPr>
                    <w:rFonts w:cs="Arial"/>
                  </w:rPr>
                  <w:tab/>
                  <w:t>The student will apply social science skills to understand how early cultures developed in North America by</w:t>
                </w:r>
              </w:p>
              <w:p w14:paraId="5DCE7C3E" w14:textId="77777777" w:rsidR="00DC3329" w:rsidRDefault="00DC3329" w:rsidP="00DC3329">
                <w:pPr>
                  <w:pStyle w:val="SOLBullet"/>
                  <w:numPr>
                    <w:ilvl w:val="0"/>
                    <w:numId w:val="74"/>
                  </w:numPr>
                  <w:rPr>
                    <w:sz w:val="24"/>
                    <w:szCs w:val="24"/>
                  </w:rPr>
                </w:pPr>
                <w:r w:rsidRPr="00B2305B">
                  <w:rPr>
                    <w:sz w:val="24"/>
                    <w:szCs w:val="24"/>
                  </w:rPr>
                  <w:t>locating where the American Indians lived, with emphasis on the Arctic (Inuit), Northwest (Kwakiutl), Plains (Lakota), Southwest (Pueblo), and Eastern Woodlands (Iroquois</w:t>
                </w:r>
                <w:proofErr w:type="gramStart"/>
                <w:r w:rsidRPr="00B2305B">
                  <w:rPr>
                    <w:sz w:val="24"/>
                    <w:szCs w:val="24"/>
                  </w:rPr>
                  <w:t>);</w:t>
                </w:r>
                <w:proofErr w:type="gramEnd"/>
                <w:r w:rsidRPr="00B2305B">
                  <w:rPr>
                    <w:sz w:val="24"/>
                    <w:szCs w:val="24"/>
                  </w:rPr>
                  <w:t xml:space="preserve"> </w:t>
                </w:r>
              </w:p>
              <w:p w14:paraId="5581377B" w14:textId="77777777" w:rsidR="00DC3329" w:rsidRDefault="00DC3329" w:rsidP="00DC3329">
                <w:pPr>
                  <w:pStyle w:val="ListParagraph"/>
                </w:pPr>
                <w:r w:rsidRPr="00B2305B">
                  <w:t>c)describing how the American Indians used the resources in their environment</w:t>
                </w:r>
              </w:p>
              <w:p w14:paraId="60A166FD" w14:textId="77777777" w:rsidR="007E4DDB" w:rsidRDefault="00DC3329" w:rsidP="005E798D">
                <w:pPr>
                  <w:rPr>
                    <w:rFonts w:cs="Arial"/>
                  </w:rPr>
                </w:pPr>
                <w:r>
                  <w:rPr>
                    <w:rFonts w:cs="Arial"/>
                  </w:rPr>
                  <w:t>Communication</w:t>
                </w:r>
              </w:p>
              <w:p w14:paraId="39FAB676" w14:textId="6236A08F" w:rsidR="00DC3329" w:rsidRPr="00DC3329" w:rsidRDefault="00DC3329" w:rsidP="00DC3329">
                <w:pPr>
                  <w:pStyle w:val="ListParagraph"/>
                  <w:numPr>
                    <w:ilvl w:val="1"/>
                    <w:numId w:val="69"/>
                  </w:numPr>
                  <w:rPr>
                    <w:rFonts w:eastAsiaTheme="minorEastAsia" w:cs="Arial"/>
                  </w:rPr>
                </w:pPr>
                <w:r w:rsidRPr="00DC3329">
                  <w:rPr>
                    <w:rFonts w:eastAsiaTheme="minorEastAsia" w:cs="Arial"/>
                  </w:rPr>
                  <w:t xml:space="preserve">The student will use effective verbal and nonverbal communication skills to deliver planned oral presentations. </w:t>
                </w:r>
              </w:p>
              <w:p w14:paraId="5FA2DA38" w14:textId="77777777" w:rsidR="00DC3329" w:rsidRDefault="00DC3329" w:rsidP="00DC3329">
                <w:pPr>
                  <w:pStyle w:val="ListParagraph"/>
                  <w:numPr>
                    <w:ilvl w:val="0"/>
                    <w:numId w:val="75"/>
                  </w:numPr>
                  <w:rPr>
                    <w:rFonts w:eastAsiaTheme="minorEastAsia" w:cs="Arial"/>
                  </w:rPr>
                </w:pPr>
                <w:r>
                  <w:rPr>
                    <w:rFonts w:eastAsiaTheme="minorEastAsia" w:cs="Arial"/>
                  </w:rPr>
                  <w:t>Maintain eye contact with listeners.</w:t>
                </w:r>
              </w:p>
              <w:p w14:paraId="08585DEE" w14:textId="77777777" w:rsidR="00DC3329" w:rsidRDefault="00DC3329" w:rsidP="00DC3329">
                <w:pPr>
                  <w:pStyle w:val="ListParagraph"/>
                  <w:numPr>
                    <w:ilvl w:val="0"/>
                    <w:numId w:val="75"/>
                  </w:numPr>
                  <w:rPr>
                    <w:rFonts w:eastAsiaTheme="minorEastAsia" w:cs="Arial"/>
                  </w:rPr>
                </w:pPr>
                <w:r>
                  <w:rPr>
                    <w:rFonts w:eastAsiaTheme="minorEastAsia" w:cs="Arial"/>
                  </w:rPr>
                  <w:t>Use gestures to support, accentuate, and dramatize verbal message.</w:t>
                </w:r>
              </w:p>
              <w:p w14:paraId="2FC78DD6" w14:textId="77777777" w:rsidR="00DC3329" w:rsidRDefault="00DC3329" w:rsidP="00DC3329">
                <w:pPr>
                  <w:pStyle w:val="ListParagraph"/>
                  <w:numPr>
                    <w:ilvl w:val="0"/>
                    <w:numId w:val="75"/>
                  </w:numPr>
                  <w:rPr>
                    <w:rFonts w:eastAsiaTheme="minorEastAsia" w:cs="Arial"/>
                  </w:rPr>
                </w:pPr>
                <w:r>
                  <w:rPr>
                    <w:rFonts w:eastAsiaTheme="minorEastAsia" w:cs="Arial"/>
                  </w:rPr>
                  <w:t>Use facial expressions to support and dramatize verbal message.</w:t>
                </w:r>
              </w:p>
              <w:p w14:paraId="65EEB17D" w14:textId="77777777" w:rsidR="00DC3329" w:rsidRDefault="00DC3329" w:rsidP="00DC3329">
                <w:pPr>
                  <w:pStyle w:val="ListParagraph"/>
                  <w:numPr>
                    <w:ilvl w:val="0"/>
                    <w:numId w:val="75"/>
                  </w:numPr>
                  <w:rPr>
                    <w:rFonts w:eastAsiaTheme="minorEastAsia" w:cs="Arial"/>
                  </w:rPr>
                </w:pPr>
                <w:r>
                  <w:rPr>
                    <w:rFonts w:eastAsiaTheme="minorEastAsia" w:cs="Arial"/>
                  </w:rPr>
                  <w:t>Use posture appropriate for communication setting.</w:t>
                </w:r>
              </w:p>
              <w:p w14:paraId="3FFB389D" w14:textId="77777777" w:rsidR="00DC3329" w:rsidRDefault="00DC3329" w:rsidP="00DC3329">
                <w:pPr>
                  <w:pStyle w:val="ListParagraph"/>
                  <w:numPr>
                    <w:ilvl w:val="0"/>
                    <w:numId w:val="75"/>
                  </w:numPr>
                  <w:rPr>
                    <w:rFonts w:eastAsiaTheme="minorEastAsia" w:cs="Arial"/>
                  </w:rPr>
                </w:pPr>
                <w:r>
                  <w:rPr>
                    <w:rFonts w:eastAsiaTheme="minorEastAsia" w:cs="Arial"/>
                  </w:rPr>
                  <w:t>Determine appropriate content for audience.</w:t>
                </w:r>
              </w:p>
              <w:p w14:paraId="56DE91F4" w14:textId="77777777" w:rsidR="00DC3329" w:rsidRDefault="00DC3329" w:rsidP="00DC3329">
                <w:pPr>
                  <w:pStyle w:val="ListParagraph"/>
                  <w:numPr>
                    <w:ilvl w:val="0"/>
                    <w:numId w:val="75"/>
                  </w:numPr>
                  <w:rPr>
                    <w:rFonts w:eastAsiaTheme="minorEastAsia" w:cs="Arial"/>
                  </w:rPr>
                </w:pPr>
                <w:r>
                  <w:rPr>
                    <w:rFonts w:eastAsiaTheme="minorEastAsia" w:cs="Arial"/>
                  </w:rPr>
                  <w:t>Organize content sequentially around major ideas.</w:t>
                </w:r>
              </w:p>
              <w:p w14:paraId="56029C7B" w14:textId="77777777" w:rsidR="00DC3329" w:rsidRDefault="00DC3329" w:rsidP="00DC3329">
                <w:pPr>
                  <w:pStyle w:val="ListParagraph"/>
                  <w:numPr>
                    <w:ilvl w:val="0"/>
                    <w:numId w:val="75"/>
                  </w:numPr>
                  <w:rPr>
                    <w:rFonts w:eastAsiaTheme="minorEastAsia" w:cs="Arial"/>
                  </w:rPr>
                </w:pPr>
                <w:r>
                  <w:rPr>
                    <w:rFonts w:eastAsiaTheme="minorEastAsia" w:cs="Arial"/>
                  </w:rPr>
                  <w:t>Summarize main points as they relate to main idea or supporting details.</w:t>
                </w:r>
              </w:p>
              <w:p w14:paraId="521DE047" w14:textId="77777777" w:rsidR="00DC3329" w:rsidRDefault="00DC3329" w:rsidP="00DC3329">
                <w:pPr>
                  <w:pStyle w:val="ListParagraph"/>
                  <w:numPr>
                    <w:ilvl w:val="0"/>
                    <w:numId w:val="75"/>
                  </w:numPr>
                  <w:rPr>
                    <w:rFonts w:eastAsiaTheme="minorEastAsia" w:cs="Arial"/>
                  </w:rPr>
                </w:pPr>
                <w:r>
                  <w:rPr>
                    <w:rFonts w:eastAsiaTheme="minorEastAsia" w:cs="Arial"/>
                  </w:rPr>
                  <w:t>Incorporate visual media to support the presentation.</w:t>
                </w:r>
              </w:p>
              <w:p w14:paraId="7F4EE11D" w14:textId="42C4A971" w:rsidR="00DC3329" w:rsidRPr="00DC3329" w:rsidRDefault="00DC3329" w:rsidP="00DC3329">
                <w:pPr>
                  <w:pStyle w:val="ListParagraph"/>
                  <w:numPr>
                    <w:ilvl w:val="0"/>
                    <w:numId w:val="75"/>
                  </w:numPr>
                  <w:rPr>
                    <w:rFonts w:eastAsiaTheme="minorEastAsia" w:cs="Arial"/>
                  </w:rPr>
                </w:pPr>
                <w:r>
                  <w:rPr>
                    <w:rFonts w:eastAsiaTheme="minorEastAsia" w:cs="Arial"/>
                  </w:rPr>
                  <w:t>Use language and style appropriate to the audience, topic, and purpose.</w:t>
                </w:r>
              </w:p>
            </w:sdtContent>
          </w:sdt>
        </w:tc>
      </w:tr>
      <w:tr w:rsidR="007E4DDB" w14:paraId="62D70B68" w14:textId="77777777" w:rsidTr="005E798D">
        <w:trPr>
          <w:trHeight w:val="277"/>
        </w:trPr>
        <w:tc>
          <w:tcPr>
            <w:tcW w:w="1345" w:type="pct"/>
            <w:tcBorders>
              <w:bottom w:val="single" w:sz="4" w:space="0" w:color="auto"/>
            </w:tcBorders>
            <w:shd w:val="clear" w:color="auto" w:fill="F2F2F2" w:themeFill="background1" w:themeFillShade="F2"/>
          </w:tcPr>
          <w:p w14:paraId="1269B2A8" w14:textId="77777777" w:rsidR="007E4DDB" w:rsidRDefault="007E4DDB" w:rsidP="005E798D">
            <w:pPr>
              <w:rPr>
                <w:rFonts w:cs="Arial"/>
              </w:rPr>
            </w:pPr>
            <w:r>
              <w:rPr>
                <w:rFonts w:cs="Arial"/>
                <w:b/>
              </w:rPr>
              <w:t>Common Core State Standards</w:t>
            </w:r>
            <w:r w:rsidRPr="009C0D11">
              <w:rPr>
                <w:rFonts w:cs="Arial"/>
                <w:b/>
              </w:rPr>
              <w:t>:</w:t>
            </w:r>
            <w:r w:rsidRPr="009C0D11">
              <w:rPr>
                <w:rFonts w:cs="Arial"/>
              </w:rPr>
              <w:t xml:space="preserve">  </w:t>
            </w:r>
          </w:p>
        </w:tc>
        <w:tc>
          <w:tcPr>
            <w:tcW w:w="3655" w:type="pct"/>
            <w:tcBorders>
              <w:bottom w:val="single" w:sz="4" w:space="0" w:color="auto"/>
            </w:tcBorders>
          </w:tcPr>
          <w:p w14:paraId="7BF78C87" w14:textId="3330F1DE" w:rsidR="007E4DDB" w:rsidRDefault="00000000" w:rsidP="005E798D">
            <w:pPr>
              <w:rPr>
                <w:rFonts w:cs="Arial"/>
              </w:rPr>
            </w:pPr>
            <w:sdt>
              <w:sdtPr>
                <w:rPr>
                  <w:rFonts w:cs="Arial"/>
                </w:rPr>
                <w:id w:val="-765543013"/>
                <w:placeholder>
                  <w:docPart w:val="B811CC15AB1F4A699D5D3A10955F3227"/>
                </w:placeholder>
              </w:sdtPr>
              <w:sdtContent>
                <w:bookmarkStart w:id="8" w:name="CCSS.ELA-Literacy.SL.5.4"/>
                <w:r w:rsidR="00DC3329" w:rsidRPr="00DC3329">
                  <w:rPr>
                    <w:rFonts w:cs="Arial"/>
                  </w:rPr>
                  <w:fldChar w:fldCharType="begin"/>
                </w:r>
                <w:r w:rsidR="00DC3329" w:rsidRPr="00DC3329">
                  <w:rPr>
                    <w:rFonts w:cs="Arial"/>
                  </w:rPr>
                  <w:instrText>HYPERLINK "https://www.thecorestandards.org/ELA-Literacy/SL/5/4/"</w:instrText>
                </w:r>
                <w:r w:rsidR="00DC3329" w:rsidRPr="00DC3329">
                  <w:rPr>
                    <w:rFonts w:cs="Arial"/>
                  </w:rPr>
                </w:r>
                <w:r w:rsidR="00DC3329" w:rsidRPr="00DC3329">
                  <w:rPr>
                    <w:rFonts w:cs="Arial"/>
                  </w:rPr>
                  <w:fldChar w:fldCharType="separate"/>
                </w:r>
                <w:r w:rsidR="00DC3329" w:rsidRPr="00DC3329">
                  <w:rPr>
                    <w:rStyle w:val="Hyperlink"/>
                    <w:rFonts w:cs="Arial"/>
                  </w:rPr>
                  <w:t>CCSS.ELA-LITERACY.SL.5.4</w:t>
                </w:r>
                <w:r w:rsidR="00DC3329" w:rsidRPr="00DC3329">
                  <w:rPr>
                    <w:rFonts w:cs="Arial"/>
                  </w:rPr>
                  <w:fldChar w:fldCharType="end"/>
                </w:r>
                <w:bookmarkEnd w:id="8"/>
                <w:r w:rsidR="00DC3329" w:rsidRPr="00DC3329">
                  <w:rPr>
                    <w:rFonts w:cs="Arial"/>
                  </w:rPr>
                  <w:br/>
                  <w:t>Report on a topic or text or present an opinion, sequencing ideas logically and using appropriate facts and relevant, descriptive details to support main ideas or themes; speak clearly at an understandable pace.</w:t>
                </w:r>
              </w:sdtContent>
            </w:sdt>
          </w:p>
        </w:tc>
      </w:tr>
      <w:tr w:rsidR="007E4DDB" w:rsidRPr="00F457F2" w14:paraId="406DD57C" w14:textId="77777777" w:rsidTr="005E798D">
        <w:tc>
          <w:tcPr>
            <w:tcW w:w="5000" w:type="pct"/>
            <w:gridSpan w:val="2"/>
            <w:tcBorders>
              <w:top w:val="single" w:sz="4" w:space="0" w:color="auto"/>
            </w:tcBorders>
            <w:shd w:val="clear" w:color="auto" w:fill="D9D9D9" w:themeFill="background1" w:themeFillShade="D9"/>
          </w:tcPr>
          <w:p w14:paraId="6EDD7210" w14:textId="77777777" w:rsidR="007E4DDB" w:rsidRPr="00F457F2" w:rsidRDefault="007E4DDB" w:rsidP="005E798D">
            <w:pPr>
              <w:jc w:val="center"/>
              <w:rPr>
                <w:rFonts w:ascii="Times New Roman Bold" w:hAnsi="Times New Roman Bold" w:cs="Arial"/>
                <w:b/>
                <w:bCs/>
                <w:smallCaps/>
              </w:rPr>
            </w:pPr>
            <w:r>
              <w:rPr>
                <w:rFonts w:ascii="Times New Roman Bold" w:hAnsi="Times New Roman Bold" w:cs="Arial"/>
                <w:b/>
                <w:bCs/>
                <w:smallCaps/>
              </w:rPr>
              <w:t>Learning Objective(s)</w:t>
            </w:r>
          </w:p>
        </w:tc>
      </w:tr>
      <w:tr w:rsidR="007E4DDB" w:rsidRPr="00737CB9" w14:paraId="37B00609" w14:textId="77777777" w:rsidTr="005E798D">
        <w:trPr>
          <w:trHeight w:val="576"/>
        </w:trPr>
        <w:tc>
          <w:tcPr>
            <w:tcW w:w="5000" w:type="pct"/>
            <w:gridSpan w:val="2"/>
            <w:tcBorders>
              <w:top w:val="single" w:sz="4" w:space="0" w:color="auto"/>
            </w:tcBorders>
          </w:tcPr>
          <w:sdt>
            <w:sdtPr>
              <w:rPr>
                <w:rFonts w:cs="Arial"/>
              </w:rPr>
              <w:id w:val="1400016338"/>
              <w:placeholder>
                <w:docPart w:val="4792962C3BA647D6B2ECA379FB80C315"/>
              </w:placeholder>
            </w:sdtPr>
            <w:sdtContent>
              <w:p w14:paraId="50A3D1AF" w14:textId="6CFAE37A" w:rsidR="007E4DDB" w:rsidRPr="00737CB9" w:rsidRDefault="00DC3329" w:rsidP="005E798D">
                <w:pPr>
                  <w:pStyle w:val="ListParagraph"/>
                  <w:ind w:left="0"/>
                </w:pPr>
                <w:r>
                  <w:rPr>
                    <w:rFonts w:cs="Arial"/>
                  </w:rPr>
                  <w:t>After a lesson on the Inuit tribe, students will create a presentation and must include 5 facts about the tribe getting 4/5 correct.</w:t>
                </w:r>
              </w:p>
            </w:sdtContent>
          </w:sdt>
        </w:tc>
      </w:tr>
      <w:tr w:rsidR="007E4DDB" w:rsidRPr="00F457F2" w14:paraId="2F0A27E7" w14:textId="77777777" w:rsidTr="005E798D">
        <w:tc>
          <w:tcPr>
            <w:tcW w:w="5000" w:type="pct"/>
            <w:gridSpan w:val="2"/>
            <w:shd w:val="clear" w:color="auto" w:fill="D9D9D9" w:themeFill="background1" w:themeFillShade="D9"/>
          </w:tcPr>
          <w:p w14:paraId="76E44A7A" w14:textId="77777777" w:rsidR="007E4DDB" w:rsidRPr="00F457F2" w:rsidRDefault="007E4DDB" w:rsidP="005E798D">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7E4DDB" w:rsidRPr="009C0D11" w14:paraId="139BC920" w14:textId="77777777" w:rsidTr="005E798D">
        <w:trPr>
          <w:trHeight w:val="285"/>
        </w:trPr>
        <w:tc>
          <w:tcPr>
            <w:tcW w:w="1345" w:type="pct"/>
            <w:shd w:val="clear" w:color="auto" w:fill="EAEAEA" w:themeFill="text2" w:themeFillTint="1A"/>
          </w:tcPr>
          <w:p w14:paraId="33A98CE1" w14:textId="77777777" w:rsidR="007E4DDB" w:rsidRPr="007E4DDB" w:rsidRDefault="007E4DDB" w:rsidP="005E798D">
            <w:pPr>
              <w:rPr>
                <w:rFonts w:cs="Arial"/>
                <w:b/>
                <w:bCs/>
              </w:rPr>
            </w:pPr>
            <w:r>
              <w:rPr>
                <w:rFonts w:cs="Arial"/>
                <w:b/>
                <w:bCs/>
              </w:rPr>
              <w:t>Resources and Materials:</w:t>
            </w:r>
          </w:p>
        </w:tc>
        <w:tc>
          <w:tcPr>
            <w:tcW w:w="3655" w:type="pct"/>
          </w:tcPr>
          <w:sdt>
            <w:sdtPr>
              <w:id w:val="-4365736"/>
              <w:placeholder>
                <w:docPart w:val="C503CD558D7C4379BCB733C867CB8591"/>
              </w:placeholder>
            </w:sdtPr>
            <w:sdtContent>
              <w:p w14:paraId="229B5D07" w14:textId="77777777" w:rsidR="007E4DDB" w:rsidRPr="00DC3329" w:rsidRDefault="00DC3329" w:rsidP="00DC3329">
                <w:pPr>
                  <w:pStyle w:val="ListParagraph"/>
                  <w:numPr>
                    <w:ilvl w:val="0"/>
                    <w:numId w:val="76"/>
                  </w:numPr>
                  <w:rPr>
                    <w:rFonts w:eastAsiaTheme="minorEastAsia" w:cs="Arial"/>
                  </w:rPr>
                </w:pPr>
                <w:r>
                  <w:t>Chromebook</w:t>
                </w:r>
              </w:p>
              <w:p w14:paraId="6A727260" w14:textId="77777777" w:rsidR="00DC3329" w:rsidRPr="00DC3329" w:rsidRDefault="00DC3329" w:rsidP="00DC3329">
                <w:pPr>
                  <w:pStyle w:val="ListParagraph"/>
                  <w:numPr>
                    <w:ilvl w:val="0"/>
                    <w:numId w:val="76"/>
                  </w:numPr>
                  <w:rPr>
                    <w:rFonts w:eastAsiaTheme="minorEastAsia" w:cs="Arial"/>
                  </w:rPr>
                </w:pPr>
                <w:r>
                  <w:t>Posterboard</w:t>
                </w:r>
              </w:p>
              <w:p w14:paraId="1EB4E6F7" w14:textId="24666E6C" w:rsidR="00DC3329" w:rsidRPr="00DC3329" w:rsidRDefault="00DC3329" w:rsidP="00DC3329">
                <w:pPr>
                  <w:pStyle w:val="ListParagraph"/>
                  <w:numPr>
                    <w:ilvl w:val="0"/>
                    <w:numId w:val="76"/>
                  </w:numPr>
                  <w:rPr>
                    <w:rFonts w:eastAsiaTheme="minorEastAsia" w:cs="Arial"/>
                  </w:rPr>
                </w:pPr>
                <w:r>
                  <w:t>Markers</w:t>
                </w:r>
              </w:p>
              <w:p w14:paraId="0BB53981" w14:textId="38575AC8" w:rsidR="00DC3329" w:rsidRPr="00DC3329" w:rsidRDefault="00DC3329" w:rsidP="00DC3329">
                <w:pPr>
                  <w:pStyle w:val="ListParagraph"/>
                  <w:numPr>
                    <w:ilvl w:val="0"/>
                    <w:numId w:val="76"/>
                  </w:numPr>
                  <w:rPr>
                    <w:rFonts w:eastAsiaTheme="minorEastAsia" w:cs="Arial"/>
                  </w:rPr>
                </w:pPr>
                <w:r>
                  <w:t>Pencil</w:t>
                </w:r>
              </w:p>
              <w:p w14:paraId="0A8E63EA" w14:textId="472A3FFB" w:rsidR="00DC3329" w:rsidRPr="00DC3329" w:rsidRDefault="00DC3329" w:rsidP="00DC3329">
                <w:pPr>
                  <w:pStyle w:val="ListParagraph"/>
                  <w:numPr>
                    <w:ilvl w:val="0"/>
                    <w:numId w:val="76"/>
                  </w:numPr>
                  <w:rPr>
                    <w:rFonts w:eastAsiaTheme="minorEastAsia" w:cs="Arial"/>
                  </w:rPr>
                </w:pPr>
                <w:r>
                  <w:lastRenderedPageBreak/>
                  <w:t>Paper</w:t>
                </w:r>
              </w:p>
            </w:sdtContent>
          </w:sdt>
        </w:tc>
      </w:tr>
      <w:tr w:rsidR="007E4DDB" w:rsidRPr="009C0D11" w14:paraId="1225C9EE" w14:textId="77777777" w:rsidTr="005E798D">
        <w:trPr>
          <w:trHeight w:val="285"/>
        </w:trPr>
        <w:tc>
          <w:tcPr>
            <w:tcW w:w="1345" w:type="pct"/>
            <w:shd w:val="clear" w:color="auto" w:fill="EAEAEA" w:themeFill="text2" w:themeFillTint="1A"/>
          </w:tcPr>
          <w:p w14:paraId="5A7F7E2E" w14:textId="1A33A093" w:rsidR="007E4DDB" w:rsidRPr="007E4DDB" w:rsidRDefault="007E4DDB" w:rsidP="005E798D">
            <w:pPr>
              <w:rPr>
                <w:rFonts w:cs="Arial"/>
                <w:b/>
                <w:bCs/>
              </w:rPr>
            </w:pPr>
            <w:r>
              <w:rPr>
                <w:rFonts w:cs="Arial"/>
                <w:b/>
                <w:bCs/>
              </w:rPr>
              <w:lastRenderedPageBreak/>
              <w:t>Technology Integration</w:t>
            </w:r>
            <w:r w:rsidR="00C612D5">
              <w:rPr>
                <w:rFonts w:cs="Arial"/>
                <w:b/>
                <w:bCs/>
              </w:rPr>
              <w:t xml:space="preserve"> </w:t>
            </w:r>
            <w:r w:rsidR="00C612D5" w:rsidRPr="00C612D5">
              <w:rPr>
                <w:rFonts w:cs="Arial"/>
                <w:i/>
                <w:iCs/>
                <w:sz w:val="20"/>
                <w:szCs w:val="18"/>
              </w:rPr>
              <w:t>(if applicable)</w:t>
            </w:r>
            <w:r>
              <w:rPr>
                <w:rFonts w:cs="Arial"/>
                <w:b/>
                <w:bCs/>
              </w:rPr>
              <w:t>:</w:t>
            </w:r>
          </w:p>
        </w:tc>
        <w:tc>
          <w:tcPr>
            <w:tcW w:w="3655" w:type="pct"/>
          </w:tcPr>
          <w:sdt>
            <w:sdtPr>
              <w:id w:val="574713482"/>
              <w:placeholder>
                <w:docPart w:val="4FADD75EE27648A78207153D5B32BE45"/>
              </w:placeholder>
            </w:sdtPr>
            <w:sdtContent>
              <w:p w14:paraId="62E9D374" w14:textId="77777777" w:rsidR="007E4DDB" w:rsidRPr="00DC3329" w:rsidRDefault="00DC3329" w:rsidP="00DC3329">
                <w:pPr>
                  <w:pStyle w:val="ListParagraph"/>
                  <w:numPr>
                    <w:ilvl w:val="0"/>
                    <w:numId w:val="77"/>
                  </w:numPr>
                  <w:rPr>
                    <w:rFonts w:eastAsiaTheme="minorEastAsia" w:cs="Arial"/>
                  </w:rPr>
                </w:pPr>
                <w:r>
                  <w:t>Chromebook</w:t>
                </w:r>
              </w:p>
              <w:p w14:paraId="68189555" w14:textId="71524641" w:rsidR="00DC3329" w:rsidRPr="00DC3329" w:rsidRDefault="00DC3329" w:rsidP="00DC3329">
                <w:pPr>
                  <w:pStyle w:val="ListParagraph"/>
                  <w:numPr>
                    <w:ilvl w:val="0"/>
                    <w:numId w:val="77"/>
                  </w:numPr>
                  <w:rPr>
                    <w:rFonts w:eastAsiaTheme="minorEastAsia" w:cs="Arial"/>
                  </w:rPr>
                </w:pPr>
                <w:r>
                  <w:t>Epic- Book on the Inuit</w:t>
                </w:r>
              </w:p>
            </w:sdtContent>
          </w:sdt>
        </w:tc>
      </w:tr>
      <w:tr w:rsidR="007E4DDB" w:rsidRPr="00F457F2" w14:paraId="453327C6" w14:textId="77777777" w:rsidTr="005E798D">
        <w:tc>
          <w:tcPr>
            <w:tcW w:w="5000" w:type="pct"/>
            <w:gridSpan w:val="2"/>
            <w:shd w:val="clear" w:color="auto" w:fill="D9D9D9" w:themeFill="background1" w:themeFillShade="D9"/>
          </w:tcPr>
          <w:p w14:paraId="4EC06017"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7E4DDB" w:rsidRPr="009C0D11" w14:paraId="2D53AC9D" w14:textId="77777777" w:rsidTr="005E798D">
        <w:trPr>
          <w:trHeight w:val="576"/>
        </w:trPr>
        <w:tc>
          <w:tcPr>
            <w:tcW w:w="1345" w:type="pct"/>
            <w:shd w:val="clear" w:color="auto" w:fill="F2F2F2" w:themeFill="background1" w:themeFillShade="F2"/>
          </w:tcPr>
          <w:p w14:paraId="5689B377" w14:textId="77777777" w:rsidR="007E4DDB" w:rsidRPr="009C0D11" w:rsidRDefault="007E4DDB" w:rsidP="005E798D">
            <w:pPr>
              <w:rPr>
                <w:rFonts w:cs="Arial"/>
              </w:rPr>
            </w:pPr>
            <w:r w:rsidRPr="009C0D11">
              <w:rPr>
                <w:rFonts w:cs="Arial"/>
                <w:b/>
              </w:rPr>
              <w:t>Language Demands:</w:t>
            </w:r>
            <w:r w:rsidRPr="009C0D11">
              <w:rPr>
                <w:rFonts w:cs="Arial"/>
              </w:rPr>
              <w:t xml:space="preserve">    </w:t>
            </w:r>
          </w:p>
        </w:tc>
        <w:tc>
          <w:tcPr>
            <w:tcW w:w="3655" w:type="pct"/>
            <w:shd w:val="clear" w:color="auto" w:fill="FFFFFF" w:themeFill="background1"/>
          </w:tcPr>
          <w:p w14:paraId="7BB6C294" w14:textId="355BA921" w:rsidR="007E4DDB" w:rsidRPr="009C0D11" w:rsidRDefault="00000000" w:rsidP="005E798D">
            <w:pPr>
              <w:rPr>
                <w:rFonts w:cs="Arial"/>
              </w:rPr>
            </w:pPr>
            <w:sdt>
              <w:sdtPr>
                <w:rPr>
                  <w:rFonts w:cs="Arial"/>
                </w:rPr>
                <w:id w:val="51055143"/>
                <w:placeholder>
                  <w:docPart w:val="D6EA792F10564A7C9EF3EDF6A9724965"/>
                </w:placeholder>
              </w:sdtPr>
              <w:sdtContent>
                <w:r w:rsidR="00D76AF6">
                  <w:rPr>
                    <w:rFonts w:cs="Arial"/>
                  </w:rPr>
                  <w:t xml:space="preserve">Students will show understanding of academic language by presenting to the class about the Inuit tribe. </w:t>
                </w:r>
              </w:sdtContent>
            </w:sdt>
          </w:p>
        </w:tc>
      </w:tr>
      <w:tr w:rsidR="007E4DDB" w:rsidRPr="009C0D11" w14:paraId="2375B140" w14:textId="77777777" w:rsidTr="005E798D">
        <w:trPr>
          <w:trHeight w:val="576"/>
        </w:trPr>
        <w:tc>
          <w:tcPr>
            <w:tcW w:w="1345" w:type="pct"/>
            <w:shd w:val="clear" w:color="auto" w:fill="F2F2F2" w:themeFill="background1" w:themeFillShade="F2"/>
          </w:tcPr>
          <w:p w14:paraId="7E11DED2" w14:textId="77777777" w:rsidR="007E4DDB" w:rsidRPr="009C0D11" w:rsidRDefault="007E4DDB" w:rsidP="005E798D">
            <w:pPr>
              <w:rPr>
                <w:rFonts w:cs="Arial"/>
                <w:b/>
              </w:rPr>
            </w:pPr>
            <w:r w:rsidRPr="009C0D11">
              <w:rPr>
                <w:rFonts w:cs="Arial"/>
                <w:b/>
              </w:rPr>
              <w:t>Language Supports:</w:t>
            </w:r>
          </w:p>
        </w:tc>
        <w:tc>
          <w:tcPr>
            <w:tcW w:w="3655" w:type="pct"/>
            <w:shd w:val="clear" w:color="auto" w:fill="FFFFFF" w:themeFill="background1"/>
          </w:tcPr>
          <w:p w14:paraId="0E9E0BB0" w14:textId="0C750BE7" w:rsidR="007E4DDB" w:rsidRPr="009C0D11" w:rsidRDefault="00000000" w:rsidP="005E798D">
            <w:pPr>
              <w:rPr>
                <w:rFonts w:cs="Arial"/>
              </w:rPr>
            </w:pPr>
            <w:sdt>
              <w:sdtPr>
                <w:rPr>
                  <w:rFonts w:cs="Arial"/>
                </w:rPr>
                <w:id w:val="-877311180"/>
                <w:placeholder>
                  <w:docPart w:val="A7008E2462A84D0FAD4B2F97D656AFDB"/>
                </w:placeholder>
              </w:sdtPr>
              <w:sdtContent>
                <w:r w:rsidR="00D76AF6">
                  <w:rPr>
                    <w:rFonts w:cs="Arial"/>
                  </w:rPr>
                  <w:t xml:space="preserve">Language supports will be provided to students by having words listed on the board they need to include in their presentation. </w:t>
                </w:r>
              </w:sdtContent>
            </w:sdt>
          </w:p>
          <w:p w14:paraId="603319E8" w14:textId="77777777" w:rsidR="007E4DDB" w:rsidRPr="009C0D11" w:rsidRDefault="007E4DDB" w:rsidP="005E798D">
            <w:pPr>
              <w:rPr>
                <w:rFonts w:cs="Arial"/>
                <w:b/>
              </w:rPr>
            </w:pPr>
          </w:p>
        </w:tc>
      </w:tr>
      <w:tr w:rsidR="007E4DDB" w:rsidRPr="009C0D11" w14:paraId="3F831E23" w14:textId="77777777" w:rsidTr="005E798D">
        <w:trPr>
          <w:trHeight w:val="576"/>
        </w:trPr>
        <w:tc>
          <w:tcPr>
            <w:tcW w:w="1345" w:type="pct"/>
            <w:shd w:val="clear" w:color="auto" w:fill="F2F2F2" w:themeFill="background1" w:themeFillShade="F2"/>
          </w:tcPr>
          <w:p w14:paraId="751DA12A" w14:textId="77777777" w:rsidR="007E4DDB" w:rsidRPr="009C0D11" w:rsidRDefault="007E4DDB" w:rsidP="005E798D">
            <w:pPr>
              <w:rPr>
                <w:rFonts w:cs="Arial"/>
                <w:b/>
              </w:rPr>
            </w:pPr>
            <w:r w:rsidRPr="009C0D11">
              <w:rPr>
                <w:rFonts w:cs="Arial"/>
                <w:b/>
              </w:rPr>
              <w:t>Essential Vocabulary:</w:t>
            </w:r>
            <w:r w:rsidRPr="009C0D11">
              <w:rPr>
                <w:rFonts w:cs="Arial"/>
              </w:rPr>
              <w:t xml:space="preserve">  </w:t>
            </w:r>
          </w:p>
        </w:tc>
        <w:tc>
          <w:tcPr>
            <w:tcW w:w="3655" w:type="pct"/>
            <w:shd w:val="clear" w:color="auto" w:fill="FFFFFF" w:themeFill="background1"/>
          </w:tcPr>
          <w:sdt>
            <w:sdtPr>
              <w:id w:val="1703824526"/>
              <w:placeholder>
                <w:docPart w:val="F6B8706898294C8EA6E0F4F89740F15F"/>
              </w:placeholder>
            </w:sdtPr>
            <w:sdtContent>
              <w:p w14:paraId="3AAFA02C" w14:textId="4B6939BB" w:rsidR="00D76AF6" w:rsidRPr="00D76AF6" w:rsidRDefault="00D76AF6" w:rsidP="00D76AF6">
                <w:pPr>
                  <w:pStyle w:val="ListParagraph"/>
                  <w:numPr>
                    <w:ilvl w:val="0"/>
                    <w:numId w:val="78"/>
                  </w:numPr>
                  <w:rPr>
                    <w:rFonts w:eastAsiaTheme="minorEastAsia" w:cs="Arial"/>
                    <w:b/>
                  </w:rPr>
                </w:pPr>
                <w:r>
                  <w:t>Culture</w:t>
                </w:r>
              </w:p>
              <w:p w14:paraId="778FCC3E" w14:textId="02BE62A4" w:rsidR="007E4DDB" w:rsidRPr="00D76AF6" w:rsidRDefault="00D76AF6" w:rsidP="00D76AF6">
                <w:pPr>
                  <w:pStyle w:val="ListParagraph"/>
                  <w:numPr>
                    <w:ilvl w:val="0"/>
                    <w:numId w:val="78"/>
                  </w:numPr>
                  <w:rPr>
                    <w:rFonts w:eastAsiaTheme="minorEastAsia" w:cs="Arial"/>
                    <w:b/>
                  </w:rPr>
                </w:pPr>
                <w:r>
                  <w:rPr>
                    <w:b/>
                  </w:rPr>
                  <w:t>Custom</w:t>
                </w:r>
              </w:p>
              <w:p w14:paraId="51896F3A" w14:textId="72375B5B" w:rsidR="00D76AF6" w:rsidRPr="00D76AF6" w:rsidRDefault="00D76AF6" w:rsidP="00D76AF6">
                <w:pPr>
                  <w:pStyle w:val="ListParagraph"/>
                  <w:numPr>
                    <w:ilvl w:val="0"/>
                    <w:numId w:val="78"/>
                  </w:numPr>
                  <w:rPr>
                    <w:rFonts w:eastAsiaTheme="minorEastAsia" w:cs="Arial"/>
                    <w:b/>
                  </w:rPr>
                </w:pPr>
                <w:r>
                  <w:rPr>
                    <w:b/>
                  </w:rPr>
                  <w:t>Kayak</w:t>
                </w:r>
              </w:p>
              <w:p w14:paraId="35A9223E" w14:textId="16EB23E9" w:rsidR="00D76AF6" w:rsidRPr="00D76AF6" w:rsidRDefault="00D76AF6" w:rsidP="00D76AF6">
                <w:pPr>
                  <w:pStyle w:val="ListParagraph"/>
                  <w:numPr>
                    <w:ilvl w:val="0"/>
                    <w:numId w:val="78"/>
                  </w:numPr>
                  <w:rPr>
                    <w:rFonts w:eastAsiaTheme="minorEastAsia" w:cs="Arial"/>
                    <w:b/>
                  </w:rPr>
                </w:pPr>
                <w:r>
                  <w:rPr>
                    <w:b/>
                  </w:rPr>
                  <w:t>Reservation</w:t>
                </w:r>
              </w:p>
              <w:p w14:paraId="05058780" w14:textId="6F884BFE" w:rsidR="00D76AF6" w:rsidRPr="00D76AF6" w:rsidRDefault="00D76AF6" w:rsidP="00D76AF6">
                <w:pPr>
                  <w:pStyle w:val="ListParagraph"/>
                  <w:numPr>
                    <w:ilvl w:val="0"/>
                    <w:numId w:val="78"/>
                  </w:numPr>
                  <w:rPr>
                    <w:rFonts w:eastAsiaTheme="minorEastAsia" w:cs="Arial"/>
                    <w:b/>
                  </w:rPr>
                </w:pPr>
                <w:r>
                  <w:rPr>
                    <w:b/>
                  </w:rPr>
                  <w:t>Ritual</w:t>
                </w:r>
              </w:p>
              <w:p w14:paraId="07CBE755" w14:textId="3998FAE1" w:rsidR="00D76AF6" w:rsidRPr="00D76AF6" w:rsidRDefault="00D76AF6" w:rsidP="00D76AF6">
                <w:pPr>
                  <w:pStyle w:val="ListParagraph"/>
                  <w:numPr>
                    <w:ilvl w:val="0"/>
                    <w:numId w:val="78"/>
                  </w:numPr>
                  <w:rPr>
                    <w:rFonts w:eastAsiaTheme="minorEastAsia" w:cs="Arial"/>
                    <w:b/>
                  </w:rPr>
                </w:pPr>
                <w:r>
                  <w:rPr>
                    <w:b/>
                  </w:rPr>
                  <w:t>Shaman</w:t>
                </w:r>
              </w:p>
              <w:p w14:paraId="0CBCBBF3" w14:textId="5C9EF5F5" w:rsidR="00D76AF6" w:rsidRPr="00D76AF6" w:rsidRDefault="00D76AF6" w:rsidP="00D76AF6">
                <w:pPr>
                  <w:pStyle w:val="ListParagraph"/>
                  <w:numPr>
                    <w:ilvl w:val="0"/>
                    <w:numId w:val="78"/>
                  </w:numPr>
                  <w:rPr>
                    <w:rFonts w:eastAsiaTheme="minorEastAsia" w:cs="Arial"/>
                    <w:b/>
                  </w:rPr>
                </w:pPr>
                <w:r>
                  <w:rPr>
                    <w:b/>
                  </w:rPr>
                  <w:t xml:space="preserve">Tradition </w:t>
                </w:r>
              </w:p>
            </w:sdtContent>
          </w:sdt>
        </w:tc>
      </w:tr>
      <w:tr w:rsidR="007E4DDB" w:rsidRPr="00F457F2" w14:paraId="2CF3040B" w14:textId="77777777" w:rsidTr="005E798D">
        <w:tc>
          <w:tcPr>
            <w:tcW w:w="5000" w:type="pct"/>
            <w:gridSpan w:val="2"/>
            <w:shd w:val="clear" w:color="auto" w:fill="464646" w:themeFill="text2" w:themeFillTint="E6"/>
          </w:tcPr>
          <w:p w14:paraId="2427FBC9"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7E4DDB" w:rsidRPr="009C0D11" w14:paraId="2FE721FA" w14:textId="77777777" w:rsidTr="005E798D">
        <w:trPr>
          <w:trHeight w:val="576"/>
        </w:trPr>
        <w:tc>
          <w:tcPr>
            <w:tcW w:w="1345" w:type="pct"/>
            <w:shd w:val="clear" w:color="auto" w:fill="F2F2F2" w:themeFill="background1" w:themeFillShade="F2"/>
          </w:tcPr>
          <w:p w14:paraId="01EEF26A" w14:textId="77777777" w:rsidR="007E4DDB" w:rsidRPr="009C0D11" w:rsidRDefault="007E4DDB" w:rsidP="005E798D">
            <w:pPr>
              <w:rPr>
                <w:rFonts w:cs="Arial"/>
              </w:rPr>
            </w:pPr>
            <w:r w:rsidRPr="009C0D11">
              <w:rPr>
                <w:rFonts w:cs="Arial"/>
                <w:b/>
              </w:rPr>
              <w:t>Direct Instruction/Modeling:</w:t>
            </w:r>
            <w:r w:rsidRPr="009C0D11">
              <w:rPr>
                <w:rFonts w:cs="Arial"/>
              </w:rPr>
              <w:t xml:space="preserve">  </w:t>
            </w:r>
          </w:p>
        </w:tc>
        <w:tc>
          <w:tcPr>
            <w:tcW w:w="3655" w:type="pct"/>
          </w:tcPr>
          <w:sdt>
            <w:sdtPr>
              <w:id w:val="1210302547"/>
              <w:placeholder>
                <w:docPart w:val="B6E1673B132C414EB561347BD566F81C"/>
              </w:placeholder>
            </w:sdtPr>
            <w:sdtContent>
              <w:p w14:paraId="2951224D" w14:textId="77777777" w:rsidR="00F14AD4" w:rsidRPr="00F14AD4" w:rsidRDefault="00F14AD4" w:rsidP="00F14AD4">
                <w:pPr>
                  <w:pStyle w:val="ListParagraph"/>
                  <w:numPr>
                    <w:ilvl w:val="0"/>
                    <w:numId w:val="79"/>
                  </w:numPr>
                  <w:rPr>
                    <w:rFonts w:eastAsiaTheme="minorEastAsia" w:cs="Arial"/>
                  </w:rPr>
                </w:pPr>
                <w:r>
                  <w:t xml:space="preserve">As a class we will use Chromebooks to read a book on epic about the Inuit tribe. </w:t>
                </w:r>
              </w:p>
              <w:p w14:paraId="46D68CDF" w14:textId="731E1AEB" w:rsidR="00F14AD4" w:rsidRPr="00F14AD4" w:rsidRDefault="00F14AD4" w:rsidP="00F14AD4">
                <w:pPr>
                  <w:pStyle w:val="ListParagraph"/>
                  <w:numPr>
                    <w:ilvl w:val="0"/>
                    <w:numId w:val="79"/>
                  </w:numPr>
                  <w:rPr>
                    <w:rFonts w:eastAsiaTheme="minorEastAsia" w:cs="Arial"/>
                  </w:rPr>
                </w:pPr>
                <w:r>
                  <w:t>I will introduce the project they will be working on and write on the whiteboard everything that should be included.</w:t>
                </w:r>
              </w:p>
            </w:sdtContent>
          </w:sdt>
        </w:tc>
      </w:tr>
      <w:tr w:rsidR="007E4DDB" w:rsidRPr="009C0D11" w14:paraId="0A6EA376" w14:textId="77777777" w:rsidTr="005E798D">
        <w:trPr>
          <w:trHeight w:val="576"/>
        </w:trPr>
        <w:tc>
          <w:tcPr>
            <w:tcW w:w="1345" w:type="pct"/>
            <w:shd w:val="clear" w:color="auto" w:fill="F2F2F2" w:themeFill="background1" w:themeFillShade="F2"/>
          </w:tcPr>
          <w:p w14:paraId="510F51EE" w14:textId="77777777" w:rsidR="007E4DDB" w:rsidRPr="009C0D11" w:rsidRDefault="007E4DDB" w:rsidP="005E798D">
            <w:pPr>
              <w:rPr>
                <w:rFonts w:cs="Arial"/>
                <w:b/>
              </w:rPr>
            </w:pPr>
            <w:r w:rsidRPr="009C0D11">
              <w:rPr>
                <w:rFonts w:cs="Arial"/>
                <w:b/>
              </w:rPr>
              <w:t>Guided Practice:</w:t>
            </w:r>
            <w:r w:rsidRPr="009C0D11">
              <w:rPr>
                <w:rFonts w:cs="Arial"/>
              </w:rPr>
              <w:t xml:space="preserve">  </w:t>
            </w:r>
          </w:p>
        </w:tc>
        <w:tc>
          <w:tcPr>
            <w:tcW w:w="3655" w:type="pct"/>
          </w:tcPr>
          <w:sdt>
            <w:sdtPr>
              <w:id w:val="-2053071196"/>
              <w:placeholder>
                <w:docPart w:val="D036484AE94845D5936F837483F6E8A4"/>
              </w:placeholder>
            </w:sdtPr>
            <w:sdtContent>
              <w:p w14:paraId="7E7A1896" w14:textId="77777777" w:rsidR="00F14AD4" w:rsidRPr="00F14AD4" w:rsidRDefault="00F14AD4" w:rsidP="00F14AD4">
                <w:pPr>
                  <w:pStyle w:val="ListParagraph"/>
                  <w:numPr>
                    <w:ilvl w:val="0"/>
                    <w:numId w:val="80"/>
                  </w:numPr>
                  <w:rPr>
                    <w:rFonts w:eastAsiaTheme="minorEastAsia" w:cs="Arial"/>
                  </w:rPr>
                </w:pPr>
                <w:r>
                  <w:t xml:space="preserve">Students will use a piece of paper to write down their ideas for their presentation. </w:t>
                </w:r>
              </w:p>
              <w:p w14:paraId="53C6F6B2" w14:textId="614BA8D9" w:rsidR="007E4DDB" w:rsidRPr="00F14AD4" w:rsidRDefault="00F14AD4" w:rsidP="00F14AD4">
                <w:pPr>
                  <w:pStyle w:val="ListParagraph"/>
                  <w:numPr>
                    <w:ilvl w:val="0"/>
                    <w:numId w:val="80"/>
                  </w:numPr>
                  <w:rPr>
                    <w:rFonts w:eastAsiaTheme="minorEastAsia" w:cs="Arial"/>
                  </w:rPr>
                </w:pPr>
                <w:r>
                  <w:t>After they have written down their ideas, I will walk around the room and approve their work. I will provide feedback.</w:t>
                </w:r>
              </w:p>
            </w:sdtContent>
          </w:sdt>
          <w:p w14:paraId="12F2DF56" w14:textId="77777777" w:rsidR="007E4DDB" w:rsidRPr="009C0D11" w:rsidRDefault="007E4DDB" w:rsidP="005E798D">
            <w:pPr>
              <w:rPr>
                <w:rFonts w:cs="Arial"/>
                <w:b/>
              </w:rPr>
            </w:pPr>
          </w:p>
        </w:tc>
      </w:tr>
      <w:tr w:rsidR="007E4DDB" w:rsidRPr="009C0D11" w14:paraId="71D6B68D" w14:textId="77777777" w:rsidTr="005E798D">
        <w:trPr>
          <w:trHeight w:val="576"/>
        </w:trPr>
        <w:tc>
          <w:tcPr>
            <w:tcW w:w="1345" w:type="pct"/>
            <w:shd w:val="clear" w:color="auto" w:fill="F2F2F2" w:themeFill="background1" w:themeFillShade="F2"/>
          </w:tcPr>
          <w:p w14:paraId="5181A8B4" w14:textId="77777777" w:rsidR="007E4DDB" w:rsidRPr="009C0D11" w:rsidRDefault="007E4DDB" w:rsidP="005E798D">
            <w:pPr>
              <w:rPr>
                <w:rFonts w:cs="Arial"/>
                <w:b/>
              </w:rPr>
            </w:pPr>
            <w:r w:rsidRPr="009C0D11">
              <w:rPr>
                <w:rFonts w:cs="Arial"/>
                <w:b/>
              </w:rPr>
              <w:t>Independent Practice:</w:t>
            </w:r>
          </w:p>
        </w:tc>
        <w:tc>
          <w:tcPr>
            <w:tcW w:w="3655" w:type="pct"/>
          </w:tcPr>
          <w:sdt>
            <w:sdtPr>
              <w:id w:val="1401014711"/>
              <w:placeholder>
                <w:docPart w:val="96815A337009419994E17F7CD1AEAF85"/>
              </w:placeholder>
            </w:sdtPr>
            <w:sdtContent>
              <w:p w14:paraId="5E22D25B" w14:textId="77777777" w:rsidR="00F14AD4" w:rsidRPr="00F14AD4" w:rsidRDefault="00F14AD4" w:rsidP="00F14AD4">
                <w:pPr>
                  <w:pStyle w:val="ListParagraph"/>
                  <w:numPr>
                    <w:ilvl w:val="0"/>
                    <w:numId w:val="81"/>
                  </w:numPr>
                  <w:rPr>
                    <w:rFonts w:eastAsiaTheme="minorEastAsia" w:cs="Arial"/>
                    <w:b/>
                  </w:rPr>
                </w:pPr>
                <w:r>
                  <w:t xml:space="preserve">Students will create a poster on the Inuit tribe. </w:t>
                </w:r>
              </w:p>
              <w:p w14:paraId="79D44CAC" w14:textId="77777777" w:rsidR="007E4DDB" w:rsidRPr="00F14AD4" w:rsidRDefault="00F14AD4" w:rsidP="00F14AD4">
                <w:pPr>
                  <w:pStyle w:val="ListParagraph"/>
                  <w:numPr>
                    <w:ilvl w:val="0"/>
                    <w:numId w:val="81"/>
                  </w:numPr>
                  <w:rPr>
                    <w:rFonts w:eastAsiaTheme="minorEastAsia" w:cs="Arial"/>
                    <w:b/>
                  </w:rPr>
                </w:pPr>
                <w:r>
                  <w:t>They will need to include 5 facts about the tribe.</w:t>
                </w:r>
              </w:p>
              <w:p w14:paraId="3D5A0B16" w14:textId="77777777" w:rsidR="00F14AD4" w:rsidRPr="00F14AD4" w:rsidRDefault="00F14AD4" w:rsidP="00F14AD4">
                <w:pPr>
                  <w:pStyle w:val="ListParagraph"/>
                  <w:numPr>
                    <w:ilvl w:val="0"/>
                    <w:numId w:val="81"/>
                  </w:numPr>
                  <w:rPr>
                    <w:rFonts w:eastAsiaTheme="minorEastAsia" w:cs="Arial"/>
                    <w:b/>
                  </w:rPr>
                </w:pPr>
                <w:r>
                  <w:rPr>
                    <w:b/>
                  </w:rPr>
                  <w:t>They will need to draw pictures to illustrate their poster.</w:t>
                </w:r>
              </w:p>
              <w:p w14:paraId="7631DC20" w14:textId="522CEF7F" w:rsidR="00F14AD4" w:rsidRPr="00F14AD4" w:rsidRDefault="00F14AD4" w:rsidP="00F14AD4">
                <w:pPr>
                  <w:pStyle w:val="ListParagraph"/>
                  <w:numPr>
                    <w:ilvl w:val="0"/>
                    <w:numId w:val="81"/>
                  </w:numPr>
                  <w:rPr>
                    <w:rFonts w:eastAsiaTheme="minorEastAsia" w:cs="Arial"/>
                    <w:b/>
                  </w:rPr>
                </w:pPr>
                <w:r>
                  <w:rPr>
                    <w:b/>
                  </w:rPr>
                  <w:t>Students will present their poster to the class.</w:t>
                </w:r>
              </w:p>
            </w:sdtContent>
          </w:sdt>
        </w:tc>
      </w:tr>
      <w:tr w:rsidR="007E4DDB" w:rsidRPr="009C0D11" w14:paraId="6736D2F2" w14:textId="77777777" w:rsidTr="005E798D">
        <w:trPr>
          <w:trHeight w:val="576"/>
        </w:trPr>
        <w:tc>
          <w:tcPr>
            <w:tcW w:w="1345" w:type="pct"/>
            <w:shd w:val="clear" w:color="auto" w:fill="F2F2F2" w:themeFill="background1" w:themeFillShade="F2"/>
          </w:tcPr>
          <w:p w14:paraId="55263409" w14:textId="77777777" w:rsidR="007E4DDB" w:rsidRPr="009C0D11" w:rsidRDefault="007E4DDB" w:rsidP="005E798D">
            <w:pPr>
              <w:rPr>
                <w:rFonts w:cs="Arial"/>
                <w:b/>
              </w:rPr>
            </w:pPr>
            <w:r>
              <w:rPr>
                <w:rFonts w:cs="Arial"/>
                <w:b/>
              </w:rPr>
              <w:t>Closure:</w:t>
            </w:r>
          </w:p>
        </w:tc>
        <w:tc>
          <w:tcPr>
            <w:tcW w:w="3655" w:type="pct"/>
          </w:tcPr>
          <w:p w14:paraId="35A71E01" w14:textId="458A3DD3" w:rsidR="007E4DDB" w:rsidRDefault="00F14AD4" w:rsidP="005E798D">
            <w:pPr>
              <w:rPr>
                <w:rFonts w:cs="Arial"/>
              </w:rPr>
            </w:pPr>
            <w:r>
              <w:rPr>
                <w:rFonts w:cs="Arial"/>
              </w:rPr>
              <w:t xml:space="preserve">Students will provide a one sentence explanation on what they thought about the project. We will discuss the important facts about the tribe. </w:t>
            </w:r>
          </w:p>
        </w:tc>
      </w:tr>
      <w:tr w:rsidR="007E4DDB" w:rsidRPr="009C0D11" w14:paraId="77FF61CC" w14:textId="77777777" w:rsidTr="005E798D">
        <w:tc>
          <w:tcPr>
            <w:tcW w:w="5000" w:type="pct"/>
            <w:gridSpan w:val="2"/>
            <w:shd w:val="clear" w:color="auto" w:fill="D9D9D9" w:themeFill="background1" w:themeFillShade="D9"/>
          </w:tcPr>
          <w:p w14:paraId="3D476BCD" w14:textId="77777777" w:rsidR="007E4DDB" w:rsidRPr="00BD3C50" w:rsidRDefault="007E4DDB" w:rsidP="005E798D">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7E4DDB" w:rsidRPr="005E1D2B" w14:paraId="38EEF810" w14:textId="77777777" w:rsidTr="005E798D">
        <w:trPr>
          <w:trHeight w:val="330"/>
        </w:trPr>
        <w:tc>
          <w:tcPr>
            <w:tcW w:w="1345" w:type="pct"/>
            <w:shd w:val="clear" w:color="auto" w:fill="EAEAEA" w:themeFill="text2" w:themeFillTint="1A"/>
          </w:tcPr>
          <w:p w14:paraId="1B57D682" w14:textId="77777777" w:rsidR="007E4DDB" w:rsidRPr="009C0D11" w:rsidRDefault="007E4DDB" w:rsidP="005E798D">
            <w:pPr>
              <w:rPr>
                <w:rFonts w:cs="Arial"/>
              </w:rPr>
            </w:pPr>
            <w:r w:rsidRPr="009C0D11">
              <w:rPr>
                <w:rFonts w:cs="Arial"/>
                <w:b/>
              </w:rPr>
              <w:t>Supporting Students with Special Needs:</w:t>
            </w:r>
            <w:r w:rsidRPr="009C0D11">
              <w:rPr>
                <w:rFonts w:cs="Arial"/>
              </w:rPr>
              <w:t xml:space="preserve">  </w:t>
            </w:r>
          </w:p>
        </w:tc>
        <w:tc>
          <w:tcPr>
            <w:tcW w:w="3655" w:type="pct"/>
          </w:tcPr>
          <w:p w14:paraId="13CCF566" w14:textId="73451DD3" w:rsidR="007E4DDB" w:rsidRPr="005E1D2B" w:rsidRDefault="00000000" w:rsidP="005E798D">
            <w:pPr>
              <w:rPr>
                <w:rFonts w:cs="Arial"/>
                <w:b/>
              </w:rPr>
            </w:pPr>
            <w:sdt>
              <w:sdtPr>
                <w:rPr>
                  <w:rFonts w:cs="Arial"/>
                </w:rPr>
                <w:id w:val="1872652159"/>
                <w:placeholder>
                  <w:docPart w:val="3ADC144F80024AE4BBAF085AEA03C45C"/>
                </w:placeholder>
              </w:sdtPr>
              <w:sdtContent>
                <w:r w:rsidR="00F14AD4">
                  <w:rPr>
                    <w:rFonts w:cs="Arial"/>
                  </w:rPr>
                  <w:t xml:space="preserve">To support students with special needs I will help when needed. If they cannot complete five facts, I will accept three. </w:t>
                </w:r>
              </w:sdtContent>
            </w:sdt>
          </w:p>
        </w:tc>
      </w:tr>
      <w:tr w:rsidR="007E4DDB" w:rsidRPr="005E1D2B" w14:paraId="0F3F9075" w14:textId="77777777" w:rsidTr="005E798D">
        <w:trPr>
          <w:trHeight w:val="330"/>
        </w:trPr>
        <w:tc>
          <w:tcPr>
            <w:tcW w:w="1345" w:type="pct"/>
            <w:shd w:val="clear" w:color="auto" w:fill="EAEAEA" w:themeFill="text2" w:themeFillTint="1A"/>
          </w:tcPr>
          <w:p w14:paraId="42AF4585" w14:textId="77777777" w:rsidR="007E4DDB" w:rsidRPr="009C0D11" w:rsidRDefault="007E4DDB" w:rsidP="005E798D">
            <w:pPr>
              <w:rPr>
                <w:rFonts w:cs="Arial"/>
                <w:b/>
              </w:rPr>
            </w:pPr>
            <w:r>
              <w:rPr>
                <w:rFonts w:cs="Arial"/>
                <w:b/>
              </w:rPr>
              <w:t>Strategies to Challenge Above-Average Learners</w:t>
            </w:r>
            <w:r w:rsidRPr="009C0D11">
              <w:rPr>
                <w:rFonts w:cs="Arial"/>
                <w:b/>
              </w:rPr>
              <w:t>:</w:t>
            </w:r>
            <w:r w:rsidRPr="009C0D11">
              <w:rPr>
                <w:rFonts w:cs="Arial"/>
              </w:rPr>
              <w:t xml:space="preserve">  </w:t>
            </w:r>
          </w:p>
        </w:tc>
        <w:tc>
          <w:tcPr>
            <w:tcW w:w="3655" w:type="pct"/>
          </w:tcPr>
          <w:p w14:paraId="590AD2A3" w14:textId="3F096506" w:rsidR="007E4DDB" w:rsidRPr="009C0D11" w:rsidRDefault="00000000" w:rsidP="005E798D">
            <w:pPr>
              <w:rPr>
                <w:rFonts w:cs="Arial"/>
                <w:b/>
              </w:rPr>
            </w:pPr>
            <w:sdt>
              <w:sdtPr>
                <w:rPr>
                  <w:rFonts w:cs="Arial"/>
                </w:rPr>
                <w:id w:val="-579834645"/>
                <w:placeholder>
                  <w:docPart w:val="D53241F45BB84C3D8B90265B0456B526"/>
                </w:placeholder>
                <w:text/>
              </w:sdtPr>
              <w:sdtContent>
                <w:r w:rsidR="00F14AD4">
                  <w:rPr>
                    <w:rFonts w:cs="Arial"/>
                  </w:rPr>
                  <w:t>To challenge above-average learners, I will let them find another source on epic that must be approved by me to use on their project.</w:t>
                </w:r>
              </w:sdtContent>
            </w:sdt>
          </w:p>
        </w:tc>
      </w:tr>
      <w:tr w:rsidR="007E4DDB" w:rsidRPr="005E1D2B" w14:paraId="67E57F40" w14:textId="77777777" w:rsidTr="005E798D">
        <w:trPr>
          <w:trHeight w:val="330"/>
        </w:trPr>
        <w:tc>
          <w:tcPr>
            <w:tcW w:w="1345" w:type="pct"/>
            <w:shd w:val="clear" w:color="auto" w:fill="EAEAEA" w:themeFill="text2" w:themeFillTint="1A"/>
          </w:tcPr>
          <w:p w14:paraId="149598CC" w14:textId="77777777" w:rsidR="007E4DDB" w:rsidRPr="009C0D11" w:rsidRDefault="007E4DDB" w:rsidP="005E798D">
            <w:pPr>
              <w:rPr>
                <w:rFonts w:cs="Arial"/>
                <w:b/>
              </w:rPr>
            </w:pPr>
            <w:r w:rsidRPr="009C0D11">
              <w:rPr>
                <w:rFonts w:cs="Arial"/>
                <w:b/>
              </w:rPr>
              <w:t>Facilitating a Classroom Environment that Supports Student Learning:</w:t>
            </w:r>
            <w:r w:rsidRPr="009C0D11">
              <w:rPr>
                <w:rFonts w:cs="Arial"/>
              </w:rPr>
              <w:t xml:space="preserve">  </w:t>
            </w:r>
          </w:p>
        </w:tc>
        <w:tc>
          <w:tcPr>
            <w:tcW w:w="3655" w:type="pct"/>
          </w:tcPr>
          <w:p w14:paraId="63A900B2" w14:textId="77777777" w:rsidR="007E4DDB" w:rsidRPr="00F14AD4" w:rsidRDefault="00000000" w:rsidP="00F14AD4">
            <w:pPr>
              <w:pStyle w:val="ListParagraph"/>
              <w:numPr>
                <w:ilvl w:val="0"/>
                <w:numId w:val="83"/>
              </w:numPr>
              <w:rPr>
                <w:rFonts w:eastAsiaTheme="minorEastAsia" w:cs="Arial"/>
                <w:b/>
              </w:rPr>
            </w:pPr>
            <w:sdt>
              <w:sdtPr>
                <w:id w:val="-1078586234"/>
                <w:placeholder>
                  <w:docPart w:val="4E68BB19890AAD4692B42C693140FE4B"/>
                </w:placeholder>
                <w:text/>
              </w:sdtPr>
              <w:sdtContent>
                <w:r w:rsidR="00F14AD4">
                  <w:t>Visual learners will be given support by seeing what all is needed in their presentation on the board.</w:t>
                </w:r>
              </w:sdtContent>
            </w:sdt>
          </w:p>
          <w:p w14:paraId="4A1377BE" w14:textId="31982CB7" w:rsidR="00F14AD4" w:rsidRPr="00F14AD4" w:rsidRDefault="00F14AD4" w:rsidP="00F14AD4">
            <w:pPr>
              <w:pStyle w:val="ListParagraph"/>
              <w:numPr>
                <w:ilvl w:val="0"/>
                <w:numId w:val="83"/>
              </w:numPr>
              <w:rPr>
                <w:rFonts w:eastAsiaTheme="minorEastAsia" w:cs="Arial"/>
                <w:b/>
              </w:rPr>
            </w:pPr>
            <w:r>
              <w:rPr>
                <w:b/>
              </w:rPr>
              <w:t xml:space="preserve">Auditory learners will be given support by hearing me explain what all is required in the presentation. </w:t>
            </w:r>
          </w:p>
        </w:tc>
      </w:tr>
      <w:tr w:rsidR="007E4DDB" w:rsidRPr="005E1D2B" w14:paraId="7A839160" w14:textId="77777777" w:rsidTr="005E798D">
        <w:trPr>
          <w:trHeight w:val="330"/>
        </w:trPr>
        <w:tc>
          <w:tcPr>
            <w:tcW w:w="1345" w:type="pct"/>
            <w:shd w:val="clear" w:color="auto" w:fill="EAEAEA" w:themeFill="text2" w:themeFillTint="1A"/>
          </w:tcPr>
          <w:p w14:paraId="6A4FA22C" w14:textId="77777777" w:rsidR="007E4DDB" w:rsidRPr="009C0D11" w:rsidRDefault="007E4DDB" w:rsidP="005E798D">
            <w:pPr>
              <w:rPr>
                <w:rFonts w:cs="Arial"/>
                <w:b/>
              </w:rPr>
            </w:pPr>
            <w:r w:rsidRPr="009C0D11">
              <w:rPr>
                <w:rFonts w:cs="Arial"/>
                <w:b/>
              </w:rPr>
              <w:lastRenderedPageBreak/>
              <w:t>Extension:</w:t>
            </w:r>
            <w:r>
              <w:rPr>
                <w:rFonts w:cs="Arial"/>
              </w:rPr>
              <w:t xml:space="preserve"> </w:t>
            </w:r>
          </w:p>
        </w:tc>
        <w:tc>
          <w:tcPr>
            <w:tcW w:w="3655" w:type="pct"/>
          </w:tcPr>
          <w:p w14:paraId="0C0D6FB8" w14:textId="253687B1" w:rsidR="007E4DDB" w:rsidRPr="009C0D11" w:rsidRDefault="00000000" w:rsidP="005E798D">
            <w:pPr>
              <w:rPr>
                <w:rFonts w:cs="Arial"/>
                <w:b/>
              </w:rPr>
            </w:pPr>
            <w:sdt>
              <w:sdtPr>
                <w:rPr>
                  <w:rFonts w:cs="Arial"/>
                </w:rPr>
                <w:id w:val="-1425793179"/>
                <w:placeholder>
                  <w:docPart w:val="B3FB013C50E3476897560C085D3C9A3A"/>
                </w:placeholder>
                <w:text/>
              </w:sdtPr>
              <w:sdtContent>
                <w:r w:rsidR="00F14AD4">
                  <w:rPr>
                    <w:rFonts w:cs="Arial"/>
                  </w:rPr>
                  <w:t>Students who have completed their poster will have the option to include more than five facts about the Inuit tribe.</w:t>
                </w:r>
              </w:sdtContent>
            </w:sdt>
          </w:p>
        </w:tc>
      </w:tr>
      <w:tr w:rsidR="007E4DDB" w:rsidRPr="005E1D2B" w14:paraId="638414B5" w14:textId="77777777" w:rsidTr="005E798D">
        <w:trPr>
          <w:trHeight w:val="330"/>
        </w:trPr>
        <w:tc>
          <w:tcPr>
            <w:tcW w:w="1345" w:type="pct"/>
            <w:shd w:val="clear" w:color="auto" w:fill="EAEAEA" w:themeFill="text2" w:themeFillTint="1A"/>
          </w:tcPr>
          <w:p w14:paraId="246CFE2C" w14:textId="77777777" w:rsidR="007E4DDB" w:rsidRPr="009C0D11" w:rsidRDefault="007E4DDB" w:rsidP="005E798D">
            <w:pPr>
              <w:rPr>
                <w:rFonts w:cs="Arial"/>
                <w:b/>
              </w:rPr>
            </w:pPr>
            <w:r>
              <w:rPr>
                <w:rFonts w:cs="Arial"/>
                <w:b/>
                <w:bCs/>
              </w:rPr>
              <w:t>Culturally Responsive Teaching:</w:t>
            </w:r>
            <w:r w:rsidRPr="009C0D11">
              <w:rPr>
                <w:rFonts w:cs="Arial"/>
              </w:rPr>
              <w:t xml:space="preserve">  </w:t>
            </w:r>
          </w:p>
        </w:tc>
        <w:tc>
          <w:tcPr>
            <w:tcW w:w="3655" w:type="pct"/>
          </w:tcPr>
          <w:p w14:paraId="045F9FDA" w14:textId="4EA4D5E8" w:rsidR="007E4DDB" w:rsidRPr="009C0D11" w:rsidRDefault="00000000" w:rsidP="005E798D">
            <w:pPr>
              <w:rPr>
                <w:rFonts w:cs="Arial"/>
                <w:b/>
              </w:rPr>
            </w:pPr>
            <w:sdt>
              <w:sdtPr>
                <w:rPr>
                  <w:rFonts w:cs="Arial"/>
                </w:rPr>
                <w:id w:val="-1015618287"/>
                <w:placeholder>
                  <w:docPart w:val="268B2B99B6D5404A90446723DE25D265"/>
                </w:placeholder>
                <w:text/>
              </w:sdtPr>
              <w:sdtContent>
                <w:r w:rsidR="00F14AD4">
                  <w:rPr>
                    <w:rFonts w:cs="Arial"/>
                  </w:rPr>
                  <w:t xml:space="preserve">During the lesson students will try and place themselves in the worldview of the Inuit tribe. Helping them understand their culture. </w:t>
                </w:r>
              </w:sdtContent>
            </w:sdt>
          </w:p>
        </w:tc>
      </w:tr>
      <w:tr w:rsidR="007E4DDB" w:rsidRPr="009C0D11" w14:paraId="7B2D69D5" w14:textId="77777777" w:rsidTr="005E798D">
        <w:tc>
          <w:tcPr>
            <w:tcW w:w="5000" w:type="pct"/>
            <w:gridSpan w:val="2"/>
            <w:shd w:val="clear" w:color="auto" w:fill="D9D9D9" w:themeFill="background1" w:themeFillShade="D9"/>
          </w:tcPr>
          <w:p w14:paraId="5D1B4B87" w14:textId="77777777" w:rsidR="007E4DDB" w:rsidRPr="00BD3C50" w:rsidRDefault="007E4DDB" w:rsidP="005E798D">
            <w:pPr>
              <w:jc w:val="center"/>
              <w:rPr>
                <w:rFonts w:ascii="Times New Roman Bold" w:hAnsi="Times New Roman Bold" w:cs="Arial"/>
                <w:b/>
                <w:smallCaps/>
              </w:rPr>
            </w:pPr>
            <w:r w:rsidRPr="00BD3C50">
              <w:rPr>
                <w:rFonts w:ascii="Times New Roman Bold" w:hAnsi="Times New Roman Bold" w:cs="Arial"/>
                <w:b/>
                <w:smallCaps/>
              </w:rPr>
              <w:t>Assessment</w:t>
            </w:r>
          </w:p>
        </w:tc>
      </w:tr>
      <w:tr w:rsidR="007E4DDB" w:rsidRPr="009C0D11" w14:paraId="29391A4C" w14:textId="77777777" w:rsidTr="005E798D">
        <w:trPr>
          <w:trHeight w:val="275"/>
        </w:trPr>
        <w:tc>
          <w:tcPr>
            <w:tcW w:w="1345" w:type="pct"/>
            <w:shd w:val="clear" w:color="auto" w:fill="EAEAEA" w:themeFill="text2" w:themeFillTint="1A"/>
          </w:tcPr>
          <w:p w14:paraId="184210E2" w14:textId="77777777" w:rsidR="007E4DDB" w:rsidRPr="009C0D11" w:rsidRDefault="007E4DDB" w:rsidP="005E798D">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55" w:type="pct"/>
          </w:tcPr>
          <w:p w14:paraId="398E755C" w14:textId="4A7D0308" w:rsidR="007E4DDB" w:rsidRPr="009C0D11" w:rsidRDefault="00000000" w:rsidP="005E798D">
            <w:pPr>
              <w:rPr>
                <w:rFonts w:cs="Arial"/>
              </w:rPr>
            </w:pPr>
            <w:sdt>
              <w:sdtPr>
                <w:rPr>
                  <w:rFonts w:cs="Arial"/>
                </w:rPr>
                <w:id w:val="1005558955"/>
                <w:placeholder>
                  <w:docPart w:val="65BF0E6A75284034BDC38791273D4DD7"/>
                </w:placeholder>
              </w:sdtPr>
              <w:sdtContent>
                <w:r w:rsidR="00F14AD4">
                  <w:rPr>
                    <w:rFonts w:cs="Arial"/>
                  </w:rPr>
                  <w:t xml:space="preserve">Students will participate in a class discussion about the book we read on the Inuit on epic. </w:t>
                </w:r>
              </w:sdtContent>
            </w:sdt>
          </w:p>
        </w:tc>
      </w:tr>
      <w:tr w:rsidR="007E4DDB" w:rsidRPr="009C0D11" w14:paraId="19329DF2" w14:textId="77777777" w:rsidTr="005E798D">
        <w:trPr>
          <w:trHeight w:val="275"/>
        </w:trPr>
        <w:tc>
          <w:tcPr>
            <w:tcW w:w="1345" w:type="pct"/>
            <w:shd w:val="clear" w:color="auto" w:fill="EAEAEA" w:themeFill="text2" w:themeFillTint="1A"/>
          </w:tcPr>
          <w:p w14:paraId="0EB2A137" w14:textId="77777777" w:rsidR="007E4DDB" w:rsidRPr="009C0D11" w:rsidRDefault="007E4DDB" w:rsidP="005E798D">
            <w:pPr>
              <w:rPr>
                <w:rFonts w:cs="Arial"/>
                <w:b/>
              </w:rPr>
            </w:pPr>
            <w:r w:rsidRPr="009C0D11">
              <w:rPr>
                <w:rFonts w:cs="Arial"/>
                <w:b/>
              </w:rPr>
              <w:t>Formative Assessment</w:t>
            </w:r>
            <w:r>
              <w:rPr>
                <w:rFonts w:cs="Arial"/>
                <w:b/>
              </w:rPr>
              <w:t>s/Feedback to Learners</w:t>
            </w:r>
            <w:r w:rsidRPr="009C0D11">
              <w:rPr>
                <w:rFonts w:cs="Arial"/>
                <w:b/>
              </w:rPr>
              <w:t>:</w:t>
            </w:r>
          </w:p>
        </w:tc>
        <w:tc>
          <w:tcPr>
            <w:tcW w:w="3655" w:type="pct"/>
          </w:tcPr>
          <w:p w14:paraId="75DF7905" w14:textId="0F522332" w:rsidR="007E4DDB" w:rsidRPr="00BD3C50" w:rsidRDefault="00000000" w:rsidP="005E798D">
            <w:pPr>
              <w:rPr>
                <w:rFonts w:cs="Arial"/>
              </w:rPr>
            </w:pPr>
            <w:sdt>
              <w:sdtPr>
                <w:rPr>
                  <w:rFonts w:cs="Arial"/>
                </w:rPr>
                <w:id w:val="-1163937466"/>
                <w:placeholder>
                  <w:docPart w:val="3BC126E74D1F495586DEF079066871A9"/>
                </w:placeholder>
              </w:sdtPr>
              <w:sdtContent>
                <w:r w:rsidR="00F14AD4">
                  <w:rPr>
                    <w:rFonts w:cs="Arial"/>
                  </w:rPr>
                  <w:t>Students will write down their project ideas on a piece of paper. This must be approved by me before they can start on their project.</w:t>
                </w:r>
              </w:sdtContent>
            </w:sdt>
          </w:p>
        </w:tc>
      </w:tr>
      <w:tr w:rsidR="007E4DDB" w:rsidRPr="009C0D11" w14:paraId="572B9823" w14:textId="77777777" w:rsidTr="005E798D">
        <w:trPr>
          <w:trHeight w:val="275"/>
        </w:trPr>
        <w:tc>
          <w:tcPr>
            <w:tcW w:w="1345" w:type="pct"/>
            <w:shd w:val="clear" w:color="auto" w:fill="EAEAEA" w:themeFill="text2" w:themeFillTint="1A"/>
          </w:tcPr>
          <w:p w14:paraId="45E1FA65" w14:textId="77777777" w:rsidR="007E4DDB" w:rsidRPr="009C0D11" w:rsidRDefault="007E4DDB" w:rsidP="005E798D">
            <w:pPr>
              <w:rPr>
                <w:rFonts w:cs="Arial"/>
                <w:b/>
              </w:rPr>
            </w:pPr>
            <w:r w:rsidRPr="009C0D11">
              <w:rPr>
                <w:rFonts w:cs="Arial"/>
                <w:b/>
              </w:rPr>
              <w:t>Summative Assessment:</w:t>
            </w:r>
            <w:r w:rsidRPr="009C0D11">
              <w:rPr>
                <w:rFonts w:cs="Arial"/>
              </w:rPr>
              <w:t xml:space="preserve">  </w:t>
            </w:r>
          </w:p>
        </w:tc>
        <w:tc>
          <w:tcPr>
            <w:tcW w:w="3655" w:type="pct"/>
          </w:tcPr>
          <w:sdt>
            <w:sdtPr>
              <w:rPr>
                <w:rFonts w:eastAsiaTheme="minorHAnsi" w:cs="Arial"/>
                <w:szCs w:val="22"/>
              </w:rPr>
              <w:id w:val="77419860"/>
              <w:placeholder>
                <w:docPart w:val="C5A3F6E344574842B991A4B9B3D9EB1E"/>
              </w:placeholder>
            </w:sdtPr>
            <w:sdtEndPr>
              <w:rPr>
                <w:rFonts w:eastAsiaTheme="minorEastAsia"/>
              </w:rPr>
            </w:sdtEndPr>
            <w:sdtContent>
              <w:sdt>
                <w:sdtPr>
                  <w:id w:val="1641609499"/>
                  <w:placeholder>
                    <w:docPart w:val="0E1F509D35057A41923990B8441D65AD"/>
                  </w:placeholder>
                </w:sdtPr>
                <w:sdtContent>
                  <w:p w14:paraId="73CE1E3A" w14:textId="77777777" w:rsidR="00F14AD4" w:rsidRPr="00F14AD4" w:rsidRDefault="00F14AD4" w:rsidP="00F14AD4">
                    <w:pPr>
                      <w:pStyle w:val="ListParagraph"/>
                      <w:numPr>
                        <w:ilvl w:val="0"/>
                        <w:numId w:val="84"/>
                      </w:numPr>
                      <w:rPr>
                        <w:rFonts w:eastAsiaTheme="minorEastAsia" w:cs="Arial"/>
                        <w:b/>
                      </w:rPr>
                    </w:pPr>
                    <w:r>
                      <w:t xml:space="preserve">Students will create a poster on the Inuit tribe. </w:t>
                    </w:r>
                  </w:p>
                  <w:p w14:paraId="456A8AD6" w14:textId="77777777" w:rsidR="00F14AD4" w:rsidRPr="00F14AD4" w:rsidRDefault="00F14AD4" w:rsidP="00F14AD4">
                    <w:pPr>
                      <w:pStyle w:val="ListParagraph"/>
                      <w:numPr>
                        <w:ilvl w:val="0"/>
                        <w:numId w:val="84"/>
                      </w:numPr>
                      <w:rPr>
                        <w:rFonts w:eastAsiaTheme="minorEastAsia" w:cs="Arial"/>
                        <w:b/>
                      </w:rPr>
                    </w:pPr>
                    <w:r>
                      <w:t>They will need to include 5 facts about the tribe.</w:t>
                    </w:r>
                  </w:p>
                  <w:p w14:paraId="235CFFA6" w14:textId="77777777" w:rsidR="00F14AD4" w:rsidRPr="00F14AD4" w:rsidRDefault="00F14AD4" w:rsidP="00F14AD4">
                    <w:pPr>
                      <w:pStyle w:val="ListParagraph"/>
                      <w:numPr>
                        <w:ilvl w:val="0"/>
                        <w:numId w:val="84"/>
                      </w:numPr>
                      <w:rPr>
                        <w:rFonts w:eastAsiaTheme="minorEastAsia" w:cs="Arial"/>
                        <w:b/>
                      </w:rPr>
                    </w:pPr>
                    <w:r>
                      <w:rPr>
                        <w:b/>
                      </w:rPr>
                      <w:t>They will need to draw pictures to illustrate their poster.</w:t>
                    </w:r>
                  </w:p>
                  <w:p w14:paraId="41C836DB" w14:textId="77777777" w:rsidR="00F14AD4" w:rsidRDefault="00F14AD4" w:rsidP="00F14AD4">
                    <w:pPr>
                      <w:pStyle w:val="ListParagraph"/>
                      <w:numPr>
                        <w:ilvl w:val="0"/>
                        <w:numId w:val="84"/>
                      </w:numPr>
                      <w:rPr>
                        <w:rFonts w:eastAsiaTheme="minorHAnsi" w:cstheme="minorBidi"/>
                        <w:szCs w:val="22"/>
                      </w:rPr>
                    </w:pPr>
                    <w:r>
                      <w:rPr>
                        <w:b/>
                      </w:rPr>
                      <w:t>Students will present their poster to the class.</w:t>
                    </w:r>
                  </w:p>
                </w:sdtContent>
              </w:sdt>
              <w:p w14:paraId="094FD85A" w14:textId="38ED4833" w:rsidR="007E4DDB" w:rsidRPr="009C0D11" w:rsidRDefault="00000000" w:rsidP="005E798D">
                <w:pPr>
                  <w:rPr>
                    <w:rFonts w:cs="Arial"/>
                    <w:b/>
                  </w:rPr>
                </w:pPr>
              </w:p>
            </w:sdtContent>
          </w:sdt>
        </w:tc>
      </w:tr>
      <w:tr w:rsidR="007E4DDB" w:rsidRPr="00B3379B" w14:paraId="0FE2D912" w14:textId="77777777" w:rsidTr="005E798D">
        <w:trPr>
          <w:trHeight w:val="518"/>
        </w:trPr>
        <w:tc>
          <w:tcPr>
            <w:tcW w:w="5000" w:type="pct"/>
            <w:gridSpan w:val="2"/>
            <w:shd w:val="clear" w:color="auto" w:fill="D9D9D9" w:themeFill="background1" w:themeFillShade="D9"/>
          </w:tcPr>
          <w:p w14:paraId="3E784D55" w14:textId="77777777" w:rsidR="007E4DDB" w:rsidRPr="00BD3C50" w:rsidRDefault="007E4DDB" w:rsidP="005E798D">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283B8ED2" w14:textId="77777777" w:rsidR="007E4DDB" w:rsidRPr="00BD3C50" w:rsidRDefault="007E4DDB" w:rsidP="005E798D">
            <w:pPr>
              <w:spacing w:after="120"/>
              <w:jc w:val="center"/>
              <w:rPr>
                <w:rFonts w:cs="Arial"/>
                <w:i/>
                <w:iCs/>
              </w:rPr>
            </w:pPr>
            <w:r w:rsidRPr="00BD3C50">
              <w:rPr>
                <w:rFonts w:cs="Arial"/>
                <w:i/>
                <w:iCs/>
                <w:sz w:val="20"/>
                <w:szCs w:val="18"/>
              </w:rPr>
              <w:t>(5-6 professional references in current APA format)</w:t>
            </w:r>
          </w:p>
        </w:tc>
      </w:tr>
      <w:tr w:rsidR="007E4DDB" w:rsidRPr="009C0D11" w14:paraId="14B307C3" w14:textId="77777777" w:rsidTr="005E798D">
        <w:trPr>
          <w:trHeight w:val="2160"/>
        </w:trPr>
        <w:tc>
          <w:tcPr>
            <w:tcW w:w="5000" w:type="pct"/>
            <w:gridSpan w:val="2"/>
          </w:tcPr>
          <w:p w14:paraId="739E259C" w14:textId="58F902FA" w:rsidR="00F14AD4" w:rsidRDefault="00F14AD4" w:rsidP="00F14AD4">
            <w:pPr>
              <w:pStyle w:val="NormalWeb"/>
              <w:ind w:left="567" w:hanging="567"/>
              <w:rPr>
                <w:color w:val="000000"/>
              </w:rPr>
            </w:pPr>
            <w:r>
              <w:rPr>
                <w:color w:val="000000"/>
              </w:rPr>
              <w:t xml:space="preserve">Chien, S., &amp; Hwang, G. (2021). A question, observation, and </w:t>
            </w:r>
            <w:proofErr w:type="spellStart"/>
            <w:r>
              <w:rPr>
                <w:color w:val="000000"/>
              </w:rPr>
              <w:t>organisation</w:t>
            </w:r>
            <w:proofErr w:type="spellEnd"/>
            <w:r>
              <w:rPr>
                <w:color w:val="000000"/>
              </w:rPr>
              <w:t>‐based SVVR approach to enhancing students’ presentation performance, classroom engagement, and technology acceptance in a cultural course.</w:t>
            </w:r>
            <w:r>
              <w:rPr>
                <w:rStyle w:val="apple-converted-space"/>
                <w:color w:val="000000"/>
              </w:rPr>
              <w:t> </w:t>
            </w:r>
            <w:r>
              <w:rPr>
                <w:i/>
                <w:iCs/>
                <w:color w:val="000000"/>
              </w:rPr>
              <w:t xml:space="preserve">British Journal of Educational </w:t>
            </w:r>
            <w:proofErr w:type="gramStart"/>
            <w:r>
              <w:rPr>
                <w:i/>
                <w:iCs/>
                <w:color w:val="000000"/>
              </w:rPr>
              <w:t>Technology</w:t>
            </w:r>
            <w:r>
              <w:rPr>
                <w:color w:val="000000"/>
              </w:rPr>
              <w:t>,</w:t>
            </w:r>
            <w:r>
              <w:rPr>
                <w:rStyle w:val="apple-converted-space"/>
                <w:color w:val="000000"/>
              </w:rPr>
              <w:t> </w:t>
            </w:r>
            <w:r>
              <w:rPr>
                <w:color w:val="000000"/>
              </w:rPr>
              <w:t xml:space="preserve"> https://doi.org/10.1111/bjet.13159</w:t>
            </w:r>
            <w:proofErr w:type="gramEnd"/>
            <w:r>
              <w:rPr>
                <w:rStyle w:val="apple-converted-space"/>
                <w:color w:val="000000"/>
              </w:rPr>
              <w:t> </w:t>
            </w:r>
          </w:p>
          <w:p w14:paraId="0103C788" w14:textId="255CDCBB" w:rsidR="00F14AD4" w:rsidRDefault="00F14AD4" w:rsidP="00F14AD4">
            <w:pPr>
              <w:pStyle w:val="NormalWeb"/>
              <w:ind w:left="567" w:hanging="567"/>
              <w:rPr>
                <w:color w:val="000000"/>
              </w:rPr>
            </w:pPr>
            <w:proofErr w:type="spellStart"/>
            <w:r>
              <w:rPr>
                <w:color w:val="000000"/>
              </w:rPr>
              <w:t>Zannrni</w:t>
            </w:r>
            <w:proofErr w:type="spellEnd"/>
            <w:r>
              <w:rPr>
                <w:color w:val="000000"/>
              </w:rPr>
              <w:t>, I. M. (2022). The role of students’ classroom presentations in developing their speaking skills.</w:t>
            </w:r>
            <w:r>
              <w:rPr>
                <w:rStyle w:val="apple-converted-space"/>
                <w:color w:val="000000"/>
              </w:rPr>
              <w:t> </w:t>
            </w:r>
            <w:r>
              <w:rPr>
                <w:i/>
                <w:iCs/>
                <w:color w:val="000000"/>
              </w:rPr>
              <w:t>Cihan University-Erbil Journal of Humanities and Social Sciences</w:t>
            </w:r>
            <w:r>
              <w:rPr>
                <w:color w:val="000000"/>
              </w:rPr>
              <w:t>, https://doi.org/10.24086/cuejhss.v6n1y2022.pp87-91</w:t>
            </w:r>
            <w:r>
              <w:rPr>
                <w:rStyle w:val="apple-converted-space"/>
                <w:color w:val="000000"/>
              </w:rPr>
              <w:t> </w:t>
            </w:r>
          </w:p>
          <w:p w14:paraId="2C80E154" w14:textId="77777777" w:rsidR="00F14AD4" w:rsidRDefault="00F14AD4" w:rsidP="00F14AD4">
            <w:pPr>
              <w:pStyle w:val="NormalWeb"/>
              <w:ind w:left="567" w:hanging="567"/>
              <w:rPr>
                <w:color w:val="000000"/>
              </w:rPr>
            </w:pPr>
            <w:proofErr w:type="spellStart"/>
            <w:r>
              <w:rPr>
                <w:color w:val="000000"/>
              </w:rPr>
              <w:t>Mardiningrum</w:t>
            </w:r>
            <w:proofErr w:type="spellEnd"/>
            <w:r>
              <w:rPr>
                <w:color w:val="000000"/>
              </w:rPr>
              <w:t>, A., &amp; Ramadhani, D. R. (2022). Classroom oral presentation: Students’ challenges and how they cope.</w:t>
            </w:r>
            <w:r>
              <w:rPr>
                <w:rStyle w:val="apple-converted-space"/>
                <w:color w:val="000000"/>
              </w:rPr>
              <w:t> </w:t>
            </w:r>
            <w:proofErr w:type="spellStart"/>
            <w:r>
              <w:rPr>
                <w:i/>
                <w:iCs/>
                <w:color w:val="000000"/>
              </w:rPr>
              <w:t>Eralingua</w:t>
            </w:r>
            <w:proofErr w:type="spellEnd"/>
            <w:r>
              <w:rPr>
                <w:i/>
                <w:iCs/>
                <w:color w:val="000000"/>
              </w:rPr>
              <w:t xml:space="preserve">: </w:t>
            </w:r>
            <w:proofErr w:type="spellStart"/>
            <w:r>
              <w:rPr>
                <w:i/>
                <w:iCs/>
                <w:color w:val="000000"/>
              </w:rPr>
              <w:t>Jurnal</w:t>
            </w:r>
            <w:proofErr w:type="spellEnd"/>
            <w:r>
              <w:rPr>
                <w:i/>
                <w:iCs/>
                <w:color w:val="000000"/>
              </w:rPr>
              <w:t xml:space="preserve"> Pendidikan Bahasa Asing Dan Sastra</w:t>
            </w:r>
            <w:r>
              <w:rPr>
                <w:color w:val="000000"/>
              </w:rPr>
              <w:t>,</w:t>
            </w:r>
            <w:r>
              <w:rPr>
                <w:rStyle w:val="apple-converted-space"/>
                <w:color w:val="000000"/>
              </w:rPr>
              <w:t> </w:t>
            </w:r>
            <w:r>
              <w:rPr>
                <w:i/>
                <w:iCs/>
                <w:color w:val="000000"/>
              </w:rPr>
              <w:t>6</w:t>
            </w:r>
            <w:r>
              <w:rPr>
                <w:color w:val="000000"/>
              </w:rPr>
              <w:t>(1), 103. https://doi.org/10.26858/eralingua.v6i1.28487</w:t>
            </w:r>
            <w:r>
              <w:rPr>
                <w:rStyle w:val="apple-converted-space"/>
                <w:color w:val="000000"/>
              </w:rPr>
              <w:t> </w:t>
            </w:r>
          </w:p>
          <w:p w14:paraId="5CF386EA" w14:textId="77777777" w:rsidR="008424EC" w:rsidRDefault="008424EC" w:rsidP="008424EC">
            <w:pPr>
              <w:pStyle w:val="NormalWeb"/>
              <w:ind w:left="567" w:hanging="567"/>
              <w:rPr>
                <w:color w:val="000000"/>
              </w:rPr>
            </w:pPr>
            <w:proofErr w:type="spellStart"/>
            <w:r>
              <w:rPr>
                <w:color w:val="000000"/>
              </w:rPr>
              <w:t>Sülter</w:t>
            </w:r>
            <w:proofErr w:type="spellEnd"/>
            <w:r>
              <w:rPr>
                <w:color w:val="000000"/>
              </w:rPr>
              <w:t>, R. E., Ketelaar, P. E., &amp; Lange, W.-G. (2022). Speakapp-kids! virtual reality training to reduce fear of public speaking in children – a proof of concept.</w:t>
            </w:r>
            <w:r>
              <w:rPr>
                <w:rStyle w:val="apple-converted-space"/>
                <w:color w:val="000000"/>
              </w:rPr>
              <w:t> </w:t>
            </w:r>
            <w:r>
              <w:rPr>
                <w:i/>
                <w:iCs/>
                <w:color w:val="000000"/>
              </w:rPr>
              <w:t>Computers &amp;amp; Education</w:t>
            </w:r>
            <w:r>
              <w:rPr>
                <w:color w:val="000000"/>
              </w:rPr>
              <w:t>,</w:t>
            </w:r>
            <w:r>
              <w:rPr>
                <w:rStyle w:val="apple-converted-space"/>
                <w:color w:val="000000"/>
              </w:rPr>
              <w:t> </w:t>
            </w:r>
            <w:r>
              <w:rPr>
                <w:i/>
                <w:iCs/>
                <w:color w:val="000000"/>
              </w:rPr>
              <w:t>178</w:t>
            </w:r>
            <w:r>
              <w:rPr>
                <w:color w:val="000000"/>
              </w:rPr>
              <w:t>, 104384. https://doi.org/10.1016/j.compedu.2021.104384</w:t>
            </w:r>
            <w:r>
              <w:rPr>
                <w:rStyle w:val="apple-converted-space"/>
                <w:color w:val="000000"/>
              </w:rPr>
              <w:t> </w:t>
            </w:r>
          </w:p>
          <w:p w14:paraId="4CE7A100" w14:textId="77777777" w:rsidR="008424EC" w:rsidRDefault="008424EC" w:rsidP="008424EC">
            <w:pPr>
              <w:ind w:left="690" w:hanging="690"/>
              <w:rPr>
                <w:rFonts w:cs="Arial"/>
                <w:bCs/>
              </w:rPr>
            </w:pPr>
            <w:r w:rsidRPr="00501596">
              <w:rPr>
                <w:rFonts w:cs="Arial"/>
                <w:bCs/>
              </w:rPr>
              <w:t>Backfisch, I., Lachner, A., Stürmer, K., &amp; Scheiter, K. (2021). Variability of teachers’ technology integration in the classroom: A matter of utility! </w:t>
            </w:r>
            <w:r w:rsidRPr="00501596">
              <w:rPr>
                <w:rFonts w:cs="Arial"/>
                <w:bCs/>
                <w:i/>
                <w:iCs/>
              </w:rPr>
              <w:t>Computers &amp; Education.</w:t>
            </w:r>
            <w:r w:rsidRPr="00501596">
              <w:rPr>
                <w:rFonts w:cs="Arial"/>
                <w:bCs/>
              </w:rPr>
              <w:t>, </w:t>
            </w:r>
            <w:r w:rsidRPr="00501596">
              <w:rPr>
                <w:rFonts w:cs="Arial"/>
                <w:bCs/>
                <w:i/>
                <w:iCs/>
              </w:rPr>
              <w:t>166</w:t>
            </w:r>
            <w:r w:rsidRPr="00501596">
              <w:rPr>
                <w:rFonts w:cs="Arial"/>
                <w:bCs/>
              </w:rPr>
              <w:t xml:space="preserve">. </w:t>
            </w:r>
            <w:hyperlink r:id="rId16" w:history="1">
              <w:r w:rsidRPr="00346C9F">
                <w:rPr>
                  <w:rStyle w:val="Hyperlink"/>
                  <w:rFonts w:cs="Arial"/>
                  <w:bCs/>
                </w:rPr>
                <w:t>https://doi.org/10.1016/j.compedu.2021.104159</w:t>
              </w:r>
            </w:hyperlink>
          </w:p>
          <w:p w14:paraId="0CAE45A8" w14:textId="77777777" w:rsidR="007E4DDB" w:rsidRPr="00BD3C50" w:rsidRDefault="007E4DDB" w:rsidP="005E798D">
            <w:pPr>
              <w:spacing w:line="480" w:lineRule="auto"/>
              <w:ind w:left="690" w:hanging="690"/>
              <w:rPr>
                <w:rFonts w:cs="Arial"/>
                <w:bCs/>
              </w:rPr>
            </w:pPr>
          </w:p>
        </w:tc>
      </w:tr>
    </w:tbl>
    <w:p w14:paraId="785B37D3" w14:textId="4635485F" w:rsidR="00BD3C50" w:rsidRDefault="00BD3C50" w:rsidP="00F457F2"/>
    <w:p w14:paraId="052640E7" w14:textId="77777777" w:rsidR="00BD3C50" w:rsidRDefault="00BD3C50">
      <w:r>
        <w:br w:type="page"/>
      </w:r>
    </w:p>
    <w:p w14:paraId="79A0137C" w14:textId="4A12578C" w:rsidR="00BD3C50" w:rsidRDefault="00BD3C50" w:rsidP="00BD3C50">
      <w:pPr>
        <w:pStyle w:val="Heading1"/>
      </w:pPr>
      <w:bookmarkStart w:id="9" w:name="_Toc133323258"/>
      <w:r>
        <w:lastRenderedPageBreak/>
        <w:t>Lesson Plan #7</w:t>
      </w:r>
      <w:bookmarkEnd w:id="9"/>
    </w:p>
    <w:tbl>
      <w:tblPr>
        <w:tblStyle w:val="TableGrid"/>
        <w:tblW w:w="5000" w:type="pct"/>
        <w:tblLook w:val="0600" w:firstRow="0" w:lastRow="0" w:firstColumn="0" w:lastColumn="0" w:noHBand="1" w:noVBand="1"/>
      </w:tblPr>
      <w:tblGrid>
        <w:gridCol w:w="2537"/>
        <w:gridCol w:w="6813"/>
      </w:tblGrid>
      <w:tr w:rsidR="007E4DDB" w:rsidRPr="00F457F2" w14:paraId="625DD931" w14:textId="77777777" w:rsidTr="005E798D">
        <w:tc>
          <w:tcPr>
            <w:tcW w:w="5000" w:type="pct"/>
            <w:gridSpan w:val="2"/>
            <w:shd w:val="clear" w:color="auto" w:fill="D9D9D9" w:themeFill="background1" w:themeFillShade="D9"/>
          </w:tcPr>
          <w:p w14:paraId="29B00FE0" w14:textId="77777777" w:rsidR="007E4DDB" w:rsidRPr="00F457F2" w:rsidRDefault="007E4DDB" w:rsidP="005E798D">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7E4DDB" w:rsidRPr="009C0D11" w14:paraId="01A67CE2" w14:textId="77777777" w:rsidTr="005E798D">
        <w:tc>
          <w:tcPr>
            <w:tcW w:w="1345" w:type="pct"/>
            <w:tcBorders>
              <w:bottom w:val="single" w:sz="4" w:space="0" w:color="auto"/>
            </w:tcBorders>
          </w:tcPr>
          <w:p w14:paraId="45621E51" w14:textId="66A5971F" w:rsidR="007E4DDB" w:rsidRPr="009C0D11" w:rsidRDefault="007E4DDB" w:rsidP="005E798D">
            <w:pPr>
              <w:rPr>
                <w:rFonts w:cs="Arial"/>
              </w:rPr>
            </w:pPr>
            <w:r w:rsidRPr="009C0D11">
              <w:rPr>
                <w:rFonts w:cs="Arial"/>
                <w:b/>
              </w:rPr>
              <w:t>Subject:</w:t>
            </w:r>
            <w:r w:rsidRPr="009C0D11">
              <w:rPr>
                <w:rFonts w:cs="Arial"/>
              </w:rPr>
              <w:t xml:space="preserve"> </w:t>
            </w:r>
            <w:sdt>
              <w:sdtPr>
                <w:rPr>
                  <w:rFonts w:cs="Arial"/>
                </w:rPr>
                <w:id w:val="1424535476"/>
                <w:placeholder>
                  <w:docPart w:val="31E43269D0AC4852A4F21BB808C5CFEA"/>
                </w:placeholder>
              </w:sdtPr>
              <w:sdtContent>
                <w:r w:rsidR="008424EC">
                  <w:rPr>
                    <w:rFonts w:cs="Arial"/>
                  </w:rPr>
                  <w:t>Social Studies</w:t>
                </w:r>
              </w:sdtContent>
            </w:sdt>
          </w:p>
        </w:tc>
        <w:tc>
          <w:tcPr>
            <w:tcW w:w="3655" w:type="pct"/>
            <w:tcBorders>
              <w:bottom w:val="single" w:sz="4" w:space="0" w:color="auto"/>
            </w:tcBorders>
          </w:tcPr>
          <w:p w14:paraId="6031EA62" w14:textId="1148C259" w:rsidR="007E4DDB" w:rsidRPr="009C0D11" w:rsidRDefault="007E4DDB" w:rsidP="005E798D">
            <w:pPr>
              <w:rPr>
                <w:rFonts w:cs="Arial"/>
              </w:rPr>
            </w:pPr>
            <w:r w:rsidRPr="009C0D11">
              <w:rPr>
                <w:rFonts w:cs="Arial"/>
                <w:b/>
              </w:rPr>
              <w:t>Grade Level:</w:t>
            </w:r>
            <w:r w:rsidRPr="009C0D11">
              <w:rPr>
                <w:rFonts w:cs="Arial"/>
              </w:rPr>
              <w:t xml:space="preserve"> </w:t>
            </w:r>
            <w:sdt>
              <w:sdtPr>
                <w:rPr>
                  <w:rFonts w:cs="Arial"/>
                </w:rPr>
                <w:id w:val="-571732058"/>
                <w:placeholder>
                  <w:docPart w:val="31E43269D0AC4852A4F21BB808C5CFEA"/>
                </w:placeholder>
              </w:sdtPr>
              <w:sdtContent>
                <w:r w:rsidR="008424EC">
                  <w:rPr>
                    <w:rFonts w:cs="Arial"/>
                  </w:rPr>
                  <w:t>5</w:t>
                </w:r>
              </w:sdtContent>
            </w:sdt>
          </w:p>
          <w:p w14:paraId="75F98D16" w14:textId="77777777" w:rsidR="007E4DDB" w:rsidRPr="009C0D11" w:rsidRDefault="007E4DDB" w:rsidP="005E798D">
            <w:pPr>
              <w:rPr>
                <w:rFonts w:cs="Arial"/>
              </w:rPr>
            </w:pPr>
          </w:p>
        </w:tc>
      </w:tr>
      <w:tr w:rsidR="007E4DDB" w:rsidRPr="009C0D11" w14:paraId="4A319836" w14:textId="77777777" w:rsidTr="005E798D">
        <w:tc>
          <w:tcPr>
            <w:tcW w:w="1345" w:type="pct"/>
            <w:tcBorders>
              <w:bottom w:val="single" w:sz="4" w:space="0" w:color="auto"/>
            </w:tcBorders>
          </w:tcPr>
          <w:p w14:paraId="6B118F30" w14:textId="34C7D993" w:rsidR="007E4DDB" w:rsidRPr="009C0D11" w:rsidRDefault="007E440A" w:rsidP="005E798D">
            <w:pPr>
              <w:rPr>
                <w:rFonts w:cs="Arial"/>
                <w:b/>
              </w:rPr>
            </w:pPr>
            <w:r w:rsidRPr="0049041E">
              <w:rPr>
                <w:rFonts w:cs="Arial"/>
                <w:b/>
              </w:rPr>
              <w:t>Unit Topic/</w:t>
            </w:r>
            <w:r w:rsidR="007E4DDB" w:rsidRPr="009C0D11">
              <w:rPr>
                <w:rFonts w:cs="Arial"/>
                <w:b/>
              </w:rPr>
              <w:t>Learning Segment Theme:</w:t>
            </w:r>
          </w:p>
          <w:sdt>
            <w:sdtPr>
              <w:rPr>
                <w:rFonts w:cs="Arial"/>
              </w:rPr>
              <w:id w:val="-1345787843"/>
              <w:placeholder>
                <w:docPart w:val="211F1369623142059B851D4CC2DFAF9E"/>
              </w:placeholder>
            </w:sdtPr>
            <w:sdtContent>
              <w:p w14:paraId="1BAF2146" w14:textId="5868919A" w:rsidR="007E4DDB" w:rsidRPr="009C0D11" w:rsidRDefault="008424EC" w:rsidP="005E798D">
                <w:pPr>
                  <w:rPr>
                    <w:rFonts w:cs="Arial"/>
                    <w:b/>
                  </w:rPr>
                </w:pPr>
                <w:r>
                  <w:rPr>
                    <w:rFonts w:cs="Arial"/>
                  </w:rPr>
                  <w:t>Exploration to Revolution</w:t>
                </w:r>
              </w:p>
            </w:sdtContent>
          </w:sdt>
        </w:tc>
        <w:tc>
          <w:tcPr>
            <w:tcW w:w="3655" w:type="pct"/>
            <w:tcBorders>
              <w:bottom w:val="single" w:sz="4" w:space="0" w:color="auto"/>
            </w:tcBorders>
          </w:tcPr>
          <w:p w14:paraId="289C2A9C" w14:textId="77777777" w:rsidR="007E4DDB" w:rsidRPr="009C0D11" w:rsidRDefault="007E4DDB" w:rsidP="005E798D">
            <w:pPr>
              <w:rPr>
                <w:rFonts w:cs="Arial"/>
                <w:b/>
              </w:rPr>
            </w:pPr>
            <w:r w:rsidRPr="009C0D11">
              <w:rPr>
                <w:rFonts w:cs="Arial"/>
                <w:b/>
              </w:rPr>
              <w:t>Lesson Structure or Grouping:</w:t>
            </w:r>
          </w:p>
          <w:p w14:paraId="0A1B74A6" w14:textId="1B58A27E" w:rsidR="007E4DDB" w:rsidRPr="009C0D11" w:rsidRDefault="007E4DDB" w:rsidP="005E798D">
            <w:pPr>
              <w:rPr>
                <w:rFonts w:cs="Arial"/>
              </w:rPr>
            </w:pPr>
            <w:r w:rsidRPr="009C0D11">
              <w:rPr>
                <w:rFonts w:cs="Arial"/>
              </w:rPr>
              <w:t xml:space="preserve">Whole Class </w:t>
            </w:r>
            <w:sdt>
              <w:sdtPr>
                <w:rPr>
                  <w:rFonts w:cs="Arial"/>
                </w:rPr>
                <w:id w:val="-725525289"/>
                <w14:checkbox>
                  <w14:checked w14:val="1"/>
                  <w14:checkedState w14:val="2612" w14:font="MS Gothic"/>
                  <w14:uncheckedState w14:val="2610" w14:font="MS Gothic"/>
                </w14:checkbox>
              </w:sdtPr>
              <w:sdtContent>
                <w:r w:rsidR="008424EC">
                  <w:rPr>
                    <w:rFonts w:ascii="MS Gothic" w:eastAsia="MS Gothic" w:hAnsi="MS Gothic" w:cs="Arial" w:hint="eastAsia"/>
                  </w:rPr>
                  <w:t>☒</w:t>
                </w:r>
              </w:sdtContent>
            </w:sdt>
            <w:r w:rsidRPr="009C0D11">
              <w:rPr>
                <w:rFonts w:cs="Arial"/>
              </w:rPr>
              <w:t xml:space="preserve">   Small Group </w:t>
            </w:r>
            <w:sdt>
              <w:sdtPr>
                <w:rPr>
                  <w:rFonts w:cs="Arial"/>
                </w:rPr>
                <w:id w:val="4372915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1:1 </w:t>
            </w:r>
            <w:sdt>
              <w:sdtPr>
                <w:rPr>
                  <w:rFonts w:cs="Arial"/>
                </w:rPr>
                <w:id w:val="49428259"/>
                <w14:checkbox>
                  <w14:checked w14:val="0"/>
                  <w14:checkedState w14:val="2612" w14:font="MS Gothic"/>
                  <w14:uncheckedState w14:val="2610" w14:font="MS Gothic"/>
                </w14:checkbox>
              </w:sdtPr>
              <w:sdtContent>
                <w:r w:rsidRPr="009C0D11">
                  <w:rPr>
                    <w:rFonts w:ascii="Segoe UI Symbol" w:eastAsia="MS Gothic" w:hAnsi="Segoe UI Symbol" w:cs="Segoe UI Symbol"/>
                  </w:rPr>
                  <w:t>☐</w:t>
                </w:r>
              </w:sdtContent>
            </w:sdt>
          </w:p>
          <w:p w14:paraId="5A56ACD7" w14:textId="77777777" w:rsidR="007E4DDB" w:rsidRPr="009C0D11" w:rsidRDefault="007E4DDB" w:rsidP="005E798D">
            <w:pPr>
              <w:rPr>
                <w:rFonts w:cs="Arial"/>
                <w:b/>
              </w:rPr>
            </w:pPr>
            <w:r w:rsidRPr="009C0D11">
              <w:rPr>
                <w:rFonts w:cs="Arial"/>
              </w:rPr>
              <w:t xml:space="preserve">Other (specify): </w:t>
            </w:r>
            <w:sdt>
              <w:sdtPr>
                <w:rPr>
                  <w:rFonts w:cs="Arial"/>
                </w:rPr>
                <w:id w:val="-2049133249"/>
                <w:placeholder>
                  <w:docPart w:val="BBF830D90F7C4E549D66E9393E4DBA0D"/>
                </w:placeholder>
                <w:showingPlcHdr/>
              </w:sdtPr>
              <w:sdtContent>
                <w:r w:rsidRPr="009C17AF">
                  <w:rPr>
                    <w:rStyle w:val="PlaceholderText"/>
                  </w:rPr>
                  <w:t>Click or tap here to enter text.</w:t>
                </w:r>
              </w:sdtContent>
            </w:sdt>
          </w:p>
        </w:tc>
      </w:tr>
      <w:tr w:rsidR="007E4DDB" w:rsidRPr="00F457F2" w14:paraId="51C554E7" w14:textId="77777777" w:rsidTr="005E798D">
        <w:tc>
          <w:tcPr>
            <w:tcW w:w="5000" w:type="pct"/>
            <w:gridSpan w:val="2"/>
            <w:tcBorders>
              <w:bottom w:val="single" w:sz="4" w:space="0" w:color="auto"/>
            </w:tcBorders>
            <w:shd w:val="clear" w:color="auto" w:fill="D9D9D9" w:themeFill="background1" w:themeFillShade="D9"/>
          </w:tcPr>
          <w:p w14:paraId="6BA91CDE"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7E4DDB" w:rsidRPr="009C0D11" w14:paraId="793CB801" w14:textId="77777777" w:rsidTr="005E798D">
        <w:trPr>
          <w:trHeight w:val="278"/>
        </w:trPr>
        <w:tc>
          <w:tcPr>
            <w:tcW w:w="1345" w:type="pct"/>
            <w:tcBorders>
              <w:bottom w:val="single" w:sz="4" w:space="0" w:color="auto"/>
            </w:tcBorders>
            <w:shd w:val="clear" w:color="auto" w:fill="F2F2F2" w:themeFill="background1" w:themeFillShade="F2"/>
          </w:tcPr>
          <w:p w14:paraId="1A56FD42" w14:textId="77777777" w:rsidR="007E4DDB" w:rsidRPr="009C0D11" w:rsidRDefault="00000000" w:rsidP="005E798D">
            <w:pPr>
              <w:rPr>
                <w:rFonts w:cs="Arial"/>
              </w:rPr>
            </w:pPr>
            <w:sdt>
              <w:sdtPr>
                <w:rPr>
                  <w:rFonts w:cs="Arial"/>
                </w:rPr>
                <w:id w:val="-1530710587"/>
                <w:placeholder>
                  <w:docPart w:val="D1D8C21C3DF94028A615FA67E6C0B9EA"/>
                </w:placeholder>
              </w:sdtPr>
              <w:sdtContent>
                <w:r w:rsidR="007E4DDB">
                  <w:rPr>
                    <w:rFonts w:cs="Arial"/>
                    <w:b/>
                    <w:bCs/>
                  </w:rPr>
                  <w:t>Virginia Standards of Learning</w:t>
                </w:r>
                <w:r w:rsidR="007E4DDB" w:rsidRPr="009C0D11">
                  <w:rPr>
                    <w:rFonts w:cs="Arial"/>
                    <w:b/>
                    <w:bCs/>
                  </w:rPr>
                  <w:t>:</w:t>
                </w:r>
                <w:r w:rsidR="007E4DDB" w:rsidRPr="009C0D11">
                  <w:rPr>
                    <w:rFonts w:cs="Arial"/>
                  </w:rPr>
                  <w:t xml:space="preserve"> </w:t>
                </w:r>
              </w:sdtContent>
            </w:sdt>
            <w:r w:rsidR="007E4DDB">
              <w:rPr>
                <w:rFonts w:cs="Arial"/>
              </w:rPr>
              <w:t xml:space="preserve"> </w:t>
            </w:r>
          </w:p>
        </w:tc>
        <w:tc>
          <w:tcPr>
            <w:tcW w:w="3655" w:type="pct"/>
            <w:tcBorders>
              <w:bottom w:val="single" w:sz="4" w:space="0" w:color="auto"/>
            </w:tcBorders>
          </w:tcPr>
          <w:sdt>
            <w:sdtPr>
              <w:rPr>
                <w:rFonts w:eastAsia="Times New Roman" w:cs="Arial"/>
                <w:szCs w:val="24"/>
              </w:rPr>
              <w:id w:val="686572903"/>
              <w:placeholder>
                <w:docPart w:val="B8B1EAE044D4419EABB6FE034AEC27A7"/>
              </w:placeholder>
            </w:sdtPr>
            <w:sdtEndPr>
              <w:rPr>
                <w:rFonts w:cs="Times New Roman"/>
              </w:rPr>
            </w:sdtEndPr>
            <w:sdtContent>
              <w:p w14:paraId="7F1E18BE" w14:textId="77777777" w:rsidR="008424EC" w:rsidRDefault="008424EC" w:rsidP="008424EC">
                <w:pPr>
                  <w:rPr>
                    <w:rFonts w:cs="Arial"/>
                  </w:rPr>
                </w:pPr>
                <w:r w:rsidRPr="00D16765">
                  <w:rPr>
                    <w:rFonts w:cs="Arial"/>
                  </w:rPr>
                  <w:t>USI.3</w:t>
                </w:r>
                <w:r w:rsidRPr="00D16765">
                  <w:rPr>
                    <w:rFonts w:cs="Arial"/>
                  </w:rPr>
                  <w:tab/>
                  <w:t>The student will apply social science skills to understand how early cultures developed in North America by</w:t>
                </w:r>
              </w:p>
              <w:p w14:paraId="40A83892" w14:textId="77777777" w:rsidR="008424EC" w:rsidRDefault="008424EC" w:rsidP="008424EC">
                <w:pPr>
                  <w:pStyle w:val="SOLBullet"/>
                  <w:numPr>
                    <w:ilvl w:val="0"/>
                    <w:numId w:val="85"/>
                  </w:numPr>
                  <w:rPr>
                    <w:sz w:val="24"/>
                    <w:szCs w:val="24"/>
                  </w:rPr>
                </w:pPr>
                <w:r w:rsidRPr="00B2305B">
                  <w:rPr>
                    <w:sz w:val="24"/>
                    <w:szCs w:val="24"/>
                  </w:rPr>
                  <w:t>locating where the American Indians lived, with emphasis on the Arctic (Inuit), Northwest (Kwakiutl), Plains (Lakota), Southwest (Pueblo), and Eastern Woodlands (Iroquois</w:t>
                </w:r>
                <w:proofErr w:type="gramStart"/>
                <w:r w:rsidRPr="00B2305B">
                  <w:rPr>
                    <w:sz w:val="24"/>
                    <w:szCs w:val="24"/>
                  </w:rPr>
                  <w:t>);</w:t>
                </w:r>
                <w:proofErr w:type="gramEnd"/>
                <w:r w:rsidRPr="00B2305B">
                  <w:rPr>
                    <w:sz w:val="24"/>
                    <w:szCs w:val="24"/>
                  </w:rPr>
                  <w:t xml:space="preserve"> </w:t>
                </w:r>
              </w:p>
              <w:p w14:paraId="108F0325" w14:textId="77777777" w:rsidR="008424EC" w:rsidRDefault="008424EC" w:rsidP="008424EC">
                <w:pPr>
                  <w:pStyle w:val="ListParagraph"/>
                </w:pPr>
                <w:r w:rsidRPr="00B2305B">
                  <w:t>c)describing how the American Indians used the resources in their environment</w:t>
                </w:r>
              </w:p>
              <w:p w14:paraId="6D851B78" w14:textId="23A30724" w:rsidR="007E4DDB" w:rsidRDefault="008424EC" w:rsidP="005E798D">
                <w:pPr>
                  <w:rPr>
                    <w:rFonts w:cs="Arial"/>
                  </w:rPr>
                </w:pPr>
                <w:r>
                  <w:rPr>
                    <w:rFonts w:cs="Arial"/>
                  </w:rPr>
                  <w:t>Writing</w:t>
                </w:r>
              </w:p>
              <w:p w14:paraId="6284C598" w14:textId="1A9D458B" w:rsidR="008424EC" w:rsidRPr="008424EC" w:rsidRDefault="008424EC" w:rsidP="008424EC">
                <w:pPr>
                  <w:pStyle w:val="ListParagraph"/>
                  <w:numPr>
                    <w:ilvl w:val="1"/>
                    <w:numId w:val="76"/>
                  </w:numPr>
                  <w:rPr>
                    <w:rFonts w:eastAsiaTheme="minorEastAsia" w:cs="Arial"/>
                  </w:rPr>
                </w:pPr>
                <w:r w:rsidRPr="008424EC">
                  <w:rPr>
                    <w:rFonts w:eastAsiaTheme="minorEastAsia" w:cs="Arial"/>
                  </w:rPr>
                  <w:t>The student will write for a variety of purposes: to describe, to inform, to entertain, to explain, and to persuade.</w:t>
                </w:r>
              </w:p>
              <w:p w14:paraId="18A9E198" w14:textId="77777777" w:rsidR="008424EC" w:rsidRDefault="008424EC" w:rsidP="008424EC">
                <w:pPr>
                  <w:pStyle w:val="ListParagraph"/>
                  <w:numPr>
                    <w:ilvl w:val="0"/>
                    <w:numId w:val="86"/>
                  </w:numPr>
                  <w:rPr>
                    <w:rFonts w:eastAsiaTheme="minorEastAsia" w:cs="Arial"/>
                  </w:rPr>
                </w:pPr>
                <w:r>
                  <w:rPr>
                    <w:rFonts w:eastAsiaTheme="minorEastAsia" w:cs="Arial"/>
                  </w:rPr>
                  <w:t>Identify intended audience.</w:t>
                </w:r>
              </w:p>
              <w:p w14:paraId="0F049895" w14:textId="77777777" w:rsidR="008424EC" w:rsidRDefault="008424EC" w:rsidP="008424EC">
                <w:pPr>
                  <w:pStyle w:val="ListParagraph"/>
                  <w:numPr>
                    <w:ilvl w:val="0"/>
                    <w:numId w:val="86"/>
                  </w:numPr>
                  <w:rPr>
                    <w:rFonts w:eastAsiaTheme="minorEastAsia" w:cs="Arial"/>
                  </w:rPr>
                </w:pPr>
                <w:r>
                  <w:rPr>
                    <w:rFonts w:eastAsiaTheme="minorEastAsia" w:cs="Arial"/>
                  </w:rPr>
                  <w:t>Use a variety of prewriting skills.</w:t>
                </w:r>
              </w:p>
              <w:p w14:paraId="411912F5" w14:textId="77777777" w:rsidR="008424EC" w:rsidRDefault="008424EC" w:rsidP="008424EC">
                <w:pPr>
                  <w:pStyle w:val="ListParagraph"/>
                  <w:numPr>
                    <w:ilvl w:val="0"/>
                    <w:numId w:val="86"/>
                  </w:numPr>
                  <w:rPr>
                    <w:rFonts w:eastAsiaTheme="minorEastAsia" w:cs="Arial"/>
                  </w:rPr>
                </w:pPr>
                <w:r>
                  <w:rPr>
                    <w:rFonts w:eastAsiaTheme="minorEastAsia" w:cs="Arial"/>
                  </w:rPr>
                  <w:t>Organize information to convey a central idea.</w:t>
                </w:r>
              </w:p>
              <w:p w14:paraId="340670DA" w14:textId="77777777" w:rsidR="008424EC" w:rsidRDefault="008424EC" w:rsidP="008424EC">
                <w:pPr>
                  <w:pStyle w:val="ListParagraph"/>
                  <w:numPr>
                    <w:ilvl w:val="0"/>
                    <w:numId w:val="86"/>
                  </w:numPr>
                  <w:rPr>
                    <w:rFonts w:eastAsiaTheme="minorEastAsia" w:cs="Arial"/>
                  </w:rPr>
                </w:pPr>
                <w:r>
                  <w:rPr>
                    <w:rFonts w:eastAsiaTheme="minorEastAsia" w:cs="Arial"/>
                  </w:rPr>
                  <w:t>Write a clear topic sentence focusing on the main idea.</w:t>
                </w:r>
              </w:p>
              <w:p w14:paraId="6CA853F8" w14:textId="77777777" w:rsidR="008424EC" w:rsidRDefault="008424EC" w:rsidP="008424EC">
                <w:pPr>
                  <w:pStyle w:val="ListParagraph"/>
                  <w:numPr>
                    <w:ilvl w:val="0"/>
                    <w:numId w:val="86"/>
                  </w:numPr>
                  <w:rPr>
                    <w:rFonts w:eastAsiaTheme="minorEastAsia" w:cs="Arial"/>
                  </w:rPr>
                </w:pPr>
                <w:r>
                  <w:rPr>
                    <w:rFonts w:eastAsiaTheme="minorEastAsia" w:cs="Arial"/>
                  </w:rPr>
                  <w:t xml:space="preserve">Write </w:t>
                </w:r>
                <w:proofErr w:type="spellStart"/>
                <w:r>
                  <w:rPr>
                    <w:rFonts w:eastAsiaTheme="minorEastAsia" w:cs="Arial"/>
                  </w:rPr>
                  <w:t>multiparagraph</w:t>
                </w:r>
                <w:proofErr w:type="spellEnd"/>
                <w:r>
                  <w:rPr>
                    <w:rFonts w:eastAsiaTheme="minorEastAsia" w:cs="Arial"/>
                  </w:rPr>
                  <w:t xml:space="preserve"> compositions.</w:t>
                </w:r>
              </w:p>
              <w:p w14:paraId="1FB7A6A8" w14:textId="77777777" w:rsidR="008424EC" w:rsidRDefault="008424EC" w:rsidP="008424EC">
                <w:pPr>
                  <w:pStyle w:val="ListParagraph"/>
                  <w:numPr>
                    <w:ilvl w:val="0"/>
                    <w:numId w:val="86"/>
                  </w:numPr>
                  <w:rPr>
                    <w:rFonts w:eastAsiaTheme="minorEastAsia" w:cs="Arial"/>
                  </w:rPr>
                </w:pPr>
                <w:r>
                  <w:rPr>
                    <w:rFonts w:eastAsiaTheme="minorEastAsia" w:cs="Arial"/>
                  </w:rPr>
                  <w:t>Use precise and descriptive vocabulary to create tone and voice.</w:t>
                </w:r>
              </w:p>
              <w:p w14:paraId="04913853" w14:textId="77777777" w:rsidR="008424EC" w:rsidRDefault="008424EC" w:rsidP="008424EC">
                <w:pPr>
                  <w:pStyle w:val="ListParagraph"/>
                  <w:numPr>
                    <w:ilvl w:val="0"/>
                    <w:numId w:val="86"/>
                  </w:numPr>
                  <w:rPr>
                    <w:rFonts w:eastAsiaTheme="minorEastAsia" w:cs="Arial"/>
                  </w:rPr>
                </w:pPr>
                <w:r>
                  <w:rPr>
                    <w:rFonts w:eastAsiaTheme="minorEastAsia" w:cs="Arial"/>
                  </w:rPr>
                  <w:t>Vary sentence structure by using transition words.</w:t>
                </w:r>
              </w:p>
              <w:p w14:paraId="2480B1BC" w14:textId="77777777" w:rsidR="008424EC" w:rsidRDefault="008424EC" w:rsidP="008424EC">
                <w:pPr>
                  <w:pStyle w:val="ListParagraph"/>
                  <w:numPr>
                    <w:ilvl w:val="0"/>
                    <w:numId w:val="86"/>
                  </w:numPr>
                  <w:rPr>
                    <w:rFonts w:eastAsiaTheme="minorEastAsia" w:cs="Arial"/>
                  </w:rPr>
                </w:pPr>
                <w:r>
                  <w:rPr>
                    <w:rFonts w:eastAsiaTheme="minorEastAsia" w:cs="Arial"/>
                  </w:rPr>
                  <w:t>Revise for clarity of content using specific vocabulary and information.</w:t>
                </w:r>
              </w:p>
              <w:p w14:paraId="163E9091" w14:textId="3B1D5C6E" w:rsidR="008424EC" w:rsidRPr="008424EC" w:rsidRDefault="008424EC" w:rsidP="008424EC">
                <w:pPr>
                  <w:pStyle w:val="ListParagraph"/>
                  <w:numPr>
                    <w:ilvl w:val="0"/>
                    <w:numId w:val="86"/>
                  </w:numPr>
                  <w:rPr>
                    <w:rFonts w:eastAsiaTheme="minorEastAsia" w:cs="Arial"/>
                  </w:rPr>
                </w:pPr>
                <w:r>
                  <w:rPr>
                    <w:rFonts w:eastAsiaTheme="minorEastAsia" w:cs="Arial"/>
                  </w:rPr>
                  <w:t>Include supporting details that elaborate the main idea.</w:t>
                </w:r>
              </w:p>
            </w:sdtContent>
          </w:sdt>
        </w:tc>
      </w:tr>
      <w:tr w:rsidR="007E4DDB" w14:paraId="289EB9BD" w14:textId="77777777" w:rsidTr="005E798D">
        <w:trPr>
          <w:trHeight w:val="277"/>
        </w:trPr>
        <w:tc>
          <w:tcPr>
            <w:tcW w:w="1345" w:type="pct"/>
            <w:tcBorders>
              <w:bottom w:val="single" w:sz="4" w:space="0" w:color="auto"/>
            </w:tcBorders>
            <w:shd w:val="clear" w:color="auto" w:fill="F2F2F2" w:themeFill="background1" w:themeFillShade="F2"/>
          </w:tcPr>
          <w:p w14:paraId="296BFA72" w14:textId="77777777" w:rsidR="007E4DDB" w:rsidRDefault="007E4DDB" w:rsidP="005E798D">
            <w:pPr>
              <w:rPr>
                <w:rFonts w:cs="Arial"/>
              </w:rPr>
            </w:pPr>
            <w:r>
              <w:rPr>
                <w:rFonts w:cs="Arial"/>
                <w:b/>
              </w:rPr>
              <w:t>Common Core State Standards</w:t>
            </w:r>
            <w:r w:rsidRPr="009C0D11">
              <w:rPr>
                <w:rFonts w:cs="Arial"/>
                <w:b/>
              </w:rPr>
              <w:t>:</w:t>
            </w:r>
            <w:r w:rsidRPr="009C0D11">
              <w:rPr>
                <w:rFonts w:cs="Arial"/>
              </w:rPr>
              <w:t xml:space="preserve">  </w:t>
            </w:r>
          </w:p>
        </w:tc>
        <w:tc>
          <w:tcPr>
            <w:tcW w:w="3655" w:type="pct"/>
            <w:tcBorders>
              <w:bottom w:val="single" w:sz="4" w:space="0" w:color="auto"/>
            </w:tcBorders>
          </w:tcPr>
          <w:p w14:paraId="2E73B976" w14:textId="762BC1C8" w:rsidR="007E4DDB" w:rsidRDefault="00000000" w:rsidP="005E798D">
            <w:pPr>
              <w:rPr>
                <w:rFonts w:cs="Arial"/>
              </w:rPr>
            </w:pPr>
            <w:sdt>
              <w:sdtPr>
                <w:rPr>
                  <w:rFonts w:cs="Arial"/>
                </w:rPr>
                <w:id w:val="-1036734446"/>
                <w:placeholder>
                  <w:docPart w:val="F47979B6532F4D7891091034BA297E66"/>
                </w:placeholder>
              </w:sdtPr>
              <w:sdtContent>
                <w:bookmarkStart w:id="10" w:name="CCSS.ELA-Literacy.W.5.2"/>
                <w:r w:rsidR="008424EC" w:rsidRPr="008424EC">
                  <w:rPr>
                    <w:rFonts w:cs="Arial"/>
                  </w:rPr>
                  <w:fldChar w:fldCharType="begin"/>
                </w:r>
                <w:r w:rsidR="008424EC" w:rsidRPr="008424EC">
                  <w:rPr>
                    <w:rFonts w:cs="Arial"/>
                  </w:rPr>
                  <w:instrText>HYPERLINK "https://www.thecorestandards.org/ELA-Literacy/W/5/2/"</w:instrText>
                </w:r>
                <w:r w:rsidR="008424EC" w:rsidRPr="008424EC">
                  <w:rPr>
                    <w:rFonts w:cs="Arial"/>
                  </w:rPr>
                </w:r>
                <w:r w:rsidR="008424EC" w:rsidRPr="008424EC">
                  <w:rPr>
                    <w:rFonts w:cs="Arial"/>
                  </w:rPr>
                  <w:fldChar w:fldCharType="separate"/>
                </w:r>
                <w:r w:rsidR="008424EC" w:rsidRPr="008424EC">
                  <w:rPr>
                    <w:rStyle w:val="Hyperlink"/>
                    <w:rFonts w:cs="Arial"/>
                  </w:rPr>
                  <w:t>CCSS.ELA-LITERACY.W.5.2</w:t>
                </w:r>
                <w:r w:rsidR="008424EC" w:rsidRPr="008424EC">
                  <w:rPr>
                    <w:rFonts w:cs="Arial"/>
                  </w:rPr>
                  <w:fldChar w:fldCharType="end"/>
                </w:r>
                <w:bookmarkEnd w:id="10"/>
                <w:r w:rsidR="008424EC" w:rsidRPr="008424EC">
                  <w:rPr>
                    <w:rFonts w:cs="Arial"/>
                  </w:rPr>
                  <w:br/>
                  <w:t>Write informative/explanatory texts to examine a topic and convey ideas and information clearly.</w:t>
                </w:r>
              </w:sdtContent>
            </w:sdt>
          </w:p>
        </w:tc>
      </w:tr>
      <w:tr w:rsidR="007E4DDB" w:rsidRPr="00F457F2" w14:paraId="2AFD34C9" w14:textId="77777777" w:rsidTr="005E798D">
        <w:tc>
          <w:tcPr>
            <w:tcW w:w="5000" w:type="pct"/>
            <w:gridSpan w:val="2"/>
            <w:tcBorders>
              <w:top w:val="single" w:sz="4" w:space="0" w:color="auto"/>
            </w:tcBorders>
            <w:shd w:val="clear" w:color="auto" w:fill="D9D9D9" w:themeFill="background1" w:themeFillShade="D9"/>
          </w:tcPr>
          <w:p w14:paraId="6C484147" w14:textId="77777777" w:rsidR="007E4DDB" w:rsidRPr="00F457F2" w:rsidRDefault="007E4DDB" w:rsidP="005E798D">
            <w:pPr>
              <w:jc w:val="center"/>
              <w:rPr>
                <w:rFonts w:ascii="Times New Roman Bold" w:hAnsi="Times New Roman Bold" w:cs="Arial"/>
                <w:b/>
                <w:bCs/>
                <w:smallCaps/>
              </w:rPr>
            </w:pPr>
            <w:r>
              <w:rPr>
                <w:rFonts w:ascii="Times New Roman Bold" w:hAnsi="Times New Roman Bold" w:cs="Arial"/>
                <w:b/>
                <w:bCs/>
                <w:smallCaps/>
              </w:rPr>
              <w:t>Learning Objective(s)</w:t>
            </w:r>
          </w:p>
        </w:tc>
      </w:tr>
      <w:tr w:rsidR="007E4DDB" w:rsidRPr="00737CB9" w14:paraId="52146BE9" w14:textId="77777777" w:rsidTr="005E798D">
        <w:trPr>
          <w:trHeight w:val="576"/>
        </w:trPr>
        <w:tc>
          <w:tcPr>
            <w:tcW w:w="5000" w:type="pct"/>
            <w:gridSpan w:val="2"/>
            <w:tcBorders>
              <w:top w:val="single" w:sz="4" w:space="0" w:color="auto"/>
            </w:tcBorders>
          </w:tcPr>
          <w:sdt>
            <w:sdtPr>
              <w:rPr>
                <w:rFonts w:cs="Arial"/>
              </w:rPr>
              <w:id w:val="392250295"/>
              <w:placeholder>
                <w:docPart w:val="7633B63480EE4417A49BFC1E5E6B28B0"/>
              </w:placeholder>
            </w:sdtPr>
            <w:sdtContent>
              <w:p w14:paraId="4EDEBD63" w14:textId="76E391D9" w:rsidR="007E4DDB" w:rsidRPr="00737CB9" w:rsidRDefault="008424EC" w:rsidP="005E798D">
                <w:pPr>
                  <w:pStyle w:val="ListParagraph"/>
                  <w:ind w:left="0"/>
                </w:pPr>
                <w:r>
                  <w:rPr>
                    <w:rFonts w:cs="Arial"/>
                  </w:rPr>
                  <w:t xml:space="preserve">Students will write a three-paragraph paper including at least five facts about a Native American tribe showing 80% accuracy. </w:t>
                </w:r>
              </w:p>
            </w:sdtContent>
          </w:sdt>
        </w:tc>
      </w:tr>
      <w:tr w:rsidR="007E4DDB" w:rsidRPr="00F457F2" w14:paraId="6D33D6BC" w14:textId="77777777" w:rsidTr="005E798D">
        <w:tc>
          <w:tcPr>
            <w:tcW w:w="5000" w:type="pct"/>
            <w:gridSpan w:val="2"/>
            <w:shd w:val="clear" w:color="auto" w:fill="D9D9D9" w:themeFill="background1" w:themeFillShade="D9"/>
          </w:tcPr>
          <w:p w14:paraId="747CA787" w14:textId="77777777" w:rsidR="007E4DDB" w:rsidRPr="00F457F2" w:rsidRDefault="007E4DDB" w:rsidP="005E798D">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7E4DDB" w:rsidRPr="009C0D11" w14:paraId="134CF8CE" w14:textId="77777777" w:rsidTr="005E798D">
        <w:trPr>
          <w:trHeight w:val="285"/>
        </w:trPr>
        <w:tc>
          <w:tcPr>
            <w:tcW w:w="1345" w:type="pct"/>
            <w:shd w:val="clear" w:color="auto" w:fill="EAEAEA" w:themeFill="text2" w:themeFillTint="1A"/>
          </w:tcPr>
          <w:p w14:paraId="78C1CB53" w14:textId="77777777" w:rsidR="007E4DDB" w:rsidRPr="007E4DDB" w:rsidRDefault="007E4DDB" w:rsidP="005E798D">
            <w:pPr>
              <w:rPr>
                <w:rFonts w:cs="Arial"/>
                <w:b/>
                <w:bCs/>
              </w:rPr>
            </w:pPr>
            <w:r>
              <w:rPr>
                <w:rFonts w:cs="Arial"/>
                <w:b/>
                <w:bCs/>
              </w:rPr>
              <w:t>Resources and Materials:</w:t>
            </w:r>
          </w:p>
        </w:tc>
        <w:tc>
          <w:tcPr>
            <w:tcW w:w="3655" w:type="pct"/>
          </w:tcPr>
          <w:sdt>
            <w:sdtPr>
              <w:id w:val="473727834"/>
              <w:placeholder>
                <w:docPart w:val="E0B4E311278F44DA93B31998EE9BACE7"/>
              </w:placeholder>
            </w:sdtPr>
            <w:sdtContent>
              <w:p w14:paraId="3E8A11FC" w14:textId="77777777" w:rsidR="007E4DDB" w:rsidRPr="008424EC" w:rsidRDefault="008424EC" w:rsidP="008424EC">
                <w:pPr>
                  <w:pStyle w:val="ListParagraph"/>
                  <w:numPr>
                    <w:ilvl w:val="0"/>
                    <w:numId w:val="87"/>
                  </w:numPr>
                  <w:rPr>
                    <w:rFonts w:eastAsiaTheme="minorEastAsia" w:cs="Arial"/>
                  </w:rPr>
                </w:pPr>
                <w:r>
                  <w:t>Paper</w:t>
                </w:r>
              </w:p>
              <w:p w14:paraId="3DA2380C" w14:textId="69AA07C4" w:rsidR="008424EC" w:rsidRPr="008424EC" w:rsidRDefault="008424EC" w:rsidP="008424EC">
                <w:pPr>
                  <w:pStyle w:val="ListParagraph"/>
                  <w:numPr>
                    <w:ilvl w:val="0"/>
                    <w:numId w:val="87"/>
                  </w:numPr>
                  <w:rPr>
                    <w:rFonts w:eastAsiaTheme="minorEastAsia" w:cs="Arial"/>
                  </w:rPr>
                </w:pPr>
                <w:r>
                  <w:t>Pencil</w:t>
                </w:r>
              </w:p>
            </w:sdtContent>
          </w:sdt>
        </w:tc>
      </w:tr>
      <w:tr w:rsidR="007E4DDB" w:rsidRPr="009C0D11" w14:paraId="57D87BFF" w14:textId="77777777" w:rsidTr="005E798D">
        <w:trPr>
          <w:trHeight w:val="285"/>
        </w:trPr>
        <w:tc>
          <w:tcPr>
            <w:tcW w:w="1345" w:type="pct"/>
            <w:shd w:val="clear" w:color="auto" w:fill="EAEAEA" w:themeFill="text2" w:themeFillTint="1A"/>
          </w:tcPr>
          <w:p w14:paraId="0AF1C584" w14:textId="5C5A6F61" w:rsidR="007E4DDB" w:rsidRPr="007E4DDB" w:rsidRDefault="007E4DDB" w:rsidP="005E798D">
            <w:pPr>
              <w:rPr>
                <w:rFonts w:cs="Arial"/>
                <w:b/>
                <w:bCs/>
              </w:rPr>
            </w:pPr>
            <w:r>
              <w:rPr>
                <w:rFonts w:cs="Arial"/>
                <w:b/>
                <w:bCs/>
              </w:rPr>
              <w:t>Technology Integration</w:t>
            </w:r>
            <w:r w:rsidR="00C612D5">
              <w:rPr>
                <w:rFonts w:cs="Arial"/>
                <w:b/>
                <w:bCs/>
              </w:rPr>
              <w:t xml:space="preserve"> </w:t>
            </w:r>
            <w:r w:rsidR="00C612D5" w:rsidRPr="00C612D5">
              <w:rPr>
                <w:rFonts w:cs="Arial"/>
                <w:i/>
                <w:iCs/>
                <w:sz w:val="20"/>
                <w:szCs w:val="18"/>
              </w:rPr>
              <w:t>(if applicable)</w:t>
            </w:r>
            <w:r>
              <w:rPr>
                <w:rFonts w:cs="Arial"/>
                <w:b/>
                <w:bCs/>
              </w:rPr>
              <w:t>:</w:t>
            </w:r>
          </w:p>
        </w:tc>
        <w:tc>
          <w:tcPr>
            <w:tcW w:w="3655" w:type="pct"/>
          </w:tcPr>
          <w:sdt>
            <w:sdtPr>
              <w:id w:val="1608927126"/>
              <w:placeholder>
                <w:docPart w:val="01305A684BA64D448EE0828BE08A096C"/>
              </w:placeholder>
            </w:sdtPr>
            <w:sdtContent>
              <w:p w14:paraId="3986FAF2" w14:textId="77777777" w:rsidR="007E4DDB" w:rsidRPr="008424EC" w:rsidRDefault="008424EC" w:rsidP="008424EC">
                <w:pPr>
                  <w:pStyle w:val="ListParagraph"/>
                  <w:numPr>
                    <w:ilvl w:val="0"/>
                    <w:numId w:val="88"/>
                  </w:numPr>
                  <w:rPr>
                    <w:rFonts w:eastAsiaTheme="minorEastAsia" w:cs="Arial"/>
                  </w:rPr>
                </w:pPr>
                <w:r>
                  <w:t>Chromebook</w:t>
                </w:r>
              </w:p>
              <w:p w14:paraId="54E54663" w14:textId="77777777" w:rsidR="008424EC" w:rsidRPr="008424EC" w:rsidRDefault="008424EC" w:rsidP="008424EC">
                <w:pPr>
                  <w:pStyle w:val="ListParagraph"/>
                  <w:numPr>
                    <w:ilvl w:val="0"/>
                    <w:numId w:val="88"/>
                  </w:numPr>
                  <w:rPr>
                    <w:rFonts w:eastAsiaTheme="minorEastAsia" w:cs="Arial"/>
                  </w:rPr>
                </w:pPr>
                <w:r>
                  <w:t>Epic (to look up which tribe they would like to use)</w:t>
                </w:r>
              </w:p>
              <w:p w14:paraId="783301C9" w14:textId="7A24406A" w:rsidR="008424EC" w:rsidRPr="008424EC" w:rsidRDefault="008424EC" w:rsidP="008424EC">
                <w:pPr>
                  <w:pStyle w:val="ListParagraph"/>
                  <w:numPr>
                    <w:ilvl w:val="0"/>
                    <w:numId w:val="88"/>
                  </w:numPr>
                  <w:rPr>
                    <w:rFonts w:eastAsiaTheme="minorEastAsia" w:cs="Arial"/>
                  </w:rPr>
                </w:pPr>
                <w:r>
                  <w:t>Video introduction on writing an informative paper.</w:t>
                </w:r>
              </w:p>
            </w:sdtContent>
          </w:sdt>
        </w:tc>
      </w:tr>
      <w:tr w:rsidR="007E4DDB" w:rsidRPr="00F457F2" w14:paraId="2337ECF5" w14:textId="77777777" w:rsidTr="005E798D">
        <w:tc>
          <w:tcPr>
            <w:tcW w:w="5000" w:type="pct"/>
            <w:gridSpan w:val="2"/>
            <w:shd w:val="clear" w:color="auto" w:fill="D9D9D9" w:themeFill="background1" w:themeFillShade="D9"/>
          </w:tcPr>
          <w:p w14:paraId="2719C8C5"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7E4DDB" w:rsidRPr="009C0D11" w14:paraId="3A8C090E" w14:textId="77777777" w:rsidTr="005E798D">
        <w:trPr>
          <w:trHeight w:val="576"/>
        </w:trPr>
        <w:tc>
          <w:tcPr>
            <w:tcW w:w="1345" w:type="pct"/>
            <w:shd w:val="clear" w:color="auto" w:fill="F2F2F2" w:themeFill="background1" w:themeFillShade="F2"/>
          </w:tcPr>
          <w:p w14:paraId="338A401B" w14:textId="77777777" w:rsidR="007E4DDB" w:rsidRPr="009C0D11" w:rsidRDefault="007E4DDB" w:rsidP="005E798D">
            <w:pPr>
              <w:rPr>
                <w:rFonts w:cs="Arial"/>
              </w:rPr>
            </w:pPr>
            <w:r w:rsidRPr="009C0D11">
              <w:rPr>
                <w:rFonts w:cs="Arial"/>
                <w:b/>
              </w:rPr>
              <w:lastRenderedPageBreak/>
              <w:t>Language Demands:</w:t>
            </w:r>
            <w:r w:rsidRPr="009C0D11">
              <w:rPr>
                <w:rFonts w:cs="Arial"/>
              </w:rPr>
              <w:t xml:space="preserve">    </w:t>
            </w:r>
          </w:p>
        </w:tc>
        <w:tc>
          <w:tcPr>
            <w:tcW w:w="3655" w:type="pct"/>
            <w:shd w:val="clear" w:color="auto" w:fill="FFFFFF" w:themeFill="background1"/>
          </w:tcPr>
          <w:p w14:paraId="59CA2220" w14:textId="25FCE7E8" w:rsidR="007E4DDB" w:rsidRPr="009C0D11" w:rsidRDefault="00000000" w:rsidP="005E798D">
            <w:pPr>
              <w:rPr>
                <w:rFonts w:cs="Arial"/>
              </w:rPr>
            </w:pPr>
            <w:sdt>
              <w:sdtPr>
                <w:rPr>
                  <w:rFonts w:cs="Arial"/>
                </w:rPr>
                <w:id w:val="-1408915019"/>
                <w:placeholder>
                  <w:docPart w:val="C1DCC72C50104224A89B422A9F6FD172"/>
                </w:placeholder>
              </w:sdtPr>
              <w:sdtContent>
                <w:r w:rsidR="008424EC">
                  <w:rPr>
                    <w:rFonts w:cs="Arial"/>
                  </w:rPr>
                  <w:t>Students will show understanding of academic language by writing a three-paragraph paper including facts about a Native American tribe.</w:t>
                </w:r>
              </w:sdtContent>
            </w:sdt>
          </w:p>
        </w:tc>
      </w:tr>
      <w:tr w:rsidR="007E4DDB" w:rsidRPr="009C0D11" w14:paraId="63346F14" w14:textId="77777777" w:rsidTr="005E798D">
        <w:trPr>
          <w:trHeight w:val="576"/>
        </w:trPr>
        <w:tc>
          <w:tcPr>
            <w:tcW w:w="1345" w:type="pct"/>
            <w:shd w:val="clear" w:color="auto" w:fill="F2F2F2" w:themeFill="background1" w:themeFillShade="F2"/>
          </w:tcPr>
          <w:p w14:paraId="2944395A" w14:textId="77777777" w:rsidR="007E4DDB" w:rsidRPr="009C0D11" w:rsidRDefault="007E4DDB" w:rsidP="005E798D">
            <w:pPr>
              <w:rPr>
                <w:rFonts w:cs="Arial"/>
                <w:b/>
              </w:rPr>
            </w:pPr>
            <w:r w:rsidRPr="009C0D11">
              <w:rPr>
                <w:rFonts w:cs="Arial"/>
                <w:b/>
              </w:rPr>
              <w:t>Language Supports:</w:t>
            </w:r>
          </w:p>
        </w:tc>
        <w:tc>
          <w:tcPr>
            <w:tcW w:w="3655" w:type="pct"/>
            <w:shd w:val="clear" w:color="auto" w:fill="FFFFFF" w:themeFill="background1"/>
          </w:tcPr>
          <w:p w14:paraId="3958EE50" w14:textId="62213525" w:rsidR="007E4DDB" w:rsidRPr="009C0D11" w:rsidRDefault="00000000" w:rsidP="005E798D">
            <w:pPr>
              <w:rPr>
                <w:rFonts w:cs="Arial"/>
              </w:rPr>
            </w:pPr>
            <w:sdt>
              <w:sdtPr>
                <w:rPr>
                  <w:rFonts w:cs="Arial"/>
                </w:rPr>
                <w:id w:val="-644119107"/>
                <w:placeholder>
                  <w:docPart w:val="CCFE70B467FB483A9938B511501470FD"/>
                </w:placeholder>
              </w:sdtPr>
              <w:sdtContent>
                <w:r w:rsidR="008424EC">
                  <w:rPr>
                    <w:rFonts w:cs="Arial"/>
                  </w:rPr>
                  <w:t>Language supports will be provided to students by giving them a list of vocabulary words that will need to be included in their paper.</w:t>
                </w:r>
              </w:sdtContent>
            </w:sdt>
          </w:p>
          <w:p w14:paraId="23BB4AE1" w14:textId="77777777" w:rsidR="007E4DDB" w:rsidRPr="009C0D11" w:rsidRDefault="007E4DDB" w:rsidP="005E798D">
            <w:pPr>
              <w:rPr>
                <w:rFonts w:cs="Arial"/>
                <w:b/>
              </w:rPr>
            </w:pPr>
          </w:p>
        </w:tc>
      </w:tr>
      <w:tr w:rsidR="007E4DDB" w:rsidRPr="009C0D11" w14:paraId="2D985167" w14:textId="77777777" w:rsidTr="005E798D">
        <w:trPr>
          <w:trHeight w:val="576"/>
        </w:trPr>
        <w:tc>
          <w:tcPr>
            <w:tcW w:w="1345" w:type="pct"/>
            <w:shd w:val="clear" w:color="auto" w:fill="F2F2F2" w:themeFill="background1" w:themeFillShade="F2"/>
          </w:tcPr>
          <w:p w14:paraId="6D964E32" w14:textId="77777777" w:rsidR="007E4DDB" w:rsidRPr="009C0D11" w:rsidRDefault="007E4DDB" w:rsidP="005E798D">
            <w:pPr>
              <w:rPr>
                <w:rFonts w:cs="Arial"/>
                <w:b/>
              </w:rPr>
            </w:pPr>
            <w:r w:rsidRPr="009C0D11">
              <w:rPr>
                <w:rFonts w:cs="Arial"/>
                <w:b/>
              </w:rPr>
              <w:t>Essential Vocabulary:</w:t>
            </w:r>
            <w:r w:rsidRPr="009C0D11">
              <w:rPr>
                <w:rFonts w:cs="Arial"/>
              </w:rPr>
              <w:t xml:space="preserve">  </w:t>
            </w:r>
          </w:p>
        </w:tc>
        <w:tc>
          <w:tcPr>
            <w:tcW w:w="3655" w:type="pct"/>
            <w:shd w:val="clear" w:color="auto" w:fill="FFFFFF" w:themeFill="background1"/>
          </w:tcPr>
          <w:sdt>
            <w:sdtPr>
              <w:id w:val="31860389"/>
              <w:placeholder>
                <w:docPart w:val="2FF74EE48163405DA903BF320D8E92B1"/>
              </w:placeholder>
            </w:sdtPr>
            <w:sdtContent>
              <w:p w14:paraId="4BA61224" w14:textId="04496EB5" w:rsidR="008424EC" w:rsidRPr="008424EC" w:rsidRDefault="008424EC" w:rsidP="008424EC">
                <w:pPr>
                  <w:pStyle w:val="ListParagraph"/>
                  <w:numPr>
                    <w:ilvl w:val="0"/>
                    <w:numId w:val="89"/>
                  </w:numPr>
                  <w:rPr>
                    <w:rFonts w:eastAsiaTheme="minorEastAsia" w:cs="Arial"/>
                    <w:b/>
                  </w:rPr>
                </w:pPr>
                <w:r>
                  <w:t>Tribe</w:t>
                </w:r>
              </w:p>
              <w:p w14:paraId="5441F726" w14:textId="77777777" w:rsidR="007E4DDB" w:rsidRPr="008424EC" w:rsidRDefault="008424EC" w:rsidP="008424EC">
                <w:pPr>
                  <w:pStyle w:val="ListParagraph"/>
                  <w:numPr>
                    <w:ilvl w:val="0"/>
                    <w:numId w:val="89"/>
                  </w:numPr>
                  <w:rPr>
                    <w:rFonts w:eastAsiaTheme="minorEastAsia" w:cs="Arial"/>
                    <w:b/>
                  </w:rPr>
                </w:pPr>
                <w:r>
                  <w:rPr>
                    <w:b/>
                  </w:rPr>
                  <w:t xml:space="preserve">Indigenous </w:t>
                </w:r>
              </w:p>
              <w:p w14:paraId="3A42BEA3" w14:textId="78C76DF9" w:rsidR="008424EC" w:rsidRPr="008424EC" w:rsidRDefault="008424EC" w:rsidP="008424EC">
                <w:pPr>
                  <w:pStyle w:val="ListParagraph"/>
                  <w:numPr>
                    <w:ilvl w:val="0"/>
                    <w:numId w:val="89"/>
                  </w:numPr>
                  <w:rPr>
                    <w:rFonts w:eastAsiaTheme="minorEastAsia" w:cs="Arial"/>
                    <w:b/>
                  </w:rPr>
                </w:pPr>
                <w:r>
                  <w:rPr>
                    <w:b/>
                  </w:rPr>
                  <w:t>Region</w:t>
                </w:r>
              </w:p>
            </w:sdtContent>
          </w:sdt>
        </w:tc>
      </w:tr>
      <w:tr w:rsidR="007E4DDB" w:rsidRPr="00F457F2" w14:paraId="52B26086" w14:textId="77777777" w:rsidTr="005E798D">
        <w:tc>
          <w:tcPr>
            <w:tcW w:w="5000" w:type="pct"/>
            <w:gridSpan w:val="2"/>
            <w:shd w:val="clear" w:color="auto" w:fill="464646" w:themeFill="text2" w:themeFillTint="E6"/>
          </w:tcPr>
          <w:p w14:paraId="47779C42"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7E4DDB" w:rsidRPr="009C0D11" w14:paraId="40A0BB8A" w14:textId="77777777" w:rsidTr="005E798D">
        <w:trPr>
          <w:trHeight w:val="576"/>
        </w:trPr>
        <w:tc>
          <w:tcPr>
            <w:tcW w:w="1345" w:type="pct"/>
            <w:shd w:val="clear" w:color="auto" w:fill="F2F2F2" w:themeFill="background1" w:themeFillShade="F2"/>
          </w:tcPr>
          <w:p w14:paraId="202DD8A3" w14:textId="77777777" w:rsidR="007E4DDB" w:rsidRPr="009C0D11" w:rsidRDefault="007E4DDB" w:rsidP="005E798D">
            <w:pPr>
              <w:rPr>
                <w:rFonts w:cs="Arial"/>
              </w:rPr>
            </w:pPr>
            <w:r w:rsidRPr="009C0D11">
              <w:rPr>
                <w:rFonts w:cs="Arial"/>
                <w:b/>
              </w:rPr>
              <w:t>Direct Instruction/Modeling:</w:t>
            </w:r>
            <w:r w:rsidRPr="009C0D11">
              <w:rPr>
                <w:rFonts w:cs="Arial"/>
              </w:rPr>
              <w:t xml:space="preserve">  </w:t>
            </w:r>
          </w:p>
        </w:tc>
        <w:tc>
          <w:tcPr>
            <w:tcW w:w="3655" w:type="pct"/>
          </w:tcPr>
          <w:sdt>
            <w:sdtPr>
              <w:id w:val="-871921547"/>
              <w:placeholder>
                <w:docPart w:val="0038C8F3228D4354B0DD0D387FC809B5"/>
              </w:placeholder>
            </w:sdtPr>
            <w:sdtContent>
              <w:p w14:paraId="7DD26E7E" w14:textId="77777777" w:rsidR="008424EC" w:rsidRPr="008424EC" w:rsidRDefault="008424EC" w:rsidP="008424EC">
                <w:pPr>
                  <w:pStyle w:val="ListParagraph"/>
                  <w:numPr>
                    <w:ilvl w:val="0"/>
                    <w:numId w:val="90"/>
                  </w:numPr>
                  <w:rPr>
                    <w:rFonts w:eastAsiaTheme="minorEastAsia" w:cs="Arial"/>
                  </w:rPr>
                </w:pPr>
                <w:r>
                  <w:t>Students will watch a video to introduce writing an informative paper.</w:t>
                </w:r>
              </w:p>
              <w:p w14:paraId="19DCA488" w14:textId="0776D7F0" w:rsidR="007E4DDB" w:rsidRPr="008424EC" w:rsidRDefault="008424EC" w:rsidP="008424EC">
                <w:pPr>
                  <w:pStyle w:val="ListParagraph"/>
                  <w:numPr>
                    <w:ilvl w:val="0"/>
                    <w:numId w:val="90"/>
                  </w:numPr>
                  <w:rPr>
                    <w:rFonts w:eastAsiaTheme="minorEastAsia" w:cs="Arial"/>
                  </w:rPr>
                </w:pPr>
                <w:r>
                  <w:t xml:space="preserve">I will show them on the whiteboard using a large piece of paper how to properly write a paper. (paragraphs, indenting, punctuation, title, </w:t>
                </w:r>
                <w:proofErr w:type="spellStart"/>
                <w:r>
                  <w:t>etc</w:t>
                </w:r>
                <w:proofErr w:type="spellEnd"/>
                <w:r>
                  <w:t>)</w:t>
                </w:r>
              </w:p>
            </w:sdtContent>
          </w:sdt>
        </w:tc>
      </w:tr>
      <w:tr w:rsidR="007E4DDB" w:rsidRPr="009C0D11" w14:paraId="372857D4" w14:textId="77777777" w:rsidTr="005E798D">
        <w:trPr>
          <w:trHeight w:val="576"/>
        </w:trPr>
        <w:tc>
          <w:tcPr>
            <w:tcW w:w="1345" w:type="pct"/>
            <w:shd w:val="clear" w:color="auto" w:fill="F2F2F2" w:themeFill="background1" w:themeFillShade="F2"/>
          </w:tcPr>
          <w:p w14:paraId="71477792" w14:textId="77777777" w:rsidR="007E4DDB" w:rsidRPr="009C0D11" w:rsidRDefault="007E4DDB" w:rsidP="005E798D">
            <w:pPr>
              <w:rPr>
                <w:rFonts w:cs="Arial"/>
                <w:b/>
              </w:rPr>
            </w:pPr>
            <w:r w:rsidRPr="009C0D11">
              <w:rPr>
                <w:rFonts w:cs="Arial"/>
                <w:b/>
              </w:rPr>
              <w:t>Guided Practice:</w:t>
            </w:r>
            <w:r w:rsidRPr="009C0D11">
              <w:rPr>
                <w:rFonts w:cs="Arial"/>
              </w:rPr>
              <w:t xml:space="preserve">  </w:t>
            </w:r>
          </w:p>
        </w:tc>
        <w:tc>
          <w:tcPr>
            <w:tcW w:w="3655" w:type="pct"/>
          </w:tcPr>
          <w:sdt>
            <w:sdtPr>
              <w:id w:val="1208305135"/>
              <w:placeholder>
                <w:docPart w:val="AE2F2A007041456CA89F76E676663BA3"/>
              </w:placeholder>
            </w:sdtPr>
            <w:sdtContent>
              <w:p w14:paraId="11AE38DD" w14:textId="77777777" w:rsidR="008424EC" w:rsidRPr="008424EC" w:rsidRDefault="008424EC" w:rsidP="008424EC">
                <w:pPr>
                  <w:pStyle w:val="ListParagraph"/>
                  <w:numPr>
                    <w:ilvl w:val="0"/>
                    <w:numId w:val="91"/>
                  </w:numPr>
                  <w:rPr>
                    <w:rFonts w:eastAsiaTheme="minorEastAsia" w:cs="Arial"/>
                  </w:rPr>
                </w:pPr>
                <w:r>
                  <w:t>Students will choose a tribe and research the tribe on epic.</w:t>
                </w:r>
              </w:p>
              <w:p w14:paraId="5DC2FF18" w14:textId="790305B6" w:rsidR="007E4DDB" w:rsidRPr="008424EC" w:rsidRDefault="008424EC" w:rsidP="008424EC">
                <w:pPr>
                  <w:pStyle w:val="ListParagraph"/>
                  <w:numPr>
                    <w:ilvl w:val="0"/>
                    <w:numId w:val="91"/>
                  </w:numPr>
                  <w:rPr>
                    <w:rFonts w:eastAsiaTheme="minorEastAsia" w:cs="Arial"/>
                  </w:rPr>
                </w:pPr>
                <w:r>
                  <w:t>Students will write down the five main facts about the tribe in a graphic organizer.</w:t>
                </w:r>
              </w:p>
              <w:p w14:paraId="42D79561" w14:textId="48EAF125" w:rsidR="008424EC" w:rsidRPr="008424EC" w:rsidRDefault="008424EC" w:rsidP="008424EC">
                <w:pPr>
                  <w:pStyle w:val="ListParagraph"/>
                  <w:numPr>
                    <w:ilvl w:val="0"/>
                    <w:numId w:val="91"/>
                  </w:numPr>
                  <w:rPr>
                    <w:rFonts w:eastAsiaTheme="minorEastAsia" w:cs="Arial"/>
                  </w:rPr>
                </w:pPr>
                <w:r>
                  <w:t>Students will work on creating a rough draft of their paper. I will approve their draft and provide feedback if needed.</w:t>
                </w:r>
              </w:p>
            </w:sdtContent>
          </w:sdt>
          <w:p w14:paraId="1CC11AA8" w14:textId="77777777" w:rsidR="007E4DDB" w:rsidRPr="009C0D11" w:rsidRDefault="007E4DDB" w:rsidP="005E798D">
            <w:pPr>
              <w:rPr>
                <w:rFonts w:cs="Arial"/>
                <w:b/>
              </w:rPr>
            </w:pPr>
          </w:p>
        </w:tc>
      </w:tr>
      <w:tr w:rsidR="007E4DDB" w:rsidRPr="009C0D11" w14:paraId="6DBCA688" w14:textId="77777777" w:rsidTr="005E798D">
        <w:trPr>
          <w:trHeight w:val="576"/>
        </w:trPr>
        <w:tc>
          <w:tcPr>
            <w:tcW w:w="1345" w:type="pct"/>
            <w:shd w:val="clear" w:color="auto" w:fill="F2F2F2" w:themeFill="background1" w:themeFillShade="F2"/>
          </w:tcPr>
          <w:p w14:paraId="21BE2DB8" w14:textId="77777777" w:rsidR="007E4DDB" w:rsidRPr="009C0D11" w:rsidRDefault="007E4DDB" w:rsidP="005E798D">
            <w:pPr>
              <w:rPr>
                <w:rFonts w:cs="Arial"/>
                <w:b/>
              </w:rPr>
            </w:pPr>
            <w:r w:rsidRPr="009C0D11">
              <w:rPr>
                <w:rFonts w:cs="Arial"/>
                <w:b/>
              </w:rPr>
              <w:t>Independent Practice:</w:t>
            </w:r>
          </w:p>
        </w:tc>
        <w:tc>
          <w:tcPr>
            <w:tcW w:w="3655" w:type="pct"/>
          </w:tcPr>
          <w:sdt>
            <w:sdtPr>
              <w:id w:val="730580544"/>
              <w:placeholder>
                <w:docPart w:val="E17712C0CCBB4A12914A42745AC552F1"/>
              </w:placeholder>
            </w:sdtPr>
            <w:sdtContent>
              <w:p w14:paraId="047F4009" w14:textId="2F39E23D" w:rsidR="008424EC" w:rsidRPr="008424EC" w:rsidRDefault="008424EC" w:rsidP="008424EC">
                <w:pPr>
                  <w:pStyle w:val="ListParagraph"/>
                  <w:numPr>
                    <w:ilvl w:val="0"/>
                    <w:numId w:val="92"/>
                  </w:numPr>
                  <w:rPr>
                    <w:rFonts w:eastAsiaTheme="minorEastAsia" w:cs="Arial"/>
                    <w:b/>
                  </w:rPr>
                </w:pPr>
                <w:r w:rsidRPr="008424EC">
                  <w:rPr>
                    <w:rFonts w:eastAsiaTheme="minorEastAsia" w:cs="Arial"/>
                  </w:rPr>
                  <w:t xml:space="preserve">Students will write a three-paragraph paper on their selected tribe. </w:t>
                </w:r>
              </w:p>
              <w:p w14:paraId="17ECAD2F" w14:textId="53CFD013" w:rsidR="007E4DDB" w:rsidRPr="008424EC" w:rsidRDefault="008424EC" w:rsidP="008424EC">
                <w:pPr>
                  <w:pStyle w:val="ListParagraph"/>
                  <w:numPr>
                    <w:ilvl w:val="0"/>
                    <w:numId w:val="92"/>
                  </w:numPr>
                  <w:rPr>
                    <w:rFonts w:eastAsiaTheme="minorEastAsia" w:cs="Arial"/>
                    <w:b/>
                  </w:rPr>
                </w:pPr>
                <w:r>
                  <w:rPr>
                    <w:rFonts w:eastAsiaTheme="minorEastAsia" w:cs="Arial"/>
                    <w:b/>
                  </w:rPr>
                  <w:t>It must include five facts about the tribe and follow the writing guidelines I have provided.</w:t>
                </w:r>
              </w:p>
            </w:sdtContent>
          </w:sdt>
        </w:tc>
      </w:tr>
      <w:tr w:rsidR="007E4DDB" w:rsidRPr="009C0D11" w14:paraId="6A1DC1B9" w14:textId="77777777" w:rsidTr="005E798D">
        <w:trPr>
          <w:trHeight w:val="576"/>
        </w:trPr>
        <w:tc>
          <w:tcPr>
            <w:tcW w:w="1345" w:type="pct"/>
            <w:shd w:val="clear" w:color="auto" w:fill="F2F2F2" w:themeFill="background1" w:themeFillShade="F2"/>
          </w:tcPr>
          <w:p w14:paraId="794DB407" w14:textId="77777777" w:rsidR="007E4DDB" w:rsidRPr="009C0D11" w:rsidRDefault="007E4DDB" w:rsidP="005E798D">
            <w:pPr>
              <w:rPr>
                <w:rFonts w:cs="Arial"/>
                <w:b/>
              </w:rPr>
            </w:pPr>
            <w:r>
              <w:rPr>
                <w:rFonts w:cs="Arial"/>
                <w:b/>
              </w:rPr>
              <w:t>Closure:</w:t>
            </w:r>
          </w:p>
        </w:tc>
        <w:tc>
          <w:tcPr>
            <w:tcW w:w="3655" w:type="pct"/>
          </w:tcPr>
          <w:p w14:paraId="35005DDD" w14:textId="0852FB9F" w:rsidR="007E4DDB" w:rsidRDefault="00000000" w:rsidP="005E798D">
            <w:pPr>
              <w:rPr>
                <w:rFonts w:cs="Arial"/>
              </w:rPr>
            </w:pPr>
            <w:sdt>
              <w:sdtPr>
                <w:rPr>
                  <w:rFonts w:cs="Arial"/>
                </w:rPr>
                <w:id w:val="-33201097"/>
                <w:placeholder>
                  <w:docPart w:val="0293710511D6468BACED893B14D97F85"/>
                </w:placeholder>
              </w:sdtPr>
              <w:sdtContent>
                <w:r w:rsidR="008478E1">
                  <w:rPr>
                    <w:rFonts w:cs="Arial"/>
                  </w:rPr>
                  <w:t xml:space="preserve">We will discuss the importance of writing properly and I will give two students the opportunity to read their papers to the class. </w:t>
                </w:r>
              </w:sdtContent>
            </w:sdt>
          </w:p>
        </w:tc>
      </w:tr>
      <w:tr w:rsidR="007E4DDB" w:rsidRPr="009C0D11" w14:paraId="47D91E20" w14:textId="77777777" w:rsidTr="005E798D">
        <w:tc>
          <w:tcPr>
            <w:tcW w:w="5000" w:type="pct"/>
            <w:gridSpan w:val="2"/>
            <w:shd w:val="clear" w:color="auto" w:fill="D9D9D9" w:themeFill="background1" w:themeFillShade="D9"/>
          </w:tcPr>
          <w:p w14:paraId="129DB944" w14:textId="77777777" w:rsidR="007E4DDB" w:rsidRPr="00BD3C50" w:rsidRDefault="007E4DDB" w:rsidP="005E798D">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7E4DDB" w:rsidRPr="005E1D2B" w14:paraId="1BAD56F5" w14:textId="77777777" w:rsidTr="005E798D">
        <w:trPr>
          <w:trHeight w:val="330"/>
        </w:trPr>
        <w:tc>
          <w:tcPr>
            <w:tcW w:w="1345" w:type="pct"/>
            <w:shd w:val="clear" w:color="auto" w:fill="EAEAEA" w:themeFill="text2" w:themeFillTint="1A"/>
          </w:tcPr>
          <w:p w14:paraId="6F6582D8" w14:textId="77777777" w:rsidR="007E4DDB" w:rsidRPr="009C0D11" w:rsidRDefault="007E4DDB" w:rsidP="005E798D">
            <w:pPr>
              <w:rPr>
                <w:rFonts w:cs="Arial"/>
              </w:rPr>
            </w:pPr>
            <w:r w:rsidRPr="009C0D11">
              <w:rPr>
                <w:rFonts w:cs="Arial"/>
                <w:b/>
              </w:rPr>
              <w:t>Supporting Students with Special Needs:</w:t>
            </w:r>
            <w:r w:rsidRPr="009C0D11">
              <w:rPr>
                <w:rFonts w:cs="Arial"/>
              </w:rPr>
              <w:t xml:space="preserve">  </w:t>
            </w:r>
          </w:p>
        </w:tc>
        <w:tc>
          <w:tcPr>
            <w:tcW w:w="3655" w:type="pct"/>
          </w:tcPr>
          <w:p w14:paraId="245994C7" w14:textId="7637BDAA" w:rsidR="007E4DDB" w:rsidRPr="005E1D2B" w:rsidRDefault="00000000" w:rsidP="005E798D">
            <w:pPr>
              <w:rPr>
                <w:rFonts w:cs="Arial"/>
                <w:b/>
              </w:rPr>
            </w:pPr>
            <w:sdt>
              <w:sdtPr>
                <w:rPr>
                  <w:rFonts w:cs="Arial"/>
                </w:rPr>
                <w:id w:val="-229852241"/>
                <w:placeholder>
                  <w:docPart w:val="CD65A134268245A3B70D67A4314CBAF5"/>
                </w:placeholder>
              </w:sdtPr>
              <w:sdtContent>
                <w:r w:rsidR="008478E1">
                  <w:rPr>
                    <w:rFonts w:cs="Arial"/>
                  </w:rPr>
                  <w:t xml:space="preserve">Students with special needs will be supported by having someone scribe their paper for them and help them research on epic. </w:t>
                </w:r>
              </w:sdtContent>
            </w:sdt>
          </w:p>
        </w:tc>
      </w:tr>
      <w:tr w:rsidR="007E4DDB" w:rsidRPr="005E1D2B" w14:paraId="1007B823" w14:textId="77777777" w:rsidTr="005E798D">
        <w:trPr>
          <w:trHeight w:val="330"/>
        </w:trPr>
        <w:tc>
          <w:tcPr>
            <w:tcW w:w="1345" w:type="pct"/>
            <w:shd w:val="clear" w:color="auto" w:fill="EAEAEA" w:themeFill="text2" w:themeFillTint="1A"/>
          </w:tcPr>
          <w:p w14:paraId="63EDC57A" w14:textId="77777777" w:rsidR="007E4DDB" w:rsidRPr="009C0D11" w:rsidRDefault="007E4DDB" w:rsidP="005E798D">
            <w:pPr>
              <w:rPr>
                <w:rFonts w:cs="Arial"/>
                <w:b/>
              </w:rPr>
            </w:pPr>
            <w:r>
              <w:rPr>
                <w:rFonts w:cs="Arial"/>
                <w:b/>
              </w:rPr>
              <w:t>Strategies to Challenge Above-Average Learners</w:t>
            </w:r>
            <w:r w:rsidRPr="009C0D11">
              <w:rPr>
                <w:rFonts w:cs="Arial"/>
                <w:b/>
              </w:rPr>
              <w:t>:</w:t>
            </w:r>
            <w:r w:rsidRPr="009C0D11">
              <w:rPr>
                <w:rFonts w:cs="Arial"/>
              </w:rPr>
              <w:t xml:space="preserve">  </w:t>
            </w:r>
          </w:p>
        </w:tc>
        <w:tc>
          <w:tcPr>
            <w:tcW w:w="3655" w:type="pct"/>
          </w:tcPr>
          <w:p w14:paraId="33BDB64F" w14:textId="31C740DC" w:rsidR="007E4DDB" w:rsidRPr="009C0D11" w:rsidRDefault="00000000" w:rsidP="005E798D">
            <w:pPr>
              <w:rPr>
                <w:rFonts w:cs="Arial"/>
                <w:b/>
              </w:rPr>
            </w:pPr>
            <w:sdt>
              <w:sdtPr>
                <w:rPr>
                  <w:rFonts w:cs="Arial"/>
                </w:rPr>
                <w:id w:val="-1821031211"/>
                <w:placeholder>
                  <w:docPart w:val="D2AD7E0521244A198DFF6132D4D04193"/>
                </w:placeholder>
                <w:text/>
              </w:sdtPr>
              <w:sdtContent>
                <w:r w:rsidR="008478E1">
                  <w:rPr>
                    <w:rFonts w:cs="Arial"/>
                  </w:rPr>
                  <w:t>To challenge above-average learners I will allow them to use more than one source while researching.</w:t>
                </w:r>
              </w:sdtContent>
            </w:sdt>
          </w:p>
        </w:tc>
      </w:tr>
      <w:tr w:rsidR="007E4DDB" w:rsidRPr="005E1D2B" w14:paraId="194C67AC" w14:textId="77777777" w:rsidTr="005E798D">
        <w:trPr>
          <w:trHeight w:val="330"/>
        </w:trPr>
        <w:tc>
          <w:tcPr>
            <w:tcW w:w="1345" w:type="pct"/>
            <w:shd w:val="clear" w:color="auto" w:fill="EAEAEA" w:themeFill="text2" w:themeFillTint="1A"/>
          </w:tcPr>
          <w:p w14:paraId="132FDC7A" w14:textId="77777777" w:rsidR="007E4DDB" w:rsidRPr="009C0D11" w:rsidRDefault="007E4DDB" w:rsidP="005E798D">
            <w:pPr>
              <w:rPr>
                <w:rFonts w:cs="Arial"/>
                <w:b/>
              </w:rPr>
            </w:pPr>
            <w:r w:rsidRPr="009C0D11">
              <w:rPr>
                <w:rFonts w:cs="Arial"/>
                <w:b/>
              </w:rPr>
              <w:t>Facilitating a Classroom Environment that Supports Student Learning:</w:t>
            </w:r>
            <w:r w:rsidRPr="009C0D11">
              <w:rPr>
                <w:rFonts w:cs="Arial"/>
              </w:rPr>
              <w:t xml:space="preserve">  </w:t>
            </w:r>
          </w:p>
        </w:tc>
        <w:tc>
          <w:tcPr>
            <w:tcW w:w="3655" w:type="pct"/>
          </w:tcPr>
          <w:p w14:paraId="2E29EBEB" w14:textId="2E8D2229" w:rsidR="007E4DDB" w:rsidRPr="009C0D11" w:rsidRDefault="00000000" w:rsidP="005E798D">
            <w:pPr>
              <w:rPr>
                <w:rFonts w:cs="Arial"/>
                <w:b/>
              </w:rPr>
            </w:pPr>
            <w:sdt>
              <w:sdtPr>
                <w:rPr>
                  <w:rFonts w:cs="Arial"/>
                </w:rPr>
                <w:id w:val="40950081"/>
                <w:placeholder>
                  <w:docPart w:val="959E283B74D342D99CE3DBA00A6782B5"/>
                </w:placeholder>
                <w:text/>
              </w:sdtPr>
              <w:sdtContent>
                <w:r w:rsidR="008478E1">
                  <w:rPr>
                    <w:rFonts w:cs="Arial"/>
                  </w:rPr>
                  <w:t>Students will receive one on one feedback from me during guided practice. This will support teacher-student interaction.</w:t>
                </w:r>
              </w:sdtContent>
            </w:sdt>
          </w:p>
        </w:tc>
      </w:tr>
      <w:tr w:rsidR="007E4DDB" w:rsidRPr="005E1D2B" w14:paraId="18DBE58B" w14:textId="77777777" w:rsidTr="005E798D">
        <w:trPr>
          <w:trHeight w:val="330"/>
        </w:trPr>
        <w:tc>
          <w:tcPr>
            <w:tcW w:w="1345" w:type="pct"/>
            <w:shd w:val="clear" w:color="auto" w:fill="EAEAEA" w:themeFill="text2" w:themeFillTint="1A"/>
          </w:tcPr>
          <w:p w14:paraId="2331E809" w14:textId="77777777" w:rsidR="007E4DDB" w:rsidRPr="009C0D11" w:rsidRDefault="007E4DDB" w:rsidP="005E798D">
            <w:pPr>
              <w:rPr>
                <w:rFonts w:cs="Arial"/>
                <w:b/>
              </w:rPr>
            </w:pPr>
            <w:r w:rsidRPr="009C0D11">
              <w:rPr>
                <w:rFonts w:cs="Arial"/>
                <w:b/>
              </w:rPr>
              <w:t>Extension:</w:t>
            </w:r>
            <w:r>
              <w:rPr>
                <w:rFonts w:cs="Arial"/>
              </w:rPr>
              <w:t xml:space="preserve"> </w:t>
            </w:r>
          </w:p>
        </w:tc>
        <w:tc>
          <w:tcPr>
            <w:tcW w:w="3655" w:type="pct"/>
          </w:tcPr>
          <w:p w14:paraId="4C9F5DBC" w14:textId="28D911A7" w:rsidR="007E4DDB" w:rsidRPr="009C0D11" w:rsidRDefault="00000000" w:rsidP="005E798D">
            <w:pPr>
              <w:rPr>
                <w:rFonts w:cs="Arial"/>
                <w:b/>
              </w:rPr>
            </w:pPr>
            <w:sdt>
              <w:sdtPr>
                <w:rPr>
                  <w:rFonts w:cs="Arial"/>
                </w:rPr>
                <w:id w:val="221249499"/>
                <w:placeholder>
                  <w:docPart w:val="313DFB71178F429DB8036C2E446B0EC8"/>
                </w:placeholder>
                <w:text/>
              </w:sdtPr>
              <w:sdtContent>
                <w:r w:rsidR="008478E1">
                  <w:rPr>
                    <w:rFonts w:cs="Arial"/>
                  </w:rPr>
                  <w:t xml:space="preserve">Students who have the time will be allowed to write more than the required three paragraphs. </w:t>
                </w:r>
              </w:sdtContent>
            </w:sdt>
          </w:p>
        </w:tc>
      </w:tr>
      <w:tr w:rsidR="007E4DDB" w:rsidRPr="005E1D2B" w14:paraId="44464BE9" w14:textId="77777777" w:rsidTr="005E798D">
        <w:trPr>
          <w:trHeight w:val="330"/>
        </w:trPr>
        <w:tc>
          <w:tcPr>
            <w:tcW w:w="1345" w:type="pct"/>
            <w:shd w:val="clear" w:color="auto" w:fill="EAEAEA" w:themeFill="text2" w:themeFillTint="1A"/>
          </w:tcPr>
          <w:p w14:paraId="4701BCB8" w14:textId="77777777" w:rsidR="007E4DDB" w:rsidRPr="009C0D11" w:rsidRDefault="007E4DDB" w:rsidP="005E798D">
            <w:pPr>
              <w:rPr>
                <w:rFonts w:cs="Arial"/>
                <w:b/>
              </w:rPr>
            </w:pPr>
            <w:r>
              <w:rPr>
                <w:rFonts w:cs="Arial"/>
                <w:b/>
                <w:bCs/>
              </w:rPr>
              <w:t>Culturally Responsive Teaching:</w:t>
            </w:r>
            <w:r w:rsidRPr="009C0D11">
              <w:rPr>
                <w:rFonts w:cs="Arial"/>
              </w:rPr>
              <w:t xml:space="preserve">  </w:t>
            </w:r>
          </w:p>
        </w:tc>
        <w:tc>
          <w:tcPr>
            <w:tcW w:w="3655" w:type="pct"/>
          </w:tcPr>
          <w:p w14:paraId="28B1B3AA" w14:textId="2A7DFCB4" w:rsidR="007E4DDB" w:rsidRPr="009C0D11" w:rsidRDefault="00000000" w:rsidP="005E798D">
            <w:pPr>
              <w:rPr>
                <w:rFonts w:cs="Arial"/>
                <w:b/>
              </w:rPr>
            </w:pPr>
            <w:sdt>
              <w:sdtPr>
                <w:rPr>
                  <w:rFonts w:cs="Arial"/>
                </w:rPr>
                <w:id w:val="-263770083"/>
                <w:placeholder>
                  <w:docPart w:val="C4ED8CE241B3410F82B290186648CA73"/>
                </w:placeholder>
                <w:text/>
              </w:sdtPr>
              <w:sdtContent>
                <w:r w:rsidR="008478E1">
                  <w:rPr>
                    <w:rFonts w:cs="Arial"/>
                  </w:rPr>
                  <w:t>To have a culturally responsive classroom I will try to help students as much as possible to achieve a good grade on this assignment. I will adjust the requirements if needed for students to reach that goal.</w:t>
                </w:r>
              </w:sdtContent>
            </w:sdt>
          </w:p>
        </w:tc>
      </w:tr>
      <w:tr w:rsidR="007E4DDB" w:rsidRPr="009C0D11" w14:paraId="09329170" w14:textId="77777777" w:rsidTr="005E798D">
        <w:tc>
          <w:tcPr>
            <w:tcW w:w="5000" w:type="pct"/>
            <w:gridSpan w:val="2"/>
            <w:shd w:val="clear" w:color="auto" w:fill="D9D9D9" w:themeFill="background1" w:themeFillShade="D9"/>
          </w:tcPr>
          <w:p w14:paraId="57DB0A9A" w14:textId="77777777" w:rsidR="007E4DDB" w:rsidRPr="00BD3C50" w:rsidRDefault="007E4DDB" w:rsidP="005E798D">
            <w:pPr>
              <w:jc w:val="center"/>
              <w:rPr>
                <w:rFonts w:ascii="Times New Roman Bold" w:hAnsi="Times New Roman Bold" w:cs="Arial"/>
                <w:b/>
                <w:smallCaps/>
              </w:rPr>
            </w:pPr>
            <w:r w:rsidRPr="00BD3C50">
              <w:rPr>
                <w:rFonts w:ascii="Times New Roman Bold" w:hAnsi="Times New Roman Bold" w:cs="Arial"/>
                <w:b/>
                <w:smallCaps/>
              </w:rPr>
              <w:t>Assessment</w:t>
            </w:r>
          </w:p>
        </w:tc>
      </w:tr>
      <w:tr w:rsidR="007E4DDB" w:rsidRPr="009C0D11" w14:paraId="3BB8F710" w14:textId="77777777" w:rsidTr="005E798D">
        <w:trPr>
          <w:trHeight w:val="275"/>
        </w:trPr>
        <w:tc>
          <w:tcPr>
            <w:tcW w:w="1345" w:type="pct"/>
            <w:shd w:val="clear" w:color="auto" w:fill="EAEAEA" w:themeFill="text2" w:themeFillTint="1A"/>
          </w:tcPr>
          <w:p w14:paraId="740220D8" w14:textId="77777777" w:rsidR="007E4DDB" w:rsidRPr="009C0D11" w:rsidRDefault="007E4DDB" w:rsidP="005E798D">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55" w:type="pct"/>
          </w:tcPr>
          <w:p w14:paraId="10B2F04A" w14:textId="79AF81E3" w:rsidR="007E4DDB" w:rsidRPr="009C0D11" w:rsidRDefault="00000000" w:rsidP="005E798D">
            <w:pPr>
              <w:rPr>
                <w:rFonts w:cs="Arial"/>
              </w:rPr>
            </w:pPr>
            <w:sdt>
              <w:sdtPr>
                <w:rPr>
                  <w:rFonts w:cs="Arial"/>
                </w:rPr>
                <w:id w:val="342515908"/>
                <w:placeholder>
                  <w:docPart w:val="4600B0D610B64178871A5CFB8CFB2F27"/>
                </w:placeholder>
              </w:sdtPr>
              <w:sdtContent>
                <w:r w:rsidR="008478E1">
                  <w:rPr>
                    <w:rFonts w:cs="Arial"/>
                  </w:rPr>
                  <w:t xml:space="preserve">Students will be asked what all they think should be included in a paper. I will allow them to participate in a classroom discussion. </w:t>
                </w:r>
              </w:sdtContent>
            </w:sdt>
          </w:p>
        </w:tc>
      </w:tr>
      <w:tr w:rsidR="007E4DDB" w:rsidRPr="009C0D11" w14:paraId="1D18367A" w14:textId="77777777" w:rsidTr="005E798D">
        <w:trPr>
          <w:trHeight w:val="275"/>
        </w:trPr>
        <w:tc>
          <w:tcPr>
            <w:tcW w:w="1345" w:type="pct"/>
            <w:shd w:val="clear" w:color="auto" w:fill="EAEAEA" w:themeFill="text2" w:themeFillTint="1A"/>
          </w:tcPr>
          <w:p w14:paraId="41EAF2C9" w14:textId="77777777" w:rsidR="007E4DDB" w:rsidRPr="009C0D11" w:rsidRDefault="007E4DDB" w:rsidP="005E798D">
            <w:pPr>
              <w:rPr>
                <w:rFonts w:cs="Arial"/>
                <w:b/>
              </w:rPr>
            </w:pPr>
            <w:r w:rsidRPr="009C0D11">
              <w:rPr>
                <w:rFonts w:cs="Arial"/>
                <w:b/>
              </w:rPr>
              <w:lastRenderedPageBreak/>
              <w:t>Formative Assessment</w:t>
            </w:r>
            <w:r>
              <w:rPr>
                <w:rFonts w:cs="Arial"/>
                <w:b/>
              </w:rPr>
              <w:t>s/Feedback to Learners</w:t>
            </w:r>
            <w:r w:rsidRPr="009C0D11">
              <w:rPr>
                <w:rFonts w:cs="Arial"/>
                <w:b/>
              </w:rPr>
              <w:t>:</w:t>
            </w:r>
          </w:p>
        </w:tc>
        <w:tc>
          <w:tcPr>
            <w:tcW w:w="3655" w:type="pct"/>
          </w:tcPr>
          <w:sdt>
            <w:sdtPr>
              <w:rPr>
                <w:rFonts w:eastAsiaTheme="minorHAnsi" w:cs="Arial"/>
                <w:szCs w:val="22"/>
              </w:rPr>
              <w:id w:val="-1931265222"/>
              <w:placeholder>
                <w:docPart w:val="78A8C8295B744012B145B4EF820D8605"/>
              </w:placeholder>
            </w:sdtPr>
            <w:sdtEndPr>
              <w:rPr>
                <w:rFonts w:eastAsiaTheme="minorEastAsia"/>
              </w:rPr>
            </w:sdtEndPr>
            <w:sdtContent>
              <w:sdt>
                <w:sdtPr>
                  <w:id w:val="1640683987"/>
                  <w:placeholder>
                    <w:docPart w:val="73D9BD1E7FFF644EA219DEE80048A3ED"/>
                  </w:placeholder>
                </w:sdtPr>
                <w:sdtContent>
                  <w:p w14:paraId="6CB8FAE5" w14:textId="77777777" w:rsidR="008478E1" w:rsidRPr="008424EC" w:rsidRDefault="008478E1" w:rsidP="008478E1">
                    <w:pPr>
                      <w:pStyle w:val="ListParagraph"/>
                      <w:numPr>
                        <w:ilvl w:val="0"/>
                        <w:numId w:val="93"/>
                      </w:numPr>
                      <w:rPr>
                        <w:rFonts w:eastAsiaTheme="minorEastAsia" w:cs="Arial"/>
                      </w:rPr>
                    </w:pPr>
                    <w:r>
                      <w:t>Students will choose a tribe and research the tribe on epic.</w:t>
                    </w:r>
                  </w:p>
                  <w:p w14:paraId="0F7E0F2B" w14:textId="77777777" w:rsidR="008478E1" w:rsidRPr="008424EC" w:rsidRDefault="008478E1" w:rsidP="008478E1">
                    <w:pPr>
                      <w:pStyle w:val="ListParagraph"/>
                      <w:numPr>
                        <w:ilvl w:val="0"/>
                        <w:numId w:val="93"/>
                      </w:numPr>
                      <w:rPr>
                        <w:rFonts w:eastAsiaTheme="minorEastAsia" w:cs="Arial"/>
                      </w:rPr>
                    </w:pPr>
                    <w:r>
                      <w:t>Students will write down the five main facts about the tribe in a graphic organizer.</w:t>
                    </w:r>
                  </w:p>
                  <w:p w14:paraId="72188E5A" w14:textId="77777777" w:rsidR="008478E1" w:rsidRDefault="008478E1" w:rsidP="008478E1">
                    <w:pPr>
                      <w:pStyle w:val="ListParagraph"/>
                      <w:numPr>
                        <w:ilvl w:val="0"/>
                        <w:numId w:val="93"/>
                      </w:numPr>
                    </w:pPr>
                    <w:r>
                      <w:t>Students will work on creating a rough draft of their paper. I will approve their draft and provide feedback if needed.</w:t>
                    </w:r>
                  </w:p>
                </w:sdtContent>
              </w:sdt>
              <w:p w14:paraId="6D70D7EB" w14:textId="331A1991" w:rsidR="007E4DDB" w:rsidRPr="00BD3C50" w:rsidRDefault="00000000" w:rsidP="005E798D">
                <w:pPr>
                  <w:rPr>
                    <w:rFonts w:cs="Arial"/>
                  </w:rPr>
                </w:pPr>
              </w:p>
            </w:sdtContent>
          </w:sdt>
        </w:tc>
      </w:tr>
      <w:tr w:rsidR="007E4DDB" w:rsidRPr="009C0D11" w14:paraId="06893470" w14:textId="77777777" w:rsidTr="005E798D">
        <w:trPr>
          <w:trHeight w:val="275"/>
        </w:trPr>
        <w:tc>
          <w:tcPr>
            <w:tcW w:w="1345" w:type="pct"/>
            <w:shd w:val="clear" w:color="auto" w:fill="EAEAEA" w:themeFill="text2" w:themeFillTint="1A"/>
          </w:tcPr>
          <w:p w14:paraId="44EEB392" w14:textId="77777777" w:rsidR="007E4DDB" w:rsidRPr="009C0D11" w:rsidRDefault="007E4DDB" w:rsidP="005E798D">
            <w:pPr>
              <w:rPr>
                <w:rFonts w:cs="Arial"/>
                <w:b/>
              </w:rPr>
            </w:pPr>
            <w:r w:rsidRPr="009C0D11">
              <w:rPr>
                <w:rFonts w:cs="Arial"/>
                <w:b/>
              </w:rPr>
              <w:t>Summative Assessment:</w:t>
            </w:r>
            <w:r w:rsidRPr="009C0D11">
              <w:rPr>
                <w:rFonts w:cs="Arial"/>
              </w:rPr>
              <w:t xml:space="preserve">  </w:t>
            </w:r>
          </w:p>
        </w:tc>
        <w:tc>
          <w:tcPr>
            <w:tcW w:w="3655" w:type="pct"/>
          </w:tcPr>
          <w:sdt>
            <w:sdtPr>
              <w:rPr>
                <w:rFonts w:eastAsiaTheme="minorHAnsi" w:cs="Arial"/>
                <w:szCs w:val="22"/>
              </w:rPr>
              <w:id w:val="1601841989"/>
              <w:placeholder>
                <w:docPart w:val="0C0868FCA1654E3DA11EBD0BE0217B01"/>
              </w:placeholder>
            </w:sdtPr>
            <w:sdtEndPr>
              <w:rPr>
                <w:rFonts w:eastAsiaTheme="minorEastAsia"/>
              </w:rPr>
            </w:sdtEndPr>
            <w:sdtContent>
              <w:sdt>
                <w:sdtPr>
                  <w:id w:val="-416178603"/>
                  <w:placeholder>
                    <w:docPart w:val="C457773F5A035548923961692708249F"/>
                  </w:placeholder>
                </w:sdtPr>
                <w:sdtContent>
                  <w:p w14:paraId="3990880B" w14:textId="77777777" w:rsidR="008478E1" w:rsidRPr="008424EC" w:rsidRDefault="008478E1" w:rsidP="008478E1">
                    <w:pPr>
                      <w:pStyle w:val="ListParagraph"/>
                      <w:numPr>
                        <w:ilvl w:val="0"/>
                        <w:numId w:val="94"/>
                      </w:numPr>
                      <w:rPr>
                        <w:rFonts w:eastAsiaTheme="minorEastAsia" w:cs="Arial"/>
                        <w:b/>
                      </w:rPr>
                    </w:pPr>
                    <w:r w:rsidRPr="008424EC">
                      <w:rPr>
                        <w:rFonts w:eastAsiaTheme="minorEastAsia" w:cs="Arial"/>
                      </w:rPr>
                      <w:t xml:space="preserve">Students will write a three-paragraph paper on their selected tribe. </w:t>
                    </w:r>
                  </w:p>
                  <w:p w14:paraId="78BFE702" w14:textId="2A0F24D5" w:rsidR="008478E1" w:rsidRDefault="008478E1" w:rsidP="008478E1">
                    <w:pPr>
                      <w:pStyle w:val="ListParagraph"/>
                      <w:numPr>
                        <w:ilvl w:val="0"/>
                        <w:numId w:val="94"/>
                      </w:numPr>
                      <w:rPr>
                        <w:rFonts w:eastAsiaTheme="minorHAnsi" w:cstheme="minorBidi"/>
                        <w:szCs w:val="22"/>
                      </w:rPr>
                    </w:pPr>
                    <w:r>
                      <w:rPr>
                        <w:rFonts w:eastAsiaTheme="minorEastAsia" w:cs="Arial"/>
                        <w:b/>
                      </w:rPr>
                      <w:t>It must include five facts about the tribe and follow the writing guidelines I have provided during direct instruction.</w:t>
                    </w:r>
                  </w:p>
                </w:sdtContent>
              </w:sdt>
              <w:p w14:paraId="146BCC4C" w14:textId="750E2FD5" w:rsidR="007E4DDB" w:rsidRPr="009C0D11" w:rsidRDefault="00000000" w:rsidP="005E798D">
                <w:pPr>
                  <w:rPr>
                    <w:rFonts w:cs="Arial"/>
                    <w:b/>
                  </w:rPr>
                </w:pPr>
              </w:p>
            </w:sdtContent>
          </w:sdt>
        </w:tc>
      </w:tr>
      <w:tr w:rsidR="007E4DDB" w:rsidRPr="00B3379B" w14:paraId="05440EAF" w14:textId="77777777" w:rsidTr="005E798D">
        <w:trPr>
          <w:trHeight w:val="518"/>
        </w:trPr>
        <w:tc>
          <w:tcPr>
            <w:tcW w:w="5000" w:type="pct"/>
            <w:gridSpan w:val="2"/>
            <w:shd w:val="clear" w:color="auto" w:fill="D9D9D9" w:themeFill="background1" w:themeFillShade="D9"/>
          </w:tcPr>
          <w:p w14:paraId="58AD6256" w14:textId="77777777" w:rsidR="007E4DDB" w:rsidRPr="00BD3C50" w:rsidRDefault="007E4DDB" w:rsidP="005E798D">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0EA2592F" w14:textId="77777777" w:rsidR="007E4DDB" w:rsidRPr="00BD3C50" w:rsidRDefault="007E4DDB" w:rsidP="005E798D">
            <w:pPr>
              <w:spacing w:after="120"/>
              <w:jc w:val="center"/>
              <w:rPr>
                <w:rFonts w:cs="Arial"/>
                <w:i/>
                <w:iCs/>
              </w:rPr>
            </w:pPr>
            <w:r w:rsidRPr="00BD3C50">
              <w:rPr>
                <w:rFonts w:cs="Arial"/>
                <w:i/>
                <w:iCs/>
                <w:sz w:val="20"/>
                <w:szCs w:val="18"/>
              </w:rPr>
              <w:t>(5-6 professional references in current APA format)</w:t>
            </w:r>
          </w:p>
        </w:tc>
      </w:tr>
      <w:tr w:rsidR="007E4DDB" w:rsidRPr="009C0D11" w14:paraId="12091CB1" w14:textId="77777777" w:rsidTr="005E798D">
        <w:trPr>
          <w:trHeight w:val="2160"/>
        </w:trPr>
        <w:tc>
          <w:tcPr>
            <w:tcW w:w="5000" w:type="pct"/>
            <w:gridSpan w:val="2"/>
          </w:tcPr>
          <w:p w14:paraId="12447174" w14:textId="6AED2505" w:rsidR="008478E1" w:rsidRDefault="008478E1" w:rsidP="008478E1">
            <w:pPr>
              <w:pStyle w:val="NormalWeb"/>
              <w:ind w:left="567" w:hanging="567"/>
              <w:rPr>
                <w:color w:val="000000"/>
              </w:rPr>
            </w:pPr>
            <w:r>
              <w:rPr>
                <w:color w:val="000000"/>
              </w:rPr>
              <w:t>Ryan, M., Weber, L., Barton, G., &amp; Dutton, J. (2022). Exploring the impact of a reflexive, co-designed program of Professional Learning for the teaching of writing in elementary school classrooms.</w:t>
            </w:r>
            <w:r>
              <w:rPr>
                <w:rStyle w:val="apple-converted-space"/>
                <w:color w:val="000000"/>
              </w:rPr>
              <w:t> </w:t>
            </w:r>
            <w:r>
              <w:rPr>
                <w:i/>
                <w:iCs/>
                <w:color w:val="000000"/>
              </w:rPr>
              <w:t>Literacy Research and Instruction</w:t>
            </w:r>
            <w:r>
              <w:rPr>
                <w:color w:val="000000"/>
              </w:rPr>
              <w:t>, https://doi.org/10.1080/19388071.2022.2130115</w:t>
            </w:r>
            <w:r>
              <w:rPr>
                <w:rStyle w:val="apple-converted-space"/>
                <w:color w:val="000000"/>
              </w:rPr>
              <w:t> </w:t>
            </w:r>
          </w:p>
          <w:p w14:paraId="6CCAE359" w14:textId="0DDC56C2" w:rsidR="008478E1" w:rsidRDefault="008478E1" w:rsidP="008478E1">
            <w:pPr>
              <w:pStyle w:val="NormalWeb"/>
              <w:ind w:left="567" w:hanging="567"/>
              <w:rPr>
                <w:color w:val="000000"/>
              </w:rPr>
            </w:pPr>
            <w:r>
              <w:rPr>
                <w:color w:val="000000"/>
              </w:rPr>
              <w:t>Wilson, J., &amp; Wen, H. (2022). Upper-elementary students’ metacognitive knowledge about writing and its relationship to writing outcomes across genres.</w:t>
            </w:r>
            <w:r>
              <w:rPr>
                <w:rStyle w:val="apple-converted-space"/>
                <w:color w:val="000000"/>
              </w:rPr>
              <w:t> </w:t>
            </w:r>
            <w:r>
              <w:rPr>
                <w:i/>
                <w:iCs/>
                <w:color w:val="000000"/>
              </w:rPr>
              <w:t xml:space="preserve">The Elementary School </w:t>
            </w:r>
            <w:proofErr w:type="gramStart"/>
            <w:r>
              <w:rPr>
                <w:i/>
                <w:iCs/>
                <w:color w:val="000000"/>
              </w:rPr>
              <w:t>Journal</w:t>
            </w:r>
            <w:r>
              <w:rPr>
                <w:color w:val="000000"/>
              </w:rPr>
              <w:t>,  https://doi.org/10.1086/720562</w:t>
            </w:r>
            <w:proofErr w:type="gramEnd"/>
            <w:r>
              <w:rPr>
                <w:rStyle w:val="apple-converted-space"/>
                <w:color w:val="000000"/>
              </w:rPr>
              <w:t> </w:t>
            </w:r>
          </w:p>
          <w:p w14:paraId="1172681D" w14:textId="77777777" w:rsidR="008478E1" w:rsidRPr="00E02C99" w:rsidRDefault="008478E1" w:rsidP="008478E1">
            <w:pPr>
              <w:ind w:left="690" w:hanging="690"/>
              <w:rPr>
                <w:rFonts w:cs="Arial"/>
                <w:bCs/>
              </w:rPr>
            </w:pPr>
            <w:proofErr w:type="spellStart"/>
            <w:r w:rsidRPr="00E02C99">
              <w:rPr>
                <w:rFonts w:cs="Arial"/>
                <w:bCs/>
              </w:rPr>
              <w:t>Maclennan</w:t>
            </w:r>
            <w:proofErr w:type="spellEnd"/>
            <w:r w:rsidRPr="00E02C99">
              <w:rPr>
                <w:rFonts w:cs="Arial"/>
                <w:bCs/>
              </w:rPr>
              <w:t>, S. (1987). Integrating lesson planning and class management. </w:t>
            </w:r>
            <w:r w:rsidRPr="00E02C99">
              <w:rPr>
                <w:rFonts w:cs="Arial"/>
                <w:bCs/>
                <w:i/>
                <w:iCs/>
              </w:rPr>
              <w:t>ELT Journal</w:t>
            </w:r>
            <w:r w:rsidRPr="00E02C99">
              <w:rPr>
                <w:rFonts w:cs="Arial"/>
                <w:bCs/>
              </w:rPr>
              <w:t>, </w:t>
            </w:r>
            <w:r w:rsidRPr="00E02C99">
              <w:rPr>
                <w:rFonts w:cs="Arial"/>
                <w:bCs/>
                <w:i/>
                <w:iCs/>
              </w:rPr>
              <w:t>41</w:t>
            </w:r>
            <w:r w:rsidRPr="00E02C99">
              <w:rPr>
                <w:rFonts w:cs="Arial"/>
                <w:bCs/>
              </w:rPr>
              <w:t>(3), 193–197. https://doi.org/10.1093/elt/41.3.193 </w:t>
            </w:r>
          </w:p>
          <w:p w14:paraId="4F522366" w14:textId="77777777" w:rsidR="008478E1" w:rsidRDefault="008478E1" w:rsidP="008478E1">
            <w:pPr>
              <w:ind w:left="690" w:hanging="690"/>
              <w:rPr>
                <w:rFonts w:cs="Arial"/>
                <w:bCs/>
              </w:rPr>
            </w:pPr>
          </w:p>
          <w:p w14:paraId="2982FAF8" w14:textId="04E4D523" w:rsidR="008478E1" w:rsidRDefault="008478E1" w:rsidP="008478E1">
            <w:pPr>
              <w:ind w:left="690" w:hanging="690"/>
              <w:rPr>
                <w:rFonts w:cs="Arial"/>
                <w:bCs/>
              </w:rPr>
            </w:pPr>
            <w:proofErr w:type="spellStart"/>
            <w:r w:rsidRPr="00CE10AA">
              <w:rPr>
                <w:rFonts w:cs="Arial"/>
                <w:bCs/>
              </w:rPr>
              <w:t>Leenknecht</w:t>
            </w:r>
            <w:proofErr w:type="spellEnd"/>
            <w:r w:rsidRPr="00CE10AA">
              <w:rPr>
                <w:rFonts w:cs="Arial"/>
                <w:bCs/>
              </w:rPr>
              <w:t xml:space="preserve">, M., Wijnia, L., </w:t>
            </w:r>
            <w:proofErr w:type="spellStart"/>
            <w:r w:rsidRPr="00CE10AA">
              <w:rPr>
                <w:rFonts w:cs="Arial"/>
                <w:bCs/>
              </w:rPr>
              <w:t>Köhlen</w:t>
            </w:r>
            <w:proofErr w:type="spellEnd"/>
            <w:r w:rsidRPr="00CE10AA">
              <w:rPr>
                <w:rFonts w:cs="Arial"/>
                <w:bCs/>
              </w:rPr>
              <w:t xml:space="preserve">, M., Fryer, L., Rikers, R., &amp; </w:t>
            </w:r>
            <w:proofErr w:type="spellStart"/>
            <w:r w:rsidRPr="00CE10AA">
              <w:rPr>
                <w:rFonts w:cs="Arial"/>
                <w:bCs/>
              </w:rPr>
              <w:t>Loyens</w:t>
            </w:r>
            <w:proofErr w:type="spellEnd"/>
            <w:r w:rsidRPr="00CE10AA">
              <w:rPr>
                <w:rFonts w:cs="Arial"/>
                <w:bCs/>
              </w:rPr>
              <w:t xml:space="preserve">, S. (2020). Formative assessment as practice: the role of students’ motivation. </w:t>
            </w:r>
            <w:r w:rsidRPr="00CE10AA">
              <w:rPr>
                <w:rFonts w:cs="Arial"/>
                <w:bCs/>
                <w:i/>
                <w:iCs/>
              </w:rPr>
              <w:t>Assessment &amp; Evaluation in Higher Education</w:t>
            </w:r>
            <w:r w:rsidRPr="00CE10AA">
              <w:rPr>
                <w:rFonts w:cs="Arial"/>
                <w:bCs/>
              </w:rPr>
              <w:t xml:space="preserve">, 46(2), 236–255. </w:t>
            </w:r>
            <w:hyperlink r:id="rId17" w:history="1">
              <w:r w:rsidRPr="00346C9F">
                <w:rPr>
                  <w:rStyle w:val="Hyperlink"/>
                  <w:rFonts w:cs="Arial"/>
                  <w:bCs/>
                </w:rPr>
                <w:t>https://doi.org/10.1080/02602938.2020.1765228</w:t>
              </w:r>
            </w:hyperlink>
          </w:p>
          <w:p w14:paraId="38EB2FB6" w14:textId="4C0D0C05" w:rsidR="008478E1" w:rsidRDefault="008478E1" w:rsidP="008478E1">
            <w:pPr>
              <w:pStyle w:val="NormalWeb"/>
              <w:ind w:left="567" w:hanging="567"/>
              <w:rPr>
                <w:color w:val="000000"/>
              </w:rPr>
            </w:pPr>
            <w:proofErr w:type="spellStart"/>
            <w:r>
              <w:rPr>
                <w:color w:val="000000"/>
              </w:rPr>
              <w:t>Budiyono</w:t>
            </w:r>
            <w:proofErr w:type="spellEnd"/>
            <w:r>
              <w:rPr>
                <w:color w:val="000000"/>
              </w:rPr>
              <w:t>, H. (2020). Paragraph and its development pattern on the essay writing of Elementary School Students.</w:t>
            </w:r>
            <w:r>
              <w:rPr>
                <w:rStyle w:val="apple-converted-space"/>
                <w:color w:val="000000"/>
              </w:rPr>
              <w:t> </w:t>
            </w:r>
            <w:r>
              <w:rPr>
                <w:i/>
                <w:iCs/>
                <w:color w:val="000000"/>
              </w:rPr>
              <w:t>International Journal of Language Teaching and Education</w:t>
            </w:r>
            <w:r>
              <w:rPr>
                <w:color w:val="000000"/>
              </w:rPr>
              <w:t>, https://doi.org/10.22437/ijolte.v4i2.11214</w:t>
            </w:r>
            <w:r>
              <w:rPr>
                <w:rStyle w:val="apple-converted-space"/>
                <w:color w:val="000000"/>
              </w:rPr>
              <w:t> </w:t>
            </w:r>
          </w:p>
          <w:p w14:paraId="1EF4024E" w14:textId="77777777" w:rsidR="008478E1" w:rsidRPr="00BD3C50" w:rsidRDefault="008478E1" w:rsidP="008478E1">
            <w:pPr>
              <w:spacing w:line="480" w:lineRule="auto"/>
              <w:rPr>
                <w:rFonts w:cs="Arial"/>
                <w:bCs/>
              </w:rPr>
            </w:pPr>
          </w:p>
        </w:tc>
      </w:tr>
    </w:tbl>
    <w:p w14:paraId="1712C5A7" w14:textId="583D6B78" w:rsidR="00BD3C50" w:rsidRDefault="00BD3C50" w:rsidP="00F457F2"/>
    <w:p w14:paraId="4750C0A5" w14:textId="1F0ECC05" w:rsidR="00BD3C50" w:rsidRDefault="00BD3C50"/>
    <w:p w14:paraId="4A5B2734" w14:textId="77777777" w:rsidR="001A42B2" w:rsidRDefault="001A42B2"/>
    <w:p w14:paraId="492C014B" w14:textId="77777777" w:rsidR="001A42B2" w:rsidRDefault="001A42B2"/>
    <w:p w14:paraId="335C884D" w14:textId="72BF3350" w:rsidR="00BD3C50" w:rsidRDefault="00BD3C50" w:rsidP="00BD3C50">
      <w:pPr>
        <w:pStyle w:val="Heading1"/>
      </w:pPr>
      <w:bookmarkStart w:id="11" w:name="_Toc133323259"/>
      <w:r>
        <w:lastRenderedPageBreak/>
        <w:t>Lesson Plan #8</w:t>
      </w:r>
      <w:bookmarkEnd w:id="11"/>
    </w:p>
    <w:tbl>
      <w:tblPr>
        <w:tblStyle w:val="TableGrid"/>
        <w:tblW w:w="5000" w:type="pct"/>
        <w:tblLook w:val="0600" w:firstRow="0" w:lastRow="0" w:firstColumn="0" w:lastColumn="0" w:noHBand="1" w:noVBand="1"/>
      </w:tblPr>
      <w:tblGrid>
        <w:gridCol w:w="2537"/>
        <w:gridCol w:w="6813"/>
      </w:tblGrid>
      <w:tr w:rsidR="007E4DDB" w:rsidRPr="00F457F2" w14:paraId="24880546" w14:textId="77777777" w:rsidTr="005E798D">
        <w:tc>
          <w:tcPr>
            <w:tcW w:w="5000" w:type="pct"/>
            <w:gridSpan w:val="2"/>
            <w:shd w:val="clear" w:color="auto" w:fill="D9D9D9" w:themeFill="background1" w:themeFillShade="D9"/>
          </w:tcPr>
          <w:p w14:paraId="1F0882A0" w14:textId="77777777" w:rsidR="007E4DDB" w:rsidRPr="00F457F2" w:rsidRDefault="007E4DDB" w:rsidP="005E798D">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7E4DDB" w:rsidRPr="009C0D11" w14:paraId="12847F8D" w14:textId="77777777" w:rsidTr="005E798D">
        <w:tc>
          <w:tcPr>
            <w:tcW w:w="1345" w:type="pct"/>
            <w:tcBorders>
              <w:bottom w:val="single" w:sz="4" w:space="0" w:color="auto"/>
            </w:tcBorders>
          </w:tcPr>
          <w:p w14:paraId="113F1D68" w14:textId="3D978BCB" w:rsidR="007E4DDB" w:rsidRPr="009C0D11" w:rsidRDefault="007E4DDB" w:rsidP="005E798D">
            <w:pPr>
              <w:rPr>
                <w:rFonts w:cs="Arial"/>
              </w:rPr>
            </w:pPr>
            <w:r w:rsidRPr="009C0D11">
              <w:rPr>
                <w:rFonts w:cs="Arial"/>
                <w:b/>
              </w:rPr>
              <w:t>Subject:</w:t>
            </w:r>
            <w:r w:rsidRPr="009C0D11">
              <w:rPr>
                <w:rFonts w:cs="Arial"/>
              </w:rPr>
              <w:t xml:space="preserve"> </w:t>
            </w:r>
            <w:sdt>
              <w:sdtPr>
                <w:rPr>
                  <w:rFonts w:cs="Arial"/>
                </w:rPr>
                <w:id w:val="-1650968639"/>
                <w:placeholder>
                  <w:docPart w:val="D524E422ACC84EA98A0DBC251331CD69"/>
                </w:placeholder>
              </w:sdtPr>
              <w:sdtContent>
                <w:r w:rsidR="001A42B2">
                  <w:rPr>
                    <w:rFonts w:cs="Arial"/>
                  </w:rPr>
                  <w:t>Social Studies</w:t>
                </w:r>
              </w:sdtContent>
            </w:sdt>
          </w:p>
        </w:tc>
        <w:tc>
          <w:tcPr>
            <w:tcW w:w="3655" w:type="pct"/>
            <w:tcBorders>
              <w:bottom w:val="single" w:sz="4" w:space="0" w:color="auto"/>
            </w:tcBorders>
          </w:tcPr>
          <w:p w14:paraId="3D57E37E" w14:textId="2C88F5D0" w:rsidR="007E4DDB" w:rsidRPr="009C0D11" w:rsidRDefault="007E4DDB" w:rsidP="005E798D">
            <w:pPr>
              <w:rPr>
                <w:rFonts w:cs="Arial"/>
              </w:rPr>
            </w:pPr>
            <w:r w:rsidRPr="009C0D11">
              <w:rPr>
                <w:rFonts w:cs="Arial"/>
                <w:b/>
              </w:rPr>
              <w:t>Grade Level:</w:t>
            </w:r>
            <w:r w:rsidRPr="009C0D11">
              <w:rPr>
                <w:rFonts w:cs="Arial"/>
              </w:rPr>
              <w:t xml:space="preserve"> </w:t>
            </w:r>
            <w:sdt>
              <w:sdtPr>
                <w:rPr>
                  <w:rFonts w:cs="Arial"/>
                </w:rPr>
                <w:id w:val="978036471"/>
                <w:placeholder>
                  <w:docPart w:val="D524E422ACC84EA98A0DBC251331CD69"/>
                </w:placeholder>
              </w:sdtPr>
              <w:sdtContent>
                <w:r w:rsidR="001A42B2">
                  <w:rPr>
                    <w:rFonts w:cs="Arial"/>
                  </w:rPr>
                  <w:t>5</w:t>
                </w:r>
              </w:sdtContent>
            </w:sdt>
          </w:p>
          <w:p w14:paraId="6FBF21E7" w14:textId="77777777" w:rsidR="007E4DDB" w:rsidRPr="009C0D11" w:rsidRDefault="007E4DDB" w:rsidP="005E798D">
            <w:pPr>
              <w:rPr>
                <w:rFonts w:cs="Arial"/>
              </w:rPr>
            </w:pPr>
          </w:p>
        </w:tc>
      </w:tr>
      <w:tr w:rsidR="007E4DDB" w:rsidRPr="009C0D11" w14:paraId="77BAF0D7" w14:textId="77777777" w:rsidTr="005E798D">
        <w:tc>
          <w:tcPr>
            <w:tcW w:w="1345" w:type="pct"/>
            <w:tcBorders>
              <w:bottom w:val="single" w:sz="4" w:space="0" w:color="auto"/>
            </w:tcBorders>
          </w:tcPr>
          <w:p w14:paraId="001DF59B" w14:textId="41850994" w:rsidR="007E4DDB" w:rsidRPr="009C0D11" w:rsidRDefault="007E440A" w:rsidP="005E798D">
            <w:pPr>
              <w:rPr>
                <w:rFonts w:cs="Arial"/>
                <w:b/>
              </w:rPr>
            </w:pPr>
            <w:r w:rsidRPr="0049041E">
              <w:rPr>
                <w:rFonts w:cs="Arial"/>
                <w:b/>
              </w:rPr>
              <w:t>Unit Topic/</w:t>
            </w:r>
            <w:r w:rsidR="007E4DDB" w:rsidRPr="009C0D11">
              <w:rPr>
                <w:rFonts w:cs="Arial"/>
                <w:b/>
              </w:rPr>
              <w:t>Learning Segment Theme:</w:t>
            </w:r>
          </w:p>
          <w:sdt>
            <w:sdtPr>
              <w:rPr>
                <w:rFonts w:cs="Arial"/>
              </w:rPr>
              <w:id w:val="-1273394239"/>
              <w:placeholder>
                <w:docPart w:val="15DDEEAFAFC84EC99706E780583B7CF7"/>
              </w:placeholder>
            </w:sdtPr>
            <w:sdtContent>
              <w:p w14:paraId="1863E353" w14:textId="6BA8E331" w:rsidR="007E4DDB" w:rsidRPr="009C0D11" w:rsidRDefault="001A42B2" w:rsidP="005E798D">
                <w:pPr>
                  <w:rPr>
                    <w:rFonts w:cs="Arial"/>
                    <w:b/>
                  </w:rPr>
                </w:pPr>
                <w:r>
                  <w:rPr>
                    <w:rFonts w:cs="Arial"/>
                  </w:rPr>
                  <w:t>Exploration to Revolution</w:t>
                </w:r>
              </w:p>
            </w:sdtContent>
          </w:sdt>
        </w:tc>
        <w:tc>
          <w:tcPr>
            <w:tcW w:w="3655" w:type="pct"/>
            <w:tcBorders>
              <w:bottom w:val="single" w:sz="4" w:space="0" w:color="auto"/>
            </w:tcBorders>
          </w:tcPr>
          <w:p w14:paraId="4B149A7B" w14:textId="77777777" w:rsidR="007E4DDB" w:rsidRPr="009C0D11" w:rsidRDefault="007E4DDB" w:rsidP="005E798D">
            <w:pPr>
              <w:rPr>
                <w:rFonts w:cs="Arial"/>
                <w:b/>
              </w:rPr>
            </w:pPr>
            <w:r w:rsidRPr="009C0D11">
              <w:rPr>
                <w:rFonts w:cs="Arial"/>
                <w:b/>
              </w:rPr>
              <w:t>Lesson Structure or Grouping:</w:t>
            </w:r>
          </w:p>
          <w:p w14:paraId="707732C9" w14:textId="0839C791" w:rsidR="007E4DDB" w:rsidRPr="009C0D11" w:rsidRDefault="007E4DDB" w:rsidP="005E798D">
            <w:pPr>
              <w:rPr>
                <w:rFonts w:cs="Arial"/>
              </w:rPr>
            </w:pPr>
            <w:r w:rsidRPr="009C0D11">
              <w:rPr>
                <w:rFonts w:cs="Arial"/>
              </w:rPr>
              <w:t xml:space="preserve">Whole Class </w:t>
            </w:r>
            <w:sdt>
              <w:sdtPr>
                <w:rPr>
                  <w:rFonts w:cs="Arial"/>
                </w:rPr>
                <w:id w:val="-804087173"/>
                <w14:checkbox>
                  <w14:checked w14:val="1"/>
                  <w14:checkedState w14:val="2612" w14:font="MS Gothic"/>
                  <w14:uncheckedState w14:val="2610" w14:font="MS Gothic"/>
                </w14:checkbox>
              </w:sdtPr>
              <w:sdtContent>
                <w:r w:rsidR="001A42B2">
                  <w:rPr>
                    <w:rFonts w:ascii="MS Gothic" w:eastAsia="MS Gothic" w:hAnsi="MS Gothic" w:cs="Arial" w:hint="eastAsia"/>
                  </w:rPr>
                  <w:t>☒</w:t>
                </w:r>
              </w:sdtContent>
            </w:sdt>
            <w:r w:rsidRPr="009C0D11">
              <w:rPr>
                <w:rFonts w:cs="Arial"/>
              </w:rPr>
              <w:t xml:space="preserve">   Small Group </w:t>
            </w:r>
            <w:sdt>
              <w:sdtPr>
                <w:rPr>
                  <w:rFonts w:cs="Arial"/>
                </w:rPr>
                <w:id w:val="-1031958423"/>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1:1 </w:t>
            </w:r>
            <w:sdt>
              <w:sdtPr>
                <w:rPr>
                  <w:rFonts w:cs="Arial"/>
                </w:rPr>
                <w:id w:val="1999531145"/>
                <w14:checkbox>
                  <w14:checked w14:val="0"/>
                  <w14:checkedState w14:val="2612" w14:font="MS Gothic"/>
                  <w14:uncheckedState w14:val="2610" w14:font="MS Gothic"/>
                </w14:checkbox>
              </w:sdtPr>
              <w:sdtContent>
                <w:r w:rsidRPr="009C0D11">
                  <w:rPr>
                    <w:rFonts w:ascii="Segoe UI Symbol" w:eastAsia="MS Gothic" w:hAnsi="Segoe UI Symbol" w:cs="Segoe UI Symbol"/>
                  </w:rPr>
                  <w:t>☐</w:t>
                </w:r>
              </w:sdtContent>
            </w:sdt>
          </w:p>
          <w:p w14:paraId="27E42DBA" w14:textId="77777777" w:rsidR="007E4DDB" w:rsidRPr="009C0D11" w:rsidRDefault="007E4DDB" w:rsidP="005E798D">
            <w:pPr>
              <w:rPr>
                <w:rFonts w:cs="Arial"/>
                <w:b/>
              </w:rPr>
            </w:pPr>
            <w:r w:rsidRPr="009C0D11">
              <w:rPr>
                <w:rFonts w:cs="Arial"/>
              </w:rPr>
              <w:t xml:space="preserve">Other (specify): </w:t>
            </w:r>
            <w:sdt>
              <w:sdtPr>
                <w:rPr>
                  <w:rFonts w:cs="Arial"/>
                </w:rPr>
                <w:id w:val="534855736"/>
                <w:placeholder>
                  <w:docPart w:val="DDC842FCC1814B1D8DD12A551BA72B09"/>
                </w:placeholder>
                <w:showingPlcHdr/>
              </w:sdtPr>
              <w:sdtContent>
                <w:r w:rsidRPr="009C17AF">
                  <w:rPr>
                    <w:rStyle w:val="PlaceholderText"/>
                  </w:rPr>
                  <w:t>Click or tap here to enter text.</w:t>
                </w:r>
              </w:sdtContent>
            </w:sdt>
          </w:p>
        </w:tc>
      </w:tr>
      <w:tr w:rsidR="007E4DDB" w:rsidRPr="00F457F2" w14:paraId="426B3773" w14:textId="77777777" w:rsidTr="005E798D">
        <w:tc>
          <w:tcPr>
            <w:tcW w:w="5000" w:type="pct"/>
            <w:gridSpan w:val="2"/>
            <w:tcBorders>
              <w:bottom w:val="single" w:sz="4" w:space="0" w:color="auto"/>
            </w:tcBorders>
            <w:shd w:val="clear" w:color="auto" w:fill="D9D9D9" w:themeFill="background1" w:themeFillShade="D9"/>
          </w:tcPr>
          <w:p w14:paraId="59B651C1"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7E4DDB" w:rsidRPr="009C0D11" w14:paraId="1712A689" w14:textId="77777777" w:rsidTr="005E798D">
        <w:trPr>
          <w:trHeight w:val="278"/>
        </w:trPr>
        <w:tc>
          <w:tcPr>
            <w:tcW w:w="1345" w:type="pct"/>
            <w:tcBorders>
              <w:bottom w:val="single" w:sz="4" w:space="0" w:color="auto"/>
            </w:tcBorders>
            <w:shd w:val="clear" w:color="auto" w:fill="F2F2F2" w:themeFill="background1" w:themeFillShade="F2"/>
          </w:tcPr>
          <w:p w14:paraId="263B048E" w14:textId="77777777" w:rsidR="007E4DDB" w:rsidRPr="009C0D11" w:rsidRDefault="00000000" w:rsidP="005E798D">
            <w:pPr>
              <w:rPr>
                <w:rFonts w:cs="Arial"/>
              </w:rPr>
            </w:pPr>
            <w:sdt>
              <w:sdtPr>
                <w:rPr>
                  <w:rFonts w:cs="Arial"/>
                </w:rPr>
                <w:id w:val="-83463612"/>
                <w:placeholder>
                  <w:docPart w:val="6B703FEBF3F74E28B70B16B0C166569F"/>
                </w:placeholder>
              </w:sdtPr>
              <w:sdtContent>
                <w:r w:rsidR="007E4DDB">
                  <w:rPr>
                    <w:rFonts w:cs="Arial"/>
                    <w:b/>
                    <w:bCs/>
                  </w:rPr>
                  <w:t>Virginia Standards of Learning</w:t>
                </w:r>
                <w:r w:rsidR="007E4DDB" w:rsidRPr="009C0D11">
                  <w:rPr>
                    <w:rFonts w:cs="Arial"/>
                    <w:b/>
                    <w:bCs/>
                  </w:rPr>
                  <w:t>:</w:t>
                </w:r>
                <w:r w:rsidR="007E4DDB" w:rsidRPr="009C0D11">
                  <w:rPr>
                    <w:rFonts w:cs="Arial"/>
                  </w:rPr>
                  <w:t xml:space="preserve"> </w:t>
                </w:r>
              </w:sdtContent>
            </w:sdt>
            <w:r w:rsidR="007E4DDB">
              <w:rPr>
                <w:rFonts w:cs="Arial"/>
              </w:rPr>
              <w:t xml:space="preserve"> </w:t>
            </w:r>
          </w:p>
        </w:tc>
        <w:tc>
          <w:tcPr>
            <w:tcW w:w="3655" w:type="pct"/>
            <w:tcBorders>
              <w:bottom w:val="single" w:sz="4" w:space="0" w:color="auto"/>
            </w:tcBorders>
          </w:tcPr>
          <w:sdt>
            <w:sdtPr>
              <w:rPr>
                <w:rFonts w:eastAsia="Calibri" w:cs="Arial"/>
                <w:szCs w:val="24"/>
              </w:rPr>
              <w:id w:val="122584709"/>
              <w:placeholder>
                <w:docPart w:val="26D5EBEA54C04E54947979B28259878D"/>
              </w:placeholder>
            </w:sdtPr>
            <w:sdtEndPr>
              <w:rPr>
                <w:rFonts w:cs="Times New Roman"/>
              </w:rPr>
            </w:sdtEndPr>
            <w:sdtContent>
              <w:p w14:paraId="1C9E9C90" w14:textId="77777777" w:rsidR="001A42B2" w:rsidRDefault="001A42B2" w:rsidP="001A42B2">
                <w:pPr>
                  <w:rPr>
                    <w:rFonts w:cs="Arial"/>
                  </w:rPr>
                </w:pPr>
                <w:r w:rsidRPr="00D16765">
                  <w:rPr>
                    <w:rFonts w:cs="Arial"/>
                  </w:rPr>
                  <w:t>USI.3</w:t>
                </w:r>
                <w:r w:rsidRPr="00D16765">
                  <w:rPr>
                    <w:rFonts w:cs="Arial"/>
                  </w:rPr>
                  <w:tab/>
                  <w:t>The student will apply social science skills to understand how early cultures developed in North America by</w:t>
                </w:r>
              </w:p>
              <w:p w14:paraId="0BE8FD75" w14:textId="77777777" w:rsidR="001A42B2" w:rsidRDefault="001A42B2" w:rsidP="001A42B2">
                <w:pPr>
                  <w:pStyle w:val="SOLBullet"/>
                  <w:numPr>
                    <w:ilvl w:val="0"/>
                    <w:numId w:val="95"/>
                  </w:numPr>
                  <w:rPr>
                    <w:sz w:val="24"/>
                    <w:szCs w:val="24"/>
                  </w:rPr>
                </w:pPr>
                <w:r w:rsidRPr="00B2305B">
                  <w:rPr>
                    <w:sz w:val="24"/>
                    <w:szCs w:val="24"/>
                  </w:rPr>
                  <w:t>locating where the American Indians lived, with emphasis on the Arctic (Inuit), Northwest (Kwakiutl), Plains (Lakota), Southwest (Pueblo), and Eastern Woodlands (Iroquois</w:t>
                </w:r>
                <w:proofErr w:type="gramStart"/>
                <w:r w:rsidRPr="00B2305B">
                  <w:rPr>
                    <w:sz w:val="24"/>
                    <w:szCs w:val="24"/>
                  </w:rPr>
                  <w:t>);</w:t>
                </w:r>
                <w:proofErr w:type="gramEnd"/>
                <w:r w:rsidRPr="00B2305B">
                  <w:rPr>
                    <w:sz w:val="24"/>
                    <w:szCs w:val="24"/>
                  </w:rPr>
                  <w:t xml:space="preserve"> </w:t>
                </w:r>
              </w:p>
              <w:p w14:paraId="04502D60" w14:textId="77777777" w:rsidR="001A42B2" w:rsidRDefault="001A42B2" w:rsidP="001A42B2">
                <w:pPr>
                  <w:pStyle w:val="ListParagraph"/>
                </w:pPr>
                <w:r w:rsidRPr="00B2305B">
                  <w:t>c)describing how the American Indians used the resources in their environment</w:t>
                </w:r>
              </w:p>
              <w:p w14:paraId="36A9740D" w14:textId="77777777" w:rsidR="007E4DDB" w:rsidRDefault="007E4DDB" w:rsidP="005E798D">
                <w:pPr>
                  <w:rPr>
                    <w:rFonts w:cs="Arial"/>
                  </w:rPr>
                </w:pPr>
              </w:p>
              <w:p w14:paraId="4CF61127" w14:textId="77777777" w:rsidR="001A42B2" w:rsidRPr="00986EE5" w:rsidRDefault="001A42B2" w:rsidP="001A42B2">
                <w:pPr>
                  <w:pStyle w:val="SOLStandardhang62"/>
                </w:pPr>
                <w:r w:rsidRPr="00986EE5">
                  <w:t>5.MG.</w:t>
                </w:r>
                <w:proofErr w:type="gramStart"/>
                <w:r w:rsidRPr="00986EE5">
                  <w:t>3</w:t>
                </w:r>
                <w:r>
                  <w:t xml:space="preserve">  </w:t>
                </w:r>
                <w:r w:rsidRPr="00986EE5">
                  <w:t>The</w:t>
                </w:r>
                <w:proofErr w:type="gramEnd"/>
                <w:r w:rsidRPr="00986EE5">
                  <w:t xml:space="preserve"> student will classify and measure angles and triangles, and solve problems, including those in context.</w:t>
                </w:r>
              </w:p>
              <w:p w14:paraId="16FCF27E" w14:textId="77777777" w:rsidR="001A42B2" w:rsidRPr="00986EE5" w:rsidRDefault="001A42B2" w:rsidP="001A42B2">
                <w:pPr>
                  <w:pStyle w:val="SOLTSWBAT"/>
                  <w:rPr>
                    <w:b/>
                    <w:bCs/>
                  </w:rPr>
                </w:pPr>
                <w:r>
                  <w:t>Students will demonstrate the following Knowledge and Skills:</w:t>
                </w:r>
              </w:p>
              <w:p w14:paraId="412A83E4" w14:textId="75CFD1CD" w:rsidR="001A42B2" w:rsidRPr="001A42B2" w:rsidRDefault="001A42B2" w:rsidP="005E798D">
                <w:pPr>
                  <w:pStyle w:val="NewLettering"/>
                  <w:numPr>
                    <w:ilvl w:val="0"/>
                    <w:numId w:val="97"/>
                  </w:numPr>
                </w:pPr>
                <w:r>
                  <w:t>Classify angles as right, acute, obtuse, or straight and justify reasoning.</w:t>
                </w:r>
              </w:p>
            </w:sdtContent>
          </w:sdt>
        </w:tc>
      </w:tr>
      <w:tr w:rsidR="007E4DDB" w14:paraId="03524B58" w14:textId="77777777" w:rsidTr="005E798D">
        <w:trPr>
          <w:trHeight w:val="277"/>
        </w:trPr>
        <w:tc>
          <w:tcPr>
            <w:tcW w:w="1345" w:type="pct"/>
            <w:tcBorders>
              <w:bottom w:val="single" w:sz="4" w:space="0" w:color="auto"/>
            </w:tcBorders>
            <w:shd w:val="clear" w:color="auto" w:fill="F2F2F2" w:themeFill="background1" w:themeFillShade="F2"/>
          </w:tcPr>
          <w:p w14:paraId="418B8E0A" w14:textId="77777777" w:rsidR="007E4DDB" w:rsidRDefault="007E4DDB" w:rsidP="005E798D">
            <w:pPr>
              <w:rPr>
                <w:rFonts w:cs="Arial"/>
              </w:rPr>
            </w:pPr>
            <w:r>
              <w:rPr>
                <w:rFonts w:cs="Arial"/>
                <w:b/>
              </w:rPr>
              <w:t>Common Core State Standards</w:t>
            </w:r>
            <w:r w:rsidRPr="009C0D11">
              <w:rPr>
                <w:rFonts w:cs="Arial"/>
                <w:b/>
              </w:rPr>
              <w:t>:</w:t>
            </w:r>
            <w:r w:rsidRPr="009C0D11">
              <w:rPr>
                <w:rFonts w:cs="Arial"/>
              </w:rPr>
              <w:t xml:space="preserve">  </w:t>
            </w:r>
          </w:p>
        </w:tc>
        <w:tc>
          <w:tcPr>
            <w:tcW w:w="3655" w:type="pct"/>
            <w:tcBorders>
              <w:bottom w:val="single" w:sz="4" w:space="0" w:color="auto"/>
            </w:tcBorders>
          </w:tcPr>
          <w:p w14:paraId="21D4FF49" w14:textId="0AAE42D0" w:rsidR="007E4DDB" w:rsidRDefault="00000000" w:rsidP="005E798D">
            <w:pPr>
              <w:rPr>
                <w:rFonts w:cs="Arial"/>
              </w:rPr>
            </w:pPr>
            <w:sdt>
              <w:sdtPr>
                <w:rPr>
                  <w:rFonts w:cs="Arial"/>
                </w:rPr>
                <w:id w:val="-7837878"/>
                <w:placeholder>
                  <w:docPart w:val="6CAA36D95B3C4F0D8ECDA6D712F74ADC"/>
                </w:placeholder>
              </w:sdtPr>
              <w:sdtContent>
                <w:bookmarkStart w:id="12" w:name="CCSS.Math.Content.5.G.B.3"/>
                <w:r w:rsidR="001A42B2" w:rsidRPr="001A42B2">
                  <w:rPr>
                    <w:rFonts w:cs="Arial"/>
                  </w:rPr>
                  <w:fldChar w:fldCharType="begin"/>
                </w:r>
                <w:r w:rsidR="001A42B2" w:rsidRPr="001A42B2">
                  <w:rPr>
                    <w:rFonts w:cs="Arial"/>
                  </w:rPr>
                  <w:instrText>HYPERLINK "https://www.thecorestandards.org/Math/Content/5/G/B/3/"</w:instrText>
                </w:r>
                <w:r w:rsidR="001A42B2" w:rsidRPr="001A42B2">
                  <w:rPr>
                    <w:rFonts w:cs="Arial"/>
                  </w:rPr>
                </w:r>
                <w:r w:rsidR="001A42B2" w:rsidRPr="001A42B2">
                  <w:rPr>
                    <w:rFonts w:cs="Arial"/>
                  </w:rPr>
                  <w:fldChar w:fldCharType="separate"/>
                </w:r>
                <w:proofErr w:type="gramStart"/>
                <w:r w:rsidR="001A42B2" w:rsidRPr="001A42B2">
                  <w:rPr>
                    <w:rStyle w:val="Hyperlink"/>
                    <w:rFonts w:cs="Arial"/>
                  </w:rPr>
                  <w:t>CCSS.MATH.CONTENT</w:t>
                </w:r>
                <w:proofErr w:type="gramEnd"/>
                <w:r w:rsidR="001A42B2" w:rsidRPr="001A42B2">
                  <w:rPr>
                    <w:rStyle w:val="Hyperlink"/>
                    <w:rFonts w:cs="Arial"/>
                  </w:rPr>
                  <w:t>.</w:t>
                </w:r>
                <w:proofErr w:type="gramStart"/>
                <w:r w:rsidR="001A42B2" w:rsidRPr="001A42B2">
                  <w:rPr>
                    <w:rStyle w:val="Hyperlink"/>
                    <w:rFonts w:cs="Arial"/>
                  </w:rPr>
                  <w:t>5.G.B.</w:t>
                </w:r>
                <w:proofErr w:type="gramEnd"/>
                <w:r w:rsidR="001A42B2" w:rsidRPr="001A42B2">
                  <w:rPr>
                    <w:rStyle w:val="Hyperlink"/>
                    <w:rFonts w:cs="Arial"/>
                  </w:rPr>
                  <w:t>3</w:t>
                </w:r>
                <w:r w:rsidR="001A42B2" w:rsidRPr="001A42B2">
                  <w:rPr>
                    <w:rFonts w:cs="Arial"/>
                  </w:rPr>
                  <w:fldChar w:fldCharType="end"/>
                </w:r>
                <w:bookmarkEnd w:id="12"/>
                <w:r w:rsidR="001A42B2" w:rsidRPr="001A42B2">
                  <w:rPr>
                    <w:rFonts w:cs="Arial"/>
                  </w:rPr>
                  <w:br/>
                  <w:t>Understand that attributes belonging to a category of two-dimensional figures also belong to all subcategories of that category.</w:t>
                </w:r>
              </w:sdtContent>
            </w:sdt>
          </w:p>
        </w:tc>
      </w:tr>
      <w:tr w:rsidR="007E4DDB" w:rsidRPr="00F457F2" w14:paraId="1F0D8BC0" w14:textId="77777777" w:rsidTr="005E798D">
        <w:tc>
          <w:tcPr>
            <w:tcW w:w="5000" w:type="pct"/>
            <w:gridSpan w:val="2"/>
            <w:tcBorders>
              <w:top w:val="single" w:sz="4" w:space="0" w:color="auto"/>
            </w:tcBorders>
            <w:shd w:val="clear" w:color="auto" w:fill="D9D9D9" w:themeFill="background1" w:themeFillShade="D9"/>
          </w:tcPr>
          <w:p w14:paraId="07212ED0" w14:textId="77777777" w:rsidR="007E4DDB" w:rsidRPr="00F457F2" w:rsidRDefault="007E4DDB" w:rsidP="005E798D">
            <w:pPr>
              <w:jc w:val="center"/>
              <w:rPr>
                <w:rFonts w:ascii="Times New Roman Bold" w:hAnsi="Times New Roman Bold" w:cs="Arial"/>
                <w:b/>
                <w:bCs/>
                <w:smallCaps/>
              </w:rPr>
            </w:pPr>
            <w:r>
              <w:rPr>
                <w:rFonts w:ascii="Times New Roman Bold" w:hAnsi="Times New Roman Bold" w:cs="Arial"/>
                <w:b/>
                <w:bCs/>
                <w:smallCaps/>
              </w:rPr>
              <w:t>Learning Objective(s)</w:t>
            </w:r>
          </w:p>
        </w:tc>
      </w:tr>
      <w:tr w:rsidR="007E4DDB" w:rsidRPr="00737CB9" w14:paraId="3C53C59B" w14:textId="77777777" w:rsidTr="005E798D">
        <w:trPr>
          <w:trHeight w:val="576"/>
        </w:trPr>
        <w:tc>
          <w:tcPr>
            <w:tcW w:w="5000" w:type="pct"/>
            <w:gridSpan w:val="2"/>
            <w:tcBorders>
              <w:top w:val="single" w:sz="4" w:space="0" w:color="auto"/>
            </w:tcBorders>
          </w:tcPr>
          <w:sdt>
            <w:sdtPr>
              <w:rPr>
                <w:rFonts w:cs="Arial"/>
              </w:rPr>
              <w:id w:val="-753673649"/>
              <w:placeholder>
                <w:docPart w:val="346F77FA54D944A3BE42FB50F1A6AB2A"/>
              </w:placeholder>
            </w:sdtPr>
            <w:sdtContent>
              <w:p w14:paraId="65B71955" w14:textId="35A80EBB" w:rsidR="007E4DDB" w:rsidRPr="00737CB9" w:rsidRDefault="001A42B2" w:rsidP="005E798D">
                <w:pPr>
                  <w:pStyle w:val="ListParagraph"/>
                  <w:ind w:left="0"/>
                </w:pPr>
                <w:r>
                  <w:rPr>
                    <w:rFonts w:cs="Arial"/>
                  </w:rPr>
                  <w:t>Students will answer multiple-choice questions on two-dimensional figures getting 9/10 correct.</w:t>
                </w:r>
              </w:p>
            </w:sdtContent>
          </w:sdt>
        </w:tc>
      </w:tr>
      <w:tr w:rsidR="007E4DDB" w:rsidRPr="00F457F2" w14:paraId="039E9182" w14:textId="77777777" w:rsidTr="005E798D">
        <w:tc>
          <w:tcPr>
            <w:tcW w:w="5000" w:type="pct"/>
            <w:gridSpan w:val="2"/>
            <w:shd w:val="clear" w:color="auto" w:fill="D9D9D9" w:themeFill="background1" w:themeFillShade="D9"/>
          </w:tcPr>
          <w:p w14:paraId="74D0A6DE" w14:textId="77777777" w:rsidR="007E4DDB" w:rsidRPr="00F457F2" w:rsidRDefault="007E4DDB" w:rsidP="005E798D">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7E4DDB" w:rsidRPr="009C0D11" w14:paraId="3F973019" w14:textId="77777777" w:rsidTr="005E798D">
        <w:trPr>
          <w:trHeight w:val="285"/>
        </w:trPr>
        <w:tc>
          <w:tcPr>
            <w:tcW w:w="1345" w:type="pct"/>
            <w:shd w:val="clear" w:color="auto" w:fill="EAEAEA" w:themeFill="text2" w:themeFillTint="1A"/>
          </w:tcPr>
          <w:p w14:paraId="7540C944" w14:textId="77777777" w:rsidR="007E4DDB" w:rsidRPr="007E4DDB" w:rsidRDefault="007E4DDB" w:rsidP="005E798D">
            <w:pPr>
              <w:rPr>
                <w:rFonts w:cs="Arial"/>
                <w:b/>
                <w:bCs/>
              </w:rPr>
            </w:pPr>
            <w:r>
              <w:rPr>
                <w:rFonts w:cs="Arial"/>
                <w:b/>
                <w:bCs/>
              </w:rPr>
              <w:t>Resources and Materials:</w:t>
            </w:r>
          </w:p>
        </w:tc>
        <w:tc>
          <w:tcPr>
            <w:tcW w:w="3655" w:type="pct"/>
          </w:tcPr>
          <w:p w14:paraId="5EB43526" w14:textId="25982B4B" w:rsidR="007E4DDB" w:rsidRDefault="001A42B2" w:rsidP="001A42B2">
            <w:pPr>
              <w:jc w:val="both"/>
              <w:rPr>
                <w:rFonts w:cs="Arial"/>
              </w:rPr>
            </w:pPr>
            <w:r>
              <w:rPr>
                <w:rFonts w:cs="Arial"/>
              </w:rPr>
              <w:t>Paper</w:t>
            </w:r>
          </w:p>
          <w:p w14:paraId="6D2E255B" w14:textId="4A26A6AE" w:rsidR="001A42B2" w:rsidRDefault="001A42B2" w:rsidP="001A42B2">
            <w:pPr>
              <w:jc w:val="both"/>
              <w:rPr>
                <w:rFonts w:cs="Arial"/>
              </w:rPr>
            </w:pPr>
            <w:r>
              <w:rPr>
                <w:rFonts w:cs="Arial"/>
              </w:rPr>
              <w:t>Pencil</w:t>
            </w:r>
          </w:p>
          <w:p w14:paraId="48D6B00B" w14:textId="14EE0BE3" w:rsidR="001A42B2" w:rsidRDefault="001A42B2" w:rsidP="001A42B2">
            <w:pPr>
              <w:jc w:val="both"/>
              <w:rPr>
                <w:rFonts w:cs="Arial"/>
              </w:rPr>
            </w:pPr>
            <w:r>
              <w:rPr>
                <w:rFonts w:cs="Arial"/>
              </w:rPr>
              <w:t>Scissors</w:t>
            </w:r>
          </w:p>
          <w:p w14:paraId="33EE42BA" w14:textId="6D63693F" w:rsidR="001A42B2" w:rsidRDefault="001A42B2" w:rsidP="001A42B2">
            <w:pPr>
              <w:jc w:val="both"/>
              <w:rPr>
                <w:rFonts w:cs="Arial"/>
              </w:rPr>
            </w:pPr>
            <w:r>
              <w:rPr>
                <w:rFonts w:cs="Arial"/>
              </w:rPr>
              <w:t>Glue</w:t>
            </w:r>
          </w:p>
          <w:p w14:paraId="517639E0" w14:textId="1860E885" w:rsidR="001A42B2" w:rsidRPr="001A42B2" w:rsidRDefault="001A42B2" w:rsidP="001A42B2">
            <w:pPr>
              <w:jc w:val="both"/>
              <w:rPr>
                <w:rFonts w:cs="Arial"/>
              </w:rPr>
            </w:pPr>
            <w:r>
              <w:rPr>
                <w:rFonts w:cs="Arial"/>
              </w:rPr>
              <w:t>Colored pencils</w:t>
            </w:r>
          </w:p>
        </w:tc>
      </w:tr>
      <w:tr w:rsidR="007E4DDB" w:rsidRPr="009C0D11" w14:paraId="01D33FAA" w14:textId="77777777" w:rsidTr="005E798D">
        <w:trPr>
          <w:trHeight w:val="285"/>
        </w:trPr>
        <w:tc>
          <w:tcPr>
            <w:tcW w:w="1345" w:type="pct"/>
            <w:shd w:val="clear" w:color="auto" w:fill="EAEAEA" w:themeFill="text2" w:themeFillTint="1A"/>
          </w:tcPr>
          <w:p w14:paraId="261D143D" w14:textId="360986EC" w:rsidR="007E4DDB" w:rsidRPr="007E4DDB" w:rsidRDefault="007E4DDB" w:rsidP="005E798D">
            <w:pPr>
              <w:rPr>
                <w:rFonts w:cs="Arial"/>
                <w:b/>
                <w:bCs/>
              </w:rPr>
            </w:pPr>
            <w:r>
              <w:rPr>
                <w:rFonts w:cs="Arial"/>
                <w:b/>
                <w:bCs/>
              </w:rPr>
              <w:t>Technology Integration</w:t>
            </w:r>
            <w:r w:rsidR="00C612D5">
              <w:rPr>
                <w:rFonts w:cs="Arial"/>
                <w:b/>
                <w:bCs/>
              </w:rPr>
              <w:t xml:space="preserve"> </w:t>
            </w:r>
            <w:r w:rsidR="00C612D5" w:rsidRPr="00C612D5">
              <w:rPr>
                <w:rFonts w:cs="Arial"/>
                <w:i/>
                <w:iCs/>
                <w:sz w:val="20"/>
                <w:szCs w:val="18"/>
              </w:rPr>
              <w:t>(if applicable)</w:t>
            </w:r>
            <w:r>
              <w:rPr>
                <w:rFonts w:cs="Arial"/>
                <w:b/>
                <w:bCs/>
              </w:rPr>
              <w:t>:</w:t>
            </w:r>
          </w:p>
        </w:tc>
        <w:tc>
          <w:tcPr>
            <w:tcW w:w="3655" w:type="pct"/>
          </w:tcPr>
          <w:sdt>
            <w:sdtPr>
              <w:rPr>
                <w:rFonts w:cs="Arial"/>
              </w:rPr>
              <w:id w:val="-1686444767"/>
              <w:placeholder>
                <w:docPart w:val="C110D0579ACE4CF6B4A2536DB6BB6F83"/>
              </w:placeholder>
            </w:sdtPr>
            <w:sdtEndPr>
              <w:rPr>
                <w:rFonts w:cstheme="minorBidi"/>
              </w:rPr>
            </w:sdtEndPr>
            <w:sdtContent>
              <w:p w14:paraId="449E23E1" w14:textId="0A86D5D9" w:rsidR="007E4DDB" w:rsidRDefault="00CF2F9D" w:rsidP="005E798D">
                <w:pPr>
                  <w:rPr>
                    <w:rFonts w:cs="Arial"/>
                  </w:rPr>
                </w:pPr>
                <w:r>
                  <w:rPr>
                    <w:rFonts w:cs="Arial"/>
                  </w:rPr>
                  <w:t>N/A for this lesson.</w:t>
                </w:r>
              </w:p>
            </w:sdtContent>
          </w:sdt>
        </w:tc>
      </w:tr>
      <w:tr w:rsidR="007E4DDB" w:rsidRPr="00F457F2" w14:paraId="08FE9418" w14:textId="77777777" w:rsidTr="005E798D">
        <w:tc>
          <w:tcPr>
            <w:tcW w:w="5000" w:type="pct"/>
            <w:gridSpan w:val="2"/>
            <w:shd w:val="clear" w:color="auto" w:fill="D9D9D9" w:themeFill="background1" w:themeFillShade="D9"/>
          </w:tcPr>
          <w:p w14:paraId="203E16D4"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7E4DDB" w:rsidRPr="009C0D11" w14:paraId="36C2B897" w14:textId="77777777" w:rsidTr="005E798D">
        <w:trPr>
          <w:trHeight w:val="576"/>
        </w:trPr>
        <w:tc>
          <w:tcPr>
            <w:tcW w:w="1345" w:type="pct"/>
            <w:shd w:val="clear" w:color="auto" w:fill="F2F2F2" w:themeFill="background1" w:themeFillShade="F2"/>
          </w:tcPr>
          <w:p w14:paraId="2984155E" w14:textId="77777777" w:rsidR="007E4DDB" w:rsidRPr="009C0D11" w:rsidRDefault="007E4DDB" w:rsidP="005E798D">
            <w:pPr>
              <w:rPr>
                <w:rFonts w:cs="Arial"/>
              </w:rPr>
            </w:pPr>
            <w:r w:rsidRPr="009C0D11">
              <w:rPr>
                <w:rFonts w:cs="Arial"/>
                <w:b/>
              </w:rPr>
              <w:t>Language Demands:</w:t>
            </w:r>
            <w:r w:rsidRPr="009C0D11">
              <w:rPr>
                <w:rFonts w:cs="Arial"/>
              </w:rPr>
              <w:t xml:space="preserve">    </w:t>
            </w:r>
          </w:p>
        </w:tc>
        <w:tc>
          <w:tcPr>
            <w:tcW w:w="3655" w:type="pct"/>
            <w:shd w:val="clear" w:color="auto" w:fill="FFFFFF" w:themeFill="background1"/>
          </w:tcPr>
          <w:p w14:paraId="4B3476E9" w14:textId="77AAB8F3" w:rsidR="007E4DDB" w:rsidRPr="009C0D11" w:rsidRDefault="00000000" w:rsidP="005E798D">
            <w:pPr>
              <w:rPr>
                <w:rFonts w:cs="Arial"/>
              </w:rPr>
            </w:pPr>
            <w:sdt>
              <w:sdtPr>
                <w:rPr>
                  <w:rFonts w:cs="Arial"/>
                </w:rPr>
                <w:id w:val="-1987693207"/>
                <w:placeholder>
                  <w:docPart w:val="9F34A1D89F8A40C4B3856B033FFAE4B4"/>
                </w:placeholder>
              </w:sdtPr>
              <w:sdtContent>
                <w:r w:rsidR="001A42B2">
                  <w:rPr>
                    <w:rFonts w:cs="Arial"/>
                  </w:rPr>
                  <w:t xml:space="preserve">Students will have to understand the academic language necessary for this lesson </w:t>
                </w:r>
                <w:proofErr w:type="gramStart"/>
                <w:r w:rsidR="001A42B2">
                  <w:rPr>
                    <w:rFonts w:cs="Arial"/>
                  </w:rPr>
                  <w:t>in order to</w:t>
                </w:r>
                <w:proofErr w:type="gramEnd"/>
                <w:r w:rsidR="001A42B2">
                  <w:rPr>
                    <w:rFonts w:cs="Arial"/>
                  </w:rPr>
                  <w:t xml:space="preserve"> successfully complete the assessments. </w:t>
                </w:r>
              </w:sdtContent>
            </w:sdt>
          </w:p>
        </w:tc>
      </w:tr>
      <w:tr w:rsidR="007E4DDB" w:rsidRPr="009C0D11" w14:paraId="757307C8" w14:textId="77777777" w:rsidTr="005E798D">
        <w:trPr>
          <w:trHeight w:val="576"/>
        </w:trPr>
        <w:tc>
          <w:tcPr>
            <w:tcW w:w="1345" w:type="pct"/>
            <w:shd w:val="clear" w:color="auto" w:fill="F2F2F2" w:themeFill="background1" w:themeFillShade="F2"/>
          </w:tcPr>
          <w:p w14:paraId="67303A91" w14:textId="77777777" w:rsidR="007E4DDB" w:rsidRPr="009C0D11" w:rsidRDefault="007E4DDB" w:rsidP="005E798D">
            <w:pPr>
              <w:rPr>
                <w:rFonts w:cs="Arial"/>
                <w:b/>
              </w:rPr>
            </w:pPr>
            <w:r w:rsidRPr="009C0D11">
              <w:rPr>
                <w:rFonts w:cs="Arial"/>
                <w:b/>
              </w:rPr>
              <w:t>Language Supports:</w:t>
            </w:r>
          </w:p>
        </w:tc>
        <w:tc>
          <w:tcPr>
            <w:tcW w:w="3655" w:type="pct"/>
            <w:shd w:val="clear" w:color="auto" w:fill="FFFFFF" w:themeFill="background1"/>
          </w:tcPr>
          <w:p w14:paraId="4043B1FB" w14:textId="4B09E774" w:rsidR="007E4DDB" w:rsidRPr="009C0D11" w:rsidRDefault="00000000" w:rsidP="005E798D">
            <w:pPr>
              <w:rPr>
                <w:rFonts w:cs="Arial"/>
              </w:rPr>
            </w:pPr>
            <w:sdt>
              <w:sdtPr>
                <w:rPr>
                  <w:rFonts w:cs="Arial"/>
                </w:rPr>
                <w:id w:val="1611463987"/>
                <w:placeholder>
                  <w:docPart w:val="A0DF6F1C56A848DD8B73C735DCA347D5"/>
                </w:placeholder>
              </w:sdtPr>
              <w:sdtContent>
                <w:r w:rsidR="001A42B2">
                  <w:rPr>
                    <w:rFonts w:cs="Arial"/>
                  </w:rPr>
                  <w:t>Students will be able to view a word wall including all needed vocabulary.</w:t>
                </w:r>
              </w:sdtContent>
            </w:sdt>
          </w:p>
          <w:p w14:paraId="000FB3D8" w14:textId="77777777" w:rsidR="007E4DDB" w:rsidRPr="009C0D11" w:rsidRDefault="007E4DDB" w:rsidP="005E798D">
            <w:pPr>
              <w:rPr>
                <w:rFonts w:cs="Arial"/>
                <w:b/>
              </w:rPr>
            </w:pPr>
          </w:p>
        </w:tc>
      </w:tr>
      <w:tr w:rsidR="007E4DDB" w:rsidRPr="009C0D11" w14:paraId="032A123B" w14:textId="77777777" w:rsidTr="005E798D">
        <w:trPr>
          <w:trHeight w:val="576"/>
        </w:trPr>
        <w:tc>
          <w:tcPr>
            <w:tcW w:w="1345" w:type="pct"/>
            <w:shd w:val="clear" w:color="auto" w:fill="F2F2F2" w:themeFill="background1" w:themeFillShade="F2"/>
          </w:tcPr>
          <w:p w14:paraId="58FE8B34" w14:textId="77777777" w:rsidR="007E4DDB" w:rsidRPr="009C0D11" w:rsidRDefault="007E4DDB" w:rsidP="005E798D">
            <w:pPr>
              <w:rPr>
                <w:rFonts w:cs="Arial"/>
                <w:b/>
              </w:rPr>
            </w:pPr>
            <w:r w:rsidRPr="009C0D11">
              <w:rPr>
                <w:rFonts w:cs="Arial"/>
                <w:b/>
              </w:rPr>
              <w:lastRenderedPageBreak/>
              <w:t>Essential Vocabulary:</w:t>
            </w:r>
            <w:r w:rsidRPr="009C0D11">
              <w:rPr>
                <w:rFonts w:cs="Arial"/>
              </w:rPr>
              <w:t xml:space="preserve">  </w:t>
            </w:r>
          </w:p>
        </w:tc>
        <w:tc>
          <w:tcPr>
            <w:tcW w:w="3655" w:type="pct"/>
            <w:shd w:val="clear" w:color="auto" w:fill="FFFFFF" w:themeFill="background1"/>
          </w:tcPr>
          <w:sdt>
            <w:sdtPr>
              <w:rPr>
                <w:rFonts w:cs="Arial"/>
              </w:rPr>
              <w:id w:val="166442824"/>
              <w:placeholder>
                <w:docPart w:val="D7910DD43D924773897B09C7A9BF31E8"/>
              </w:placeholder>
            </w:sdtPr>
            <w:sdtContent>
              <w:p w14:paraId="076D8A56" w14:textId="77777777" w:rsidR="001A42B2" w:rsidRDefault="001A42B2" w:rsidP="005E798D">
                <w:pPr>
                  <w:rPr>
                    <w:rFonts w:cs="Arial"/>
                  </w:rPr>
                </w:pPr>
                <w:r>
                  <w:rPr>
                    <w:rFonts w:cs="Arial"/>
                  </w:rPr>
                  <w:t>Obtuse</w:t>
                </w:r>
              </w:p>
              <w:p w14:paraId="7E8839F5" w14:textId="77777777" w:rsidR="007E4DDB" w:rsidRDefault="001A42B2" w:rsidP="005E798D">
                <w:pPr>
                  <w:rPr>
                    <w:rFonts w:cs="Arial"/>
                    <w:b/>
                  </w:rPr>
                </w:pPr>
                <w:r>
                  <w:rPr>
                    <w:rFonts w:cs="Arial"/>
                    <w:b/>
                  </w:rPr>
                  <w:t>Acute</w:t>
                </w:r>
              </w:p>
              <w:p w14:paraId="53EFF604" w14:textId="0985CB3D" w:rsidR="001A42B2" w:rsidRDefault="001A42B2" w:rsidP="005E798D">
                <w:pPr>
                  <w:rPr>
                    <w:rFonts w:cs="Arial"/>
                    <w:b/>
                  </w:rPr>
                </w:pPr>
                <w:r>
                  <w:rPr>
                    <w:rFonts w:cs="Arial"/>
                    <w:b/>
                  </w:rPr>
                  <w:t>Right</w:t>
                </w:r>
              </w:p>
              <w:p w14:paraId="58B7F883" w14:textId="77777777" w:rsidR="001A42B2" w:rsidRDefault="001A42B2" w:rsidP="005E798D">
                <w:pPr>
                  <w:rPr>
                    <w:rFonts w:cs="Arial"/>
                    <w:b/>
                  </w:rPr>
                </w:pPr>
                <w:r>
                  <w:rPr>
                    <w:rFonts w:cs="Arial"/>
                    <w:b/>
                  </w:rPr>
                  <w:t xml:space="preserve">Straight </w:t>
                </w:r>
              </w:p>
              <w:p w14:paraId="0153149B" w14:textId="77777777" w:rsidR="001A42B2" w:rsidRDefault="001A42B2" w:rsidP="005E798D">
                <w:pPr>
                  <w:rPr>
                    <w:rFonts w:cs="Arial"/>
                    <w:b/>
                  </w:rPr>
                </w:pPr>
                <w:r>
                  <w:rPr>
                    <w:rFonts w:cs="Arial"/>
                    <w:b/>
                  </w:rPr>
                  <w:t xml:space="preserve">Angle </w:t>
                </w:r>
              </w:p>
              <w:p w14:paraId="382F21A2" w14:textId="7A63CCB1" w:rsidR="001A42B2" w:rsidRPr="009C0D11" w:rsidRDefault="001A42B2" w:rsidP="005E798D">
                <w:pPr>
                  <w:rPr>
                    <w:rFonts w:cs="Arial"/>
                    <w:b/>
                  </w:rPr>
                </w:pPr>
                <w:r>
                  <w:rPr>
                    <w:rFonts w:cs="Arial"/>
                    <w:b/>
                  </w:rPr>
                  <w:t xml:space="preserve">Two-dimensional </w:t>
                </w:r>
              </w:p>
            </w:sdtContent>
          </w:sdt>
        </w:tc>
      </w:tr>
      <w:tr w:rsidR="007E4DDB" w:rsidRPr="00F457F2" w14:paraId="1DCB4094" w14:textId="77777777" w:rsidTr="005E798D">
        <w:tc>
          <w:tcPr>
            <w:tcW w:w="5000" w:type="pct"/>
            <w:gridSpan w:val="2"/>
            <w:shd w:val="clear" w:color="auto" w:fill="464646" w:themeFill="text2" w:themeFillTint="E6"/>
          </w:tcPr>
          <w:p w14:paraId="000A14C4"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7E4DDB" w:rsidRPr="009C0D11" w14:paraId="497D9D1F" w14:textId="77777777" w:rsidTr="005E798D">
        <w:trPr>
          <w:trHeight w:val="576"/>
        </w:trPr>
        <w:tc>
          <w:tcPr>
            <w:tcW w:w="1345" w:type="pct"/>
            <w:shd w:val="clear" w:color="auto" w:fill="F2F2F2" w:themeFill="background1" w:themeFillShade="F2"/>
          </w:tcPr>
          <w:p w14:paraId="19794009" w14:textId="77777777" w:rsidR="007E4DDB" w:rsidRPr="009C0D11" w:rsidRDefault="007E4DDB" w:rsidP="005E798D">
            <w:pPr>
              <w:rPr>
                <w:rFonts w:cs="Arial"/>
              </w:rPr>
            </w:pPr>
            <w:r w:rsidRPr="009C0D11">
              <w:rPr>
                <w:rFonts w:cs="Arial"/>
                <w:b/>
              </w:rPr>
              <w:t>Direct Instruction/Modeling:</w:t>
            </w:r>
            <w:r w:rsidRPr="009C0D11">
              <w:rPr>
                <w:rFonts w:cs="Arial"/>
              </w:rPr>
              <w:t xml:space="preserve">  </w:t>
            </w:r>
          </w:p>
        </w:tc>
        <w:tc>
          <w:tcPr>
            <w:tcW w:w="3655" w:type="pct"/>
          </w:tcPr>
          <w:p w14:paraId="38C0FF39" w14:textId="77777777" w:rsidR="007E4DDB" w:rsidRDefault="001A42B2" w:rsidP="001A42B2">
            <w:pPr>
              <w:pStyle w:val="ListParagraph"/>
              <w:numPr>
                <w:ilvl w:val="0"/>
                <w:numId w:val="99"/>
              </w:numPr>
              <w:rPr>
                <w:rFonts w:eastAsiaTheme="minorEastAsia" w:cs="Arial"/>
              </w:rPr>
            </w:pPr>
            <w:r w:rsidRPr="001A42B2">
              <w:rPr>
                <w:rFonts w:eastAsiaTheme="minorEastAsia" w:cs="Arial"/>
              </w:rPr>
              <w:t xml:space="preserve">Students will be </w:t>
            </w:r>
            <w:r>
              <w:rPr>
                <w:rFonts w:eastAsiaTheme="minorEastAsia" w:cs="Arial"/>
              </w:rPr>
              <w:t xml:space="preserve">shown on the white board the different types of angles we will be working on. </w:t>
            </w:r>
          </w:p>
          <w:p w14:paraId="7878D2EA" w14:textId="77777777" w:rsidR="001A42B2" w:rsidRDefault="001A42B2" w:rsidP="001A42B2">
            <w:pPr>
              <w:pStyle w:val="ListParagraph"/>
              <w:numPr>
                <w:ilvl w:val="0"/>
                <w:numId w:val="99"/>
              </w:numPr>
              <w:rPr>
                <w:rFonts w:eastAsiaTheme="minorEastAsia" w:cs="Arial"/>
              </w:rPr>
            </w:pPr>
            <w:r>
              <w:rPr>
                <w:rFonts w:eastAsiaTheme="minorEastAsia" w:cs="Arial"/>
              </w:rPr>
              <w:t xml:space="preserve">I will explain in detail what makes those angles right, obtuse, acute, or straight. </w:t>
            </w:r>
          </w:p>
          <w:p w14:paraId="5B9A4CB5" w14:textId="1FE803D8" w:rsidR="00DE7893" w:rsidRPr="001A42B2" w:rsidRDefault="00DE7893" w:rsidP="001A42B2">
            <w:pPr>
              <w:pStyle w:val="ListParagraph"/>
              <w:numPr>
                <w:ilvl w:val="0"/>
                <w:numId w:val="99"/>
              </w:numPr>
              <w:rPr>
                <w:rFonts w:eastAsiaTheme="minorEastAsia" w:cs="Arial"/>
              </w:rPr>
            </w:pPr>
            <w:r>
              <w:rPr>
                <w:rFonts w:eastAsiaTheme="minorEastAsia" w:cs="Arial"/>
              </w:rPr>
              <w:t>We will discuss where different types of angles could have been seen by Native Americans. For example, their teepees would have had acute angles.</w:t>
            </w:r>
          </w:p>
        </w:tc>
      </w:tr>
      <w:tr w:rsidR="007E4DDB" w:rsidRPr="009C0D11" w14:paraId="3E8CDC25" w14:textId="77777777" w:rsidTr="005E798D">
        <w:trPr>
          <w:trHeight w:val="576"/>
        </w:trPr>
        <w:tc>
          <w:tcPr>
            <w:tcW w:w="1345" w:type="pct"/>
            <w:shd w:val="clear" w:color="auto" w:fill="F2F2F2" w:themeFill="background1" w:themeFillShade="F2"/>
          </w:tcPr>
          <w:p w14:paraId="73019CDA" w14:textId="77777777" w:rsidR="007E4DDB" w:rsidRPr="009C0D11" w:rsidRDefault="007E4DDB" w:rsidP="005E798D">
            <w:pPr>
              <w:rPr>
                <w:rFonts w:cs="Arial"/>
                <w:b/>
              </w:rPr>
            </w:pPr>
            <w:r w:rsidRPr="009C0D11">
              <w:rPr>
                <w:rFonts w:cs="Arial"/>
                <w:b/>
              </w:rPr>
              <w:t>Guided Practice:</w:t>
            </w:r>
            <w:r w:rsidRPr="009C0D11">
              <w:rPr>
                <w:rFonts w:cs="Arial"/>
              </w:rPr>
              <w:t xml:space="preserve">  </w:t>
            </w:r>
          </w:p>
        </w:tc>
        <w:tc>
          <w:tcPr>
            <w:tcW w:w="3655" w:type="pct"/>
          </w:tcPr>
          <w:sdt>
            <w:sdtPr>
              <w:id w:val="1027147153"/>
              <w:placeholder>
                <w:docPart w:val="5303656B740E4A24A6D7FD601C82DD7C"/>
              </w:placeholder>
            </w:sdtPr>
            <w:sdtContent>
              <w:p w14:paraId="6DB84D1A" w14:textId="77777777" w:rsidR="001A42B2" w:rsidRPr="001A42B2" w:rsidRDefault="001A42B2" w:rsidP="001A42B2">
                <w:pPr>
                  <w:pStyle w:val="ListParagraph"/>
                  <w:numPr>
                    <w:ilvl w:val="0"/>
                    <w:numId w:val="100"/>
                  </w:numPr>
                  <w:rPr>
                    <w:rFonts w:eastAsiaTheme="minorEastAsia" w:cs="Arial"/>
                  </w:rPr>
                </w:pPr>
                <w:r>
                  <w:t>Students will work with a partner to determine which angles on a worksheet are acute, obtuse, right, or straight.</w:t>
                </w:r>
              </w:p>
              <w:p w14:paraId="1FEB5B4C" w14:textId="2CFB251D" w:rsidR="007E4DDB" w:rsidRPr="001A42B2" w:rsidRDefault="001A42B2" w:rsidP="001A42B2">
                <w:pPr>
                  <w:pStyle w:val="ListParagraph"/>
                  <w:numPr>
                    <w:ilvl w:val="0"/>
                    <w:numId w:val="100"/>
                  </w:numPr>
                  <w:rPr>
                    <w:rFonts w:eastAsiaTheme="minorEastAsia" w:cs="Arial"/>
                  </w:rPr>
                </w:pPr>
                <w:r>
                  <w:t>I will walk around the room providing feedback to each set of students.</w:t>
                </w:r>
              </w:p>
            </w:sdtContent>
          </w:sdt>
          <w:p w14:paraId="231A2F14" w14:textId="77777777" w:rsidR="007E4DDB" w:rsidRPr="009C0D11" w:rsidRDefault="007E4DDB" w:rsidP="005E798D">
            <w:pPr>
              <w:rPr>
                <w:rFonts w:cs="Arial"/>
                <w:b/>
              </w:rPr>
            </w:pPr>
          </w:p>
        </w:tc>
      </w:tr>
      <w:tr w:rsidR="007E4DDB" w:rsidRPr="009C0D11" w14:paraId="472534F0" w14:textId="77777777" w:rsidTr="005E798D">
        <w:trPr>
          <w:trHeight w:val="576"/>
        </w:trPr>
        <w:tc>
          <w:tcPr>
            <w:tcW w:w="1345" w:type="pct"/>
            <w:shd w:val="clear" w:color="auto" w:fill="F2F2F2" w:themeFill="background1" w:themeFillShade="F2"/>
          </w:tcPr>
          <w:p w14:paraId="3CE65507" w14:textId="77777777" w:rsidR="007E4DDB" w:rsidRPr="009C0D11" w:rsidRDefault="007E4DDB" w:rsidP="005E798D">
            <w:pPr>
              <w:rPr>
                <w:rFonts w:cs="Arial"/>
                <w:b/>
              </w:rPr>
            </w:pPr>
            <w:r w:rsidRPr="009C0D11">
              <w:rPr>
                <w:rFonts w:cs="Arial"/>
                <w:b/>
              </w:rPr>
              <w:t>Independent Practice:</w:t>
            </w:r>
          </w:p>
        </w:tc>
        <w:tc>
          <w:tcPr>
            <w:tcW w:w="3655" w:type="pct"/>
          </w:tcPr>
          <w:sdt>
            <w:sdtPr>
              <w:id w:val="-622919643"/>
              <w:placeholder>
                <w:docPart w:val="4C73026EE12F4FE9B3518DD99DC59344"/>
              </w:placeholder>
            </w:sdtPr>
            <w:sdtContent>
              <w:p w14:paraId="35D24603" w14:textId="77777777" w:rsidR="001A42B2" w:rsidRPr="001A42B2" w:rsidRDefault="001A42B2" w:rsidP="001A42B2">
                <w:pPr>
                  <w:pStyle w:val="ListParagraph"/>
                  <w:numPr>
                    <w:ilvl w:val="0"/>
                    <w:numId w:val="101"/>
                  </w:numPr>
                  <w:rPr>
                    <w:rFonts w:eastAsiaTheme="minorEastAsia" w:cs="Arial"/>
                    <w:b/>
                  </w:rPr>
                </w:pPr>
                <w:r>
                  <w:t xml:space="preserve">Students will be given a worksheet that has multiple-choice questions on it. </w:t>
                </w:r>
              </w:p>
              <w:p w14:paraId="15983BC2" w14:textId="77777777" w:rsidR="007E4DDB" w:rsidRPr="001A42B2" w:rsidRDefault="001A42B2" w:rsidP="001A42B2">
                <w:pPr>
                  <w:pStyle w:val="ListParagraph"/>
                  <w:numPr>
                    <w:ilvl w:val="0"/>
                    <w:numId w:val="101"/>
                  </w:numPr>
                  <w:rPr>
                    <w:rFonts w:eastAsiaTheme="minorEastAsia" w:cs="Arial"/>
                    <w:b/>
                  </w:rPr>
                </w:pPr>
                <w:r>
                  <w:rPr>
                    <w:b/>
                  </w:rPr>
                  <w:t xml:space="preserve">Beside the questions are images that will be cut out according to the answer they have chosen. </w:t>
                </w:r>
              </w:p>
              <w:p w14:paraId="11825BBE" w14:textId="77777777" w:rsidR="001A42B2" w:rsidRPr="001A42B2" w:rsidRDefault="001A42B2" w:rsidP="001A42B2">
                <w:pPr>
                  <w:pStyle w:val="ListParagraph"/>
                  <w:numPr>
                    <w:ilvl w:val="0"/>
                    <w:numId w:val="101"/>
                  </w:numPr>
                  <w:rPr>
                    <w:rFonts w:eastAsiaTheme="minorEastAsia" w:cs="Arial"/>
                    <w:b/>
                  </w:rPr>
                </w:pPr>
                <w:r>
                  <w:rPr>
                    <w:b/>
                  </w:rPr>
                  <w:t>Students will then be given another worksheet where they will glue the images on the appropriate spaces.</w:t>
                </w:r>
              </w:p>
              <w:p w14:paraId="3D6FA95F" w14:textId="77777777" w:rsidR="001A42B2" w:rsidRPr="001A42B2" w:rsidRDefault="001A42B2" w:rsidP="001A42B2">
                <w:pPr>
                  <w:pStyle w:val="ListParagraph"/>
                  <w:numPr>
                    <w:ilvl w:val="0"/>
                    <w:numId w:val="101"/>
                  </w:numPr>
                  <w:rPr>
                    <w:rFonts w:eastAsiaTheme="minorEastAsia" w:cs="Arial"/>
                    <w:b/>
                  </w:rPr>
                </w:pPr>
                <w:r>
                  <w:rPr>
                    <w:b/>
                  </w:rPr>
                  <w:t>Once the students have placed the images where they belong an image of a Native American longhouse will appear.</w:t>
                </w:r>
              </w:p>
              <w:p w14:paraId="4BEC4ED7" w14:textId="77777777" w:rsidR="001A42B2" w:rsidRPr="001A42B2" w:rsidRDefault="001A42B2" w:rsidP="001A42B2">
                <w:pPr>
                  <w:pStyle w:val="ListParagraph"/>
                  <w:numPr>
                    <w:ilvl w:val="0"/>
                    <w:numId w:val="101"/>
                  </w:numPr>
                  <w:rPr>
                    <w:rFonts w:eastAsiaTheme="minorEastAsia" w:cs="Arial"/>
                    <w:b/>
                  </w:rPr>
                </w:pPr>
                <w:r>
                  <w:rPr>
                    <w:b/>
                  </w:rPr>
                  <w:t>If the students got the answers on the worksheet wrong, the image they have created will be incorrect.</w:t>
                </w:r>
              </w:p>
              <w:p w14:paraId="034D3F44" w14:textId="77777777" w:rsidR="001A42B2" w:rsidRPr="001A42B2" w:rsidRDefault="001A42B2" w:rsidP="001A42B2">
                <w:pPr>
                  <w:pStyle w:val="ListParagraph"/>
                  <w:numPr>
                    <w:ilvl w:val="0"/>
                    <w:numId w:val="101"/>
                  </w:numPr>
                  <w:rPr>
                    <w:rFonts w:eastAsiaTheme="minorEastAsia" w:cs="Arial"/>
                    <w:b/>
                  </w:rPr>
                </w:pPr>
                <w:r>
                  <w:rPr>
                    <w:b/>
                  </w:rPr>
                  <w:t>The students will need to color the image after they are finished.</w:t>
                </w:r>
              </w:p>
              <w:p w14:paraId="6B58C25C" w14:textId="1EC9A808" w:rsidR="001A42B2" w:rsidRPr="001A42B2" w:rsidRDefault="001A42B2" w:rsidP="001A42B2">
                <w:pPr>
                  <w:pStyle w:val="ListParagraph"/>
                  <w:numPr>
                    <w:ilvl w:val="0"/>
                    <w:numId w:val="101"/>
                  </w:numPr>
                  <w:rPr>
                    <w:rFonts w:eastAsiaTheme="minorEastAsia" w:cs="Arial"/>
                    <w:b/>
                  </w:rPr>
                </w:pPr>
                <w:r>
                  <w:rPr>
                    <w:b/>
                  </w:rPr>
                  <w:t>They will need to get 9/10 of the questions correct to pass this assessment.</w:t>
                </w:r>
              </w:p>
            </w:sdtContent>
          </w:sdt>
        </w:tc>
      </w:tr>
      <w:tr w:rsidR="007E4DDB" w:rsidRPr="009C0D11" w14:paraId="7B759005" w14:textId="77777777" w:rsidTr="005E798D">
        <w:trPr>
          <w:trHeight w:val="576"/>
        </w:trPr>
        <w:tc>
          <w:tcPr>
            <w:tcW w:w="1345" w:type="pct"/>
            <w:shd w:val="clear" w:color="auto" w:fill="F2F2F2" w:themeFill="background1" w:themeFillShade="F2"/>
          </w:tcPr>
          <w:p w14:paraId="796CBC37" w14:textId="77777777" w:rsidR="007E4DDB" w:rsidRPr="009C0D11" w:rsidRDefault="007E4DDB" w:rsidP="005E798D">
            <w:pPr>
              <w:rPr>
                <w:rFonts w:cs="Arial"/>
                <w:b/>
              </w:rPr>
            </w:pPr>
            <w:r>
              <w:rPr>
                <w:rFonts w:cs="Arial"/>
                <w:b/>
              </w:rPr>
              <w:t>Closure:</w:t>
            </w:r>
          </w:p>
        </w:tc>
        <w:tc>
          <w:tcPr>
            <w:tcW w:w="3655" w:type="pct"/>
          </w:tcPr>
          <w:p w14:paraId="5B7D92CC" w14:textId="6549BD6B" w:rsidR="007E4DDB" w:rsidRDefault="00000000" w:rsidP="005E798D">
            <w:pPr>
              <w:rPr>
                <w:rFonts w:cs="Arial"/>
              </w:rPr>
            </w:pPr>
            <w:sdt>
              <w:sdtPr>
                <w:rPr>
                  <w:rFonts w:cs="Arial"/>
                </w:rPr>
                <w:id w:val="-625848757"/>
                <w:placeholder>
                  <w:docPart w:val="C8BFC6B82EAC4FCD80B610951E33A6D9"/>
                </w:placeholder>
              </w:sdtPr>
              <w:sdtContent>
                <w:r w:rsidR="001A42B2">
                  <w:rPr>
                    <w:rFonts w:cs="Arial"/>
                  </w:rPr>
                  <w:t xml:space="preserve">We will have a short review on angles and the students will be given an exit ticket with one question on angles. </w:t>
                </w:r>
              </w:sdtContent>
            </w:sdt>
          </w:p>
        </w:tc>
      </w:tr>
      <w:tr w:rsidR="007E4DDB" w:rsidRPr="009C0D11" w14:paraId="242781C5" w14:textId="77777777" w:rsidTr="005E798D">
        <w:tc>
          <w:tcPr>
            <w:tcW w:w="5000" w:type="pct"/>
            <w:gridSpan w:val="2"/>
            <w:shd w:val="clear" w:color="auto" w:fill="D9D9D9" w:themeFill="background1" w:themeFillShade="D9"/>
          </w:tcPr>
          <w:p w14:paraId="68230FF1" w14:textId="77777777" w:rsidR="007E4DDB" w:rsidRPr="00BD3C50" w:rsidRDefault="007E4DDB" w:rsidP="005E798D">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7E4DDB" w:rsidRPr="005E1D2B" w14:paraId="3B7E2ED1" w14:textId="77777777" w:rsidTr="005E798D">
        <w:trPr>
          <w:trHeight w:val="330"/>
        </w:trPr>
        <w:tc>
          <w:tcPr>
            <w:tcW w:w="1345" w:type="pct"/>
            <w:shd w:val="clear" w:color="auto" w:fill="EAEAEA" w:themeFill="text2" w:themeFillTint="1A"/>
          </w:tcPr>
          <w:p w14:paraId="1AAA27A7" w14:textId="77777777" w:rsidR="007E4DDB" w:rsidRPr="009C0D11" w:rsidRDefault="007E4DDB" w:rsidP="005E798D">
            <w:pPr>
              <w:rPr>
                <w:rFonts w:cs="Arial"/>
              </w:rPr>
            </w:pPr>
            <w:r w:rsidRPr="009C0D11">
              <w:rPr>
                <w:rFonts w:cs="Arial"/>
                <w:b/>
              </w:rPr>
              <w:t>Supporting Students with Special Needs:</w:t>
            </w:r>
            <w:r w:rsidRPr="009C0D11">
              <w:rPr>
                <w:rFonts w:cs="Arial"/>
              </w:rPr>
              <w:t xml:space="preserve">  </w:t>
            </w:r>
          </w:p>
        </w:tc>
        <w:tc>
          <w:tcPr>
            <w:tcW w:w="3655" w:type="pct"/>
          </w:tcPr>
          <w:p w14:paraId="0CBFF748" w14:textId="3EED5838" w:rsidR="007E4DDB" w:rsidRPr="005E1D2B" w:rsidRDefault="00000000" w:rsidP="005E798D">
            <w:pPr>
              <w:rPr>
                <w:rFonts w:cs="Arial"/>
                <w:b/>
              </w:rPr>
            </w:pPr>
            <w:sdt>
              <w:sdtPr>
                <w:rPr>
                  <w:rFonts w:cs="Arial"/>
                </w:rPr>
                <w:id w:val="-303234711"/>
                <w:placeholder>
                  <w:docPart w:val="20A9A15091804FCDAC3E2E18772ABCCE"/>
                </w:placeholder>
              </w:sdtPr>
              <w:sdtContent>
                <w:r w:rsidR="001A42B2">
                  <w:rPr>
                    <w:rFonts w:cs="Arial"/>
                  </w:rPr>
                  <w:t xml:space="preserve">Students with special needs will be supported by having help cutting out and gluing images. </w:t>
                </w:r>
              </w:sdtContent>
            </w:sdt>
          </w:p>
        </w:tc>
      </w:tr>
      <w:tr w:rsidR="007E4DDB" w:rsidRPr="005E1D2B" w14:paraId="315BDC5A" w14:textId="77777777" w:rsidTr="005E798D">
        <w:trPr>
          <w:trHeight w:val="330"/>
        </w:trPr>
        <w:tc>
          <w:tcPr>
            <w:tcW w:w="1345" w:type="pct"/>
            <w:shd w:val="clear" w:color="auto" w:fill="EAEAEA" w:themeFill="text2" w:themeFillTint="1A"/>
          </w:tcPr>
          <w:p w14:paraId="72D6E176" w14:textId="77777777" w:rsidR="007E4DDB" w:rsidRPr="009C0D11" w:rsidRDefault="007E4DDB" w:rsidP="005E798D">
            <w:pPr>
              <w:rPr>
                <w:rFonts w:cs="Arial"/>
                <w:b/>
              </w:rPr>
            </w:pPr>
            <w:r>
              <w:rPr>
                <w:rFonts w:cs="Arial"/>
                <w:b/>
              </w:rPr>
              <w:t>Strategies to Challenge Above-Average Learners</w:t>
            </w:r>
            <w:r w:rsidRPr="009C0D11">
              <w:rPr>
                <w:rFonts w:cs="Arial"/>
                <w:b/>
              </w:rPr>
              <w:t>:</w:t>
            </w:r>
            <w:r w:rsidRPr="009C0D11">
              <w:rPr>
                <w:rFonts w:cs="Arial"/>
              </w:rPr>
              <w:t xml:space="preserve">  </w:t>
            </w:r>
          </w:p>
        </w:tc>
        <w:tc>
          <w:tcPr>
            <w:tcW w:w="3655" w:type="pct"/>
          </w:tcPr>
          <w:p w14:paraId="38946E65" w14:textId="08A821C2" w:rsidR="007E4DDB" w:rsidRPr="009C0D11" w:rsidRDefault="00000000" w:rsidP="005E798D">
            <w:pPr>
              <w:rPr>
                <w:rFonts w:cs="Arial"/>
                <w:b/>
              </w:rPr>
            </w:pPr>
            <w:sdt>
              <w:sdtPr>
                <w:rPr>
                  <w:rFonts w:cs="Arial"/>
                </w:rPr>
                <w:id w:val="1603997399"/>
                <w:placeholder>
                  <w:docPart w:val="1C7978F52F104366A5CB10320FDD1174"/>
                </w:placeholder>
                <w:text/>
              </w:sdtPr>
              <w:sdtContent>
                <w:r w:rsidR="001A42B2">
                  <w:rPr>
                    <w:rFonts w:cs="Arial"/>
                  </w:rPr>
                  <w:t xml:space="preserve">To challenge above-average learners I will allow them to work independently during guided practice if they wish to do so. </w:t>
                </w:r>
              </w:sdtContent>
            </w:sdt>
          </w:p>
        </w:tc>
      </w:tr>
      <w:tr w:rsidR="007E4DDB" w:rsidRPr="005E1D2B" w14:paraId="184E7C3E" w14:textId="77777777" w:rsidTr="005E798D">
        <w:trPr>
          <w:trHeight w:val="330"/>
        </w:trPr>
        <w:tc>
          <w:tcPr>
            <w:tcW w:w="1345" w:type="pct"/>
            <w:shd w:val="clear" w:color="auto" w:fill="EAEAEA" w:themeFill="text2" w:themeFillTint="1A"/>
          </w:tcPr>
          <w:p w14:paraId="2C21435C" w14:textId="77777777" w:rsidR="007E4DDB" w:rsidRPr="009C0D11" w:rsidRDefault="007E4DDB" w:rsidP="005E798D">
            <w:pPr>
              <w:rPr>
                <w:rFonts w:cs="Arial"/>
                <w:b/>
              </w:rPr>
            </w:pPr>
            <w:r w:rsidRPr="009C0D11">
              <w:rPr>
                <w:rFonts w:cs="Arial"/>
                <w:b/>
              </w:rPr>
              <w:lastRenderedPageBreak/>
              <w:t>Facilitating a Classroom Environment that Supports Student Learning:</w:t>
            </w:r>
            <w:r w:rsidRPr="009C0D11">
              <w:rPr>
                <w:rFonts w:cs="Arial"/>
              </w:rPr>
              <w:t xml:space="preserve">  </w:t>
            </w:r>
          </w:p>
        </w:tc>
        <w:tc>
          <w:tcPr>
            <w:tcW w:w="3655" w:type="pct"/>
          </w:tcPr>
          <w:p w14:paraId="1321F206" w14:textId="0F6C788E" w:rsidR="007E4DDB" w:rsidRPr="009C0D11" w:rsidRDefault="00000000" w:rsidP="005E798D">
            <w:pPr>
              <w:rPr>
                <w:rFonts w:cs="Arial"/>
                <w:b/>
              </w:rPr>
            </w:pPr>
            <w:sdt>
              <w:sdtPr>
                <w:rPr>
                  <w:rFonts w:cs="Arial"/>
                </w:rPr>
                <w:id w:val="-1740165723"/>
                <w:placeholder>
                  <w:docPart w:val="0406CE30CC144EE4A977720A1BD997DF"/>
                </w:placeholder>
                <w:text/>
              </w:sdtPr>
              <w:sdtContent>
                <w:r w:rsidR="001A42B2">
                  <w:rPr>
                    <w:rFonts w:cs="Arial"/>
                  </w:rPr>
                  <w:t xml:space="preserve">To support student learning I will help students that are struggling by allowing them to work with partners and by providing feedback on their work. </w:t>
                </w:r>
              </w:sdtContent>
            </w:sdt>
          </w:p>
        </w:tc>
      </w:tr>
      <w:tr w:rsidR="007E4DDB" w:rsidRPr="005E1D2B" w14:paraId="438609CF" w14:textId="77777777" w:rsidTr="005E798D">
        <w:trPr>
          <w:trHeight w:val="330"/>
        </w:trPr>
        <w:tc>
          <w:tcPr>
            <w:tcW w:w="1345" w:type="pct"/>
            <w:shd w:val="clear" w:color="auto" w:fill="EAEAEA" w:themeFill="text2" w:themeFillTint="1A"/>
          </w:tcPr>
          <w:p w14:paraId="16010282" w14:textId="77777777" w:rsidR="007E4DDB" w:rsidRPr="009C0D11" w:rsidRDefault="007E4DDB" w:rsidP="005E798D">
            <w:pPr>
              <w:rPr>
                <w:rFonts w:cs="Arial"/>
                <w:b/>
              </w:rPr>
            </w:pPr>
            <w:r w:rsidRPr="009C0D11">
              <w:rPr>
                <w:rFonts w:cs="Arial"/>
                <w:b/>
              </w:rPr>
              <w:t>Extension:</w:t>
            </w:r>
            <w:r>
              <w:rPr>
                <w:rFonts w:cs="Arial"/>
              </w:rPr>
              <w:t xml:space="preserve"> </w:t>
            </w:r>
          </w:p>
        </w:tc>
        <w:tc>
          <w:tcPr>
            <w:tcW w:w="3655" w:type="pct"/>
          </w:tcPr>
          <w:p w14:paraId="3FCA009B" w14:textId="47A2B4E1" w:rsidR="007E4DDB" w:rsidRPr="009C0D11" w:rsidRDefault="00000000" w:rsidP="005E798D">
            <w:pPr>
              <w:rPr>
                <w:rFonts w:cs="Arial"/>
                <w:b/>
              </w:rPr>
            </w:pPr>
            <w:sdt>
              <w:sdtPr>
                <w:rPr>
                  <w:rFonts w:cs="Arial"/>
                </w:rPr>
                <w:id w:val="1829251269"/>
                <w:placeholder>
                  <w:docPart w:val="7C9EA49CEB5B4E86B032413949A8DEAA"/>
                </w:placeholder>
                <w:text/>
              </w:sdtPr>
              <w:sdtContent>
                <w:r w:rsidR="001A42B2">
                  <w:rPr>
                    <w:rFonts w:cs="Arial"/>
                  </w:rPr>
                  <w:t>Students who have completed their work will be given the opportunity to write on their exit ticket explaining why they have chosen the name of the angle they see.</w:t>
                </w:r>
              </w:sdtContent>
            </w:sdt>
          </w:p>
        </w:tc>
      </w:tr>
      <w:tr w:rsidR="007E4DDB" w:rsidRPr="005E1D2B" w14:paraId="03B8145D" w14:textId="77777777" w:rsidTr="005E798D">
        <w:trPr>
          <w:trHeight w:val="330"/>
        </w:trPr>
        <w:tc>
          <w:tcPr>
            <w:tcW w:w="1345" w:type="pct"/>
            <w:shd w:val="clear" w:color="auto" w:fill="EAEAEA" w:themeFill="text2" w:themeFillTint="1A"/>
          </w:tcPr>
          <w:p w14:paraId="08331954" w14:textId="77777777" w:rsidR="007E4DDB" w:rsidRPr="009C0D11" w:rsidRDefault="007E4DDB" w:rsidP="005E798D">
            <w:pPr>
              <w:rPr>
                <w:rFonts w:cs="Arial"/>
                <w:b/>
              </w:rPr>
            </w:pPr>
            <w:r>
              <w:rPr>
                <w:rFonts w:cs="Arial"/>
                <w:b/>
                <w:bCs/>
              </w:rPr>
              <w:t>Culturally Responsive Teaching:</w:t>
            </w:r>
            <w:r w:rsidRPr="009C0D11">
              <w:rPr>
                <w:rFonts w:cs="Arial"/>
              </w:rPr>
              <w:t xml:space="preserve">  </w:t>
            </w:r>
          </w:p>
        </w:tc>
        <w:tc>
          <w:tcPr>
            <w:tcW w:w="3655" w:type="pct"/>
          </w:tcPr>
          <w:p w14:paraId="2B5F57CD" w14:textId="173FF739" w:rsidR="007E4DDB" w:rsidRPr="009C0D11" w:rsidRDefault="00000000" w:rsidP="005E798D">
            <w:pPr>
              <w:rPr>
                <w:rFonts w:cs="Arial"/>
                <w:b/>
              </w:rPr>
            </w:pPr>
            <w:sdt>
              <w:sdtPr>
                <w:rPr>
                  <w:rFonts w:cs="Arial"/>
                </w:rPr>
                <w:id w:val="1545177707"/>
                <w:placeholder>
                  <w:docPart w:val="E8EA5152AFEE4C34A9DA718DB548C7FB"/>
                </w:placeholder>
                <w:text/>
              </w:sdtPr>
              <w:sdtContent>
                <w:r w:rsidR="001A42B2">
                  <w:rPr>
                    <w:rFonts w:cs="Arial"/>
                  </w:rPr>
                  <w:t xml:space="preserve">To have a culturally responsive classroom I will help students build relationships with each other by allowing them to work as partners and in small groups. </w:t>
                </w:r>
              </w:sdtContent>
            </w:sdt>
          </w:p>
        </w:tc>
      </w:tr>
      <w:tr w:rsidR="007E4DDB" w:rsidRPr="009C0D11" w14:paraId="27FC7319" w14:textId="77777777" w:rsidTr="005E798D">
        <w:tc>
          <w:tcPr>
            <w:tcW w:w="5000" w:type="pct"/>
            <w:gridSpan w:val="2"/>
            <w:shd w:val="clear" w:color="auto" w:fill="D9D9D9" w:themeFill="background1" w:themeFillShade="D9"/>
          </w:tcPr>
          <w:p w14:paraId="47F1F2CD" w14:textId="77777777" w:rsidR="007E4DDB" w:rsidRPr="00BD3C50" w:rsidRDefault="007E4DDB" w:rsidP="005E798D">
            <w:pPr>
              <w:jc w:val="center"/>
              <w:rPr>
                <w:rFonts w:ascii="Times New Roman Bold" w:hAnsi="Times New Roman Bold" w:cs="Arial"/>
                <w:b/>
                <w:smallCaps/>
              </w:rPr>
            </w:pPr>
            <w:r w:rsidRPr="00BD3C50">
              <w:rPr>
                <w:rFonts w:ascii="Times New Roman Bold" w:hAnsi="Times New Roman Bold" w:cs="Arial"/>
                <w:b/>
                <w:smallCaps/>
              </w:rPr>
              <w:t>Assessment</w:t>
            </w:r>
          </w:p>
        </w:tc>
      </w:tr>
      <w:tr w:rsidR="007E4DDB" w:rsidRPr="009C0D11" w14:paraId="7F7FA038" w14:textId="77777777" w:rsidTr="005E798D">
        <w:trPr>
          <w:trHeight w:val="275"/>
        </w:trPr>
        <w:tc>
          <w:tcPr>
            <w:tcW w:w="1345" w:type="pct"/>
            <w:shd w:val="clear" w:color="auto" w:fill="EAEAEA" w:themeFill="text2" w:themeFillTint="1A"/>
          </w:tcPr>
          <w:p w14:paraId="1AD84AA5" w14:textId="77777777" w:rsidR="007E4DDB" w:rsidRPr="009C0D11" w:rsidRDefault="007E4DDB" w:rsidP="005E798D">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55" w:type="pct"/>
          </w:tcPr>
          <w:p w14:paraId="76B45722" w14:textId="3CD3242F" w:rsidR="007E4DDB" w:rsidRPr="009C0D11" w:rsidRDefault="00000000" w:rsidP="005E798D">
            <w:pPr>
              <w:rPr>
                <w:rFonts w:cs="Arial"/>
              </w:rPr>
            </w:pPr>
            <w:sdt>
              <w:sdtPr>
                <w:rPr>
                  <w:rFonts w:cs="Arial"/>
                </w:rPr>
                <w:id w:val="-1866285631"/>
                <w:placeholder>
                  <w:docPart w:val="310E4F5381E5410F8B5B9F9D3C78A2FD"/>
                </w:placeholder>
              </w:sdtPr>
              <w:sdtContent>
                <w:r w:rsidR="001A42B2">
                  <w:rPr>
                    <w:rFonts w:cs="Arial"/>
                  </w:rPr>
                  <w:t>Students will be shown images of angles, and I will ask them if they can see the differences in the angles. This will help me determine what knowledge they have before the lesson.</w:t>
                </w:r>
              </w:sdtContent>
            </w:sdt>
          </w:p>
        </w:tc>
      </w:tr>
      <w:tr w:rsidR="007E4DDB" w:rsidRPr="009C0D11" w14:paraId="595D22D2" w14:textId="77777777" w:rsidTr="005E798D">
        <w:trPr>
          <w:trHeight w:val="275"/>
        </w:trPr>
        <w:tc>
          <w:tcPr>
            <w:tcW w:w="1345" w:type="pct"/>
            <w:shd w:val="clear" w:color="auto" w:fill="EAEAEA" w:themeFill="text2" w:themeFillTint="1A"/>
          </w:tcPr>
          <w:p w14:paraId="5E3281B3" w14:textId="77777777" w:rsidR="007E4DDB" w:rsidRPr="009C0D11" w:rsidRDefault="007E4DDB" w:rsidP="005E798D">
            <w:pPr>
              <w:rPr>
                <w:rFonts w:cs="Arial"/>
                <w:b/>
              </w:rPr>
            </w:pPr>
            <w:r w:rsidRPr="009C0D11">
              <w:rPr>
                <w:rFonts w:cs="Arial"/>
                <w:b/>
              </w:rPr>
              <w:t>Formative Assessment</w:t>
            </w:r>
            <w:r>
              <w:rPr>
                <w:rFonts w:cs="Arial"/>
                <w:b/>
              </w:rPr>
              <w:t>s/Feedback to Learners</w:t>
            </w:r>
            <w:r w:rsidRPr="009C0D11">
              <w:rPr>
                <w:rFonts w:cs="Arial"/>
                <w:b/>
              </w:rPr>
              <w:t>:</w:t>
            </w:r>
          </w:p>
        </w:tc>
        <w:tc>
          <w:tcPr>
            <w:tcW w:w="3655" w:type="pct"/>
          </w:tcPr>
          <w:sdt>
            <w:sdtPr>
              <w:rPr>
                <w:rFonts w:eastAsiaTheme="minorHAnsi" w:cs="Arial"/>
                <w:szCs w:val="22"/>
              </w:rPr>
              <w:id w:val="-111825134"/>
              <w:placeholder>
                <w:docPart w:val="ECAAA977485A4322AC71D3D900113276"/>
              </w:placeholder>
            </w:sdtPr>
            <w:sdtEndPr>
              <w:rPr>
                <w:rFonts w:eastAsiaTheme="minorEastAsia"/>
              </w:rPr>
            </w:sdtEndPr>
            <w:sdtContent>
              <w:sdt>
                <w:sdtPr>
                  <w:id w:val="-1216966550"/>
                  <w:placeholder>
                    <w:docPart w:val="026EA5EF790B4E42B098B2B8D7038329"/>
                  </w:placeholder>
                </w:sdtPr>
                <w:sdtContent>
                  <w:p w14:paraId="426814DD" w14:textId="77777777" w:rsidR="001A42B2" w:rsidRPr="001A42B2" w:rsidRDefault="001A42B2" w:rsidP="001A42B2">
                    <w:pPr>
                      <w:pStyle w:val="ListParagraph"/>
                      <w:numPr>
                        <w:ilvl w:val="0"/>
                        <w:numId w:val="102"/>
                      </w:numPr>
                      <w:rPr>
                        <w:rFonts w:eastAsiaTheme="minorEastAsia" w:cs="Arial"/>
                      </w:rPr>
                    </w:pPr>
                    <w:r>
                      <w:t>Students will work with a partner to determine which angles on a worksheet are acute, obtuse, right, or straight.</w:t>
                    </w:r>
                  </w:p>
                  <w:p w14:paraId="2DF54112" w14:textId="77777777" w:rsidR="001A42B2" w:rsidRPr="001A42B2" w:rsidRDefault="001A42B2" w:rsidP="001A42B2">
                    <w:pPr>
                      <w:pStyle w:val="ListParagraph"/>
                      <w:numPr>
                        <w:ilvl w:val="0"/>
                        <w:numId w:val="102"/>
                      </w:numPr>
                      <w:rPr>
                        <w:rFonts w:eastAsiaTheme="minorEastAsia" w:cs="Arial"/>
                      </w:rPr>
                    </w:pPr>
                    <w:r>
                      <w:t>I will walk around the room providing feedback to each set of students.</w:t>
                    </w:r>
                  </w:p>
                </w:sdtContent>
              </w:sdt>
              <w:p w14:paraId="52A68585" w14:textId="34CE20C3" w:rsidR="007E4DDB" w:rsidRPr="00BD3C50" w:rsidRDefault="00000000" w:rsidP="005E798D">
                <w:pPr>
                  <w:rPr>
                    <w:rFonts w:cs="Arial"/>
                  </w:rPr>
                </w:pPr>
              </w:p>
            </w:sdtContent>
          </w:sdt>
        </w:tc>
      </w:tr>
      <w:tr w:rsidR="007E4DDB" w:rsidRPr="009C0D11" w14:paraId="1612638B" w14:textId="77777777" w:rsidTr="005E798D">
        <w:trPr>
          <w:trHeight w:val="275"/>
        </w:trPr>
        <w:tc>
          <w:tcPr>
            <w:tcW w:w="1345" w:type="pct"/>
            <w:shd w:val="clear" w:color="auto" w:fill="EAEAEA" w:themeFill="text2" w:themeFillTint="1A"/>
          </w:tcPr>
          <w:p w14:paraId="650DB485" w14:textId="77777777" w:rsidR="007E4DDB" w:rsidRPr="009C0D11" w:rsidRDefault="007E4DDB" w:rsidP="005E798D">
            <w:pPr>
              <w:rPr>
                <w:rFonts w:cs="Arial"/>
                <w:b/>
              </w:rPr>
            </w:pPr>
            <w:r w:rsidRPr="009C0D11">
              <w:rPr>
                <w:rFonts w:cs="Arial"/>
                <w:b/>
              </w:rPr>
              <w:t>Summative Assessment:</w:t>
            </w:r>
            <w:r w:rsidRPr="009C0D11">
              <w:rPr>
                <w:rFonts w:cs="Arial"/>
              </w:rPr>
              <w:t xml:space="preserve">  </w:t>
            </w:r>
          </w:p>
        </w:tc>
        <w:tc>
          <w:tcPr>
            <w:tcW w:w="3655" w:type="pct"/>
          </w:tcPr>
          <w:sdt>
            <w:sdtPr>
              <w:rPr>
                <w:rFonts w:eastAsiaTheme="minorHAnsi" w:cs="Arial"/>
                <w:szCs w:val="22"/>
              </w:rPr>
              <w:id w:val="-1463421490"/>
              <w:placeholder>
                <w:docPart w:val="D5E00A68F4684D9FBECA1DF2779A0534"/>
              </w:placeholder>
            </w:sdtPr>
            <w:sdtEndPr>
              <w:rPr>
                <w:rFonts w:eastAsiaTheme="minorEastAsia"/>
              </w:rPr>
            </w:sdtEndPr>
            <w:sdtContent>
              <w:sdt>
                <w:sdtPr>
                  <w:id w:val="642620376"/>
                  <w:placeholder>
                    <w:docPart w:val="ADB71126757AD14696A800C50684C799"/>
                  </w:placeholder>
                </w:sdtPr>
                <w:sdtContent>
                  <w:p w14:paraId="0B41E671" w14:textId="77777777" w:rsidR="001A42B2" w:rsidRPr="001A42B2" w:rsidRDefault="001A42B2" w:rsidP="001A42B2">
                    <w:pPr>
                      <w:pStyle w:val="ListParagraph"/>
                      <w:numPr>
                        <w:ilvl w:val="0"/>
                        <w:numId w:val="103"/>
                      </w:numPr>
                      <w:rPr>
                        <w:rFonts w:eastAsiaTheme="minorEastAsia" w:cs="Arial"/>
                        <w:b/>
                      </w:rPr>
                    </w:pPr>
                    <w:r>
                      <w:t xml:space="preserve">Students will be given a worksheet that has multiple-choice questions on it. </w:t>
                    </w:r>
                  </w:p>
                  <w:p w14:paraId="7A3231DF" w14:textId="77777777" w:rsidR="001A42B2" w:rsidRPr="001A42B2" w:rsidRDefault="001A42B2" w:rsidP="001A42B2">
                    <w:pPr>
                      <w:pStyle w:val="ListParagraph"/>
                      <w:numPr>
                        <w:ilvl w:val="0"/>
                        <w:numId w:val="103"/>
                      </w:numPr>
                      <w:rPr>
                        <w:rFonts w:eastAsiaTheme="minorEastAsia" w:cs="Arial"/>
                        <w:b/>
                      </w:rPr>
                    </w:pPr>
                    <w:r>
                      <w:rPr>
                        <w:b/>
                      </w:rPr>
                      <w:t xml:space="preserve">Beside the questions are images that will be cut out according to the answer they have chosen. </w:t>
                    </w:r>
                  </w:p>
                  <w:p w14:paraId="72B03A62" w14:textId="77777777" w:rsidR="001A42B2" w:rsidRPr="001A42B2" w:rsidRDefault="001A42B2" w:rsidP="001A42B2">
                    <w:pPr>
                      <w:pStyle w:val="ListParagraph"/>
                      <w:numPr>
                        <w:ilvl w:val="0"/>
                        <w:numId w:val="103"/>
                      </w:numPr>
                      <w:rPr>
                        <w:rFonts w:eastAsiaTheme="minorEastAsia" w:cs="Arial"/>
                        <w:b/>
                      </w:rPr>
                    </w:pPr>
                    <w:r>
                      <w:rPr>
                        <w:b/>
                      </w:rPr>
                      <w:t>Students will then be given another worksheet where they will glue the images on the appropriate spaces.</w:t>
                    </w:r>
                  </w:p>
                  <w:p w14:paraId="6DBCC3E6" w14:textId="77777777" w:rsidR="001A42B2" w:rsidRPr="001A42B2" w:rsidRDefault="001A42B2" w:rsidP="001A42B2">
                    <w:pPr>
                      <w:pStyle w:val="ListParagraph"/>
                      <w:numPr>
                        <w:ilvl w:val="0"/>
                        <w:numId w:val="103"/>
                      </w:numPr>
                      <w:rPr>
                        <w:rFonts w:eastAsiaTheme="minorEastAsia" w:cs="Arial"/>
                        <w:b/>
                      </w:rPr>
                    </w:pPr>
                    <w:r>
                      <w:rPr>
                        <w:b/>
                      </w:rPr>
                      <w:t>Once the students have placed the images where they belong an image of a Native American longhouse will appear.</w:t>
                    </w:r>
                  </w:p>
                  <w:p w14:paraId="7DB449F5" w14:textId="77777777" w:rsidR="001A42B2" w:rsidRPr="001A42B2" w:rsidRDefault="001A42B2" w:rsidP="001A42B2">
                    <w:pPr>
                      <w:pStyle w:val="ListParagraph"/>
                      <w:numPr>
                        <w:ilvl w:val="0"/>
                        <w:numId w:val="103"/>
                      </w:numPr>
                      <w:rPr>
                        <w:rFonts w:eastAsiaTheme="minorEastAsia" w:cs="Arial"/>
                        <w:b/>
                      </w:rPr>
                    </w:pPr>
                    <w:r>
                      <w:rPr>
                        <w:b/>
                      </w:rPr>
                      <w:t>If the students got the answers on the worksheet wrong, the image they have created will be incorrect.</w:t>
                    </w:r>
                  </w:p>
                  <w:p w14:paraId="08864281" w14:textId="77777777" w:rsidR="001A42B2" w:rsidRPr="001A42B2" w:rsidRDefault="001A42B2" w:rsidP="001A42B2">
                    <w:pPr>
                      <w:pStyle w:val="ListParagraph"/>
                      <w:numPr>
                        <w:ilvl w:val="0"/>
                        <w:numId w:val="103"/>
                      </w:numPr>
                      <w:rPr>
                        <w:rFonts w:eastAsiaTheme="minorEastAsia" w:cs="Arial"/>
                        <w:b/>
                      </w:rPr>
                    </w:pPr>
                    <w:r>
                      <w:rPr>
                        <w:b/>
                      </w:rPr>
                      <w:t>The students will need to color the image after they are finished.</w:t>
                    </w:r>
                  </w:p>
                  <w:p w14:paraId="21B20424" w14:textId="77777777" w:rsidR="001A42B2" w:rsidRDefault="001A42B2" w:rsidP="001A42B2">
                    <w:pPr>
                      <w:pStyle w:val="ListParagraph"/>
                      <w:numPr>
                        <w:ilvl w:val="0"/>
                        <w:numId w:val="103"/>
                      </w:numPr>
                      <w:rPr>
                        <w:rFonts w:eastAsiaTheme="minorHAnsi" w:cstheme="minorBidi"/>
                        <w:szCs w:val="22"/>
                      </w:rPr>
                    </w:pPr>
                    <w:r>
                      <w:rPr>
                        <w:b/>
                      </w:rPr>
                      <w:t>They will need to get 9/10 of the questions correct to pass this assessment.</w:t>
                    </w:r>
                  </w:p>
                </w:sdtContent>
              </w:sdt>
              <w:p w14:paraId="59D3312D" w14:textId="4555922C" w:rsidR="007E4DDB" w:rsidRPr="009C0D11" w:rsidRDefault="00000000" w:rsidP="005E798D">
                <w:pPr>
                  <w:rPr>
                    <w:rFonts w:cs="Arial"/>
                    <w:b/>
                  </w:rPr>
                </w:pPr>
              </w:p>
            </w:sdtContent>
          </w:sdt>
        </w:tc>
      </w:tr>
      <w:tr w:rsidR="007E4DDB" w:rsidRPr="00B3379B" w14:paraId="0197D115" w14:textId="77777777" w:rsidTr="005E798D">
        <w:trPr>
          <w:trHeight w:val="518"/>
        </w:trPr>
        <w:tc>
          <w:tcPr>
            <w:tcW w:w="5000" w:type="pct"/>
            <w:gridSpan w:val="2"/>
            <w:shd w:val="clear" w:color="auto" w:fill="D9D9D9" w:themeFill="background1" w:themeFillShade="D9"/>
          </w:tcPr>
          <w:p w14:paraId="5A8176F4" w14:textId="77777777" w:rsidR="007E4DDB" w:rsidRPr="00BD3C50" w:rsidRDefault="007E4DDB" w:rsidP="005E798D">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33BD55F8" w14:textId="77777777" w:rsidR="007E4DDB" w:rsidRPr="00BD3C50" w:rsidRDefault="007E4DDB" w:rsidP="005E798D">
            <w:pPr>
              <w:spacing w:after="120"/>
              <w:jc w:val="center"/>
              <w:rPr>
                <w:rFonts w:cs="Arial"/>
                <w:i/>
                <w:iCs/>
              </w:rPr>
            </w:pPr>
            <w:r w:rsidRPr="00BD3C50">
              <w:rPr>
                <w:rFonts w:cs="Arial"/>
                <w:i/>
                <w:iCs/>
                <w:sz w:val="20"/>
                <w:szCs w:val="18"/>
              </w:rPr>
              <w:t>(5-6 professional references in current APA format)</w:t>
            </w:r>
          </w:p>
        </w:tc>
      </w:tr>
      <w:tr w:rsidR="007E4DDB" w:rsidRPr="009C0D11" w14:paraId="0C892281" w14:textId="77777777" w:rsidTr="005E798D">
        <w:trPr>
          <w:trHeight w:val="2160"/>
        </w:trPr>
        <w:tc>
          <w:tcPr>
            <w:tcW w:w="5000" w:type="pct"/>
            <w:gridSpan w:val="2"/>
          </w:tcPr>
          <w:p w14:paraId="1C72AA0E" w14:textId="4C42FAC3" w:rsidR="001A42B2" w:rsidRDefault="001A42B2" w:rsidP="001A42B2">
            <w:pPr>
              <w:pStyle w:val="NormalWeb"/>
              <w:ind w:left="567" w:hanging="567"/>
              <w:rPr>
                <w:color w:val="000000"/>
              </w:rPr>
            </w:pPr>
            <w:r>
              <w:rPr>
                <w:color w:val="000000"/>
              </w:rPr>
              <w:t xml:space="preserve">Munier, V., &amp; </w:t>
            </w:r>
            <w:proofErr w:type="spellStart"/>
            <w:r>
              <w:rPr>
                <w:color w:val="000000"/>
              </w:rPr>
              <w:t>Devichi</w:t>
            </w:r>
            <w:proofErr w:type="spellEnd"/>
            <w:r>
              <w:rPr>
                <w:color w:val="000000"/>
              </w:rPr>
              <w:t>, C. (2022). Teaching and learning angles in elementary school: Physical versus paper and pencil sequence.</w:t>
            </w:r>
            <w:r>
              <w:rPr>
                <w:rStyle w:val="apple-converted-space"/>
                <w:color w:val="000000"/>
              </w:rPr>
              <w:t> </w:t>
            </w:r>
            <w:r>
              <w:rPr>
                <w:i/>
                <w:iCs/>
                <w:color w:val="000000"/>
              </w:rPr>
              <w:t xml:space="preserve">International Journal of Mathematical Education in Science and </w:t>
            </w:r>
            <w:proofErr w:type="gramStart"/>
            <w:r>
              <w:rPr>
                <w:i/>
                <w:iCs/>
                <w:color w:val="000000"/>
              </w:rPr>
              <w:t>Technology</w:t>
            </w:r>
            <w:r>
              <w:rPr>
                <w:color w:val="000000"/>
              </w:rPr>
              <w:t>,</w:t>
            </w:r>
            <w:r>
              <w:rPr>
                <w:rStyle w:val="apple-converted-space"/>
                <w:color w:val="000000"/>
              </w:rPr>
              <w:t> </w:t>
            </w:r>
            <w:r>
              <w:rPr>
                <w:color w:val="000000"/>
              </w:rPr>
              <w:t xml:space="preserve"> https://doi.org/10.1080/0020739x.2022.2108515</w:t>
            </w:r>
            <w:proofErr w:type="gramEnd"/>
            <w:r>
              <w:rPr>
                <w:rStyle w:val="apple-converted-space"/>
                <w:color w:val="000000"/>
              </w:rPr>
              <w:t> </w:t>
            </w:r>
          </w:p>
          <w:p w14:paraId="5DE8DE59" w14:textId="5718C13D" w:rsidR="007E4DDB" w:rsidRDefault="001A42B2" w:rsidP="006055C6">
            <w:pPr>
              <w:ind w:left="690" w:hanging="690"/>
              <w:rPr>
                <w:rFonts w:cs="Arial"/>
                <w:bCs/>
              </w:rPr>
            </w:pPr>
            <w:proofErr w:type="spellStart"/>
            <w:r w:rsidRPr="00E02C99">
              <w:rPr>
                <w:rFonts w:cs="Arial"/>
                <w:bCs/>
              </w:rPr>
              <w:t>Maclennan</w:t>
            </w:r>
            <w:proofErr w:type="spellEnd"/>
            <w:r w:rsidRPr="00E02C99">
              <w:rPr>
                <w:rFonts w:cs="Arial"/>
                <w:bCs/>
              </w:rPr>
              <w:t>, S. (1987). Integrating lesson planning and class management. </w:t>
            </w:r>
            <w:r w:rsidRPr="00E02C99">
              <w:rPr>
                <w:rFonts w:cs="Arial"/>
                <w:bCs/>
                <w:i/>
                <w:iCs/>
              </w:rPr>
              <w:t>ELT Journal</w:t>
            </w:r>
            <w:r w:rsidRPr="00E02C99">
              <w:rPr>
                <w:rFonts w:cs="Arial"/>
                <w:bCs/>
              </w:rPr>
              <w:t>, </w:t>
            </w:r>
            <w:r w:rsidRPr="00E02C99">
              <w:rPr>
                <w:rFonts w:cs="Arial"/>
                <w:bCs/>
                <w:i/>
                <w:iCs/>
              </w:rPr>
              <w:t>41</w:t>
            </w:r>
            <w:r w:rsidRPr="00E02C99">
              <w:rPr>
                <w:rFonts w:cs="Arial"/>
                <w:bCs/>
              </w:rPr>
              <w:t>(3), 193–197. https://doi.org/10.1093/elt/41.3.193 </w:t>
            </w:r>
          </w:p>
          <w:p w14:paraId="5DB62027" w14:textId="77777777" w:rsidR="006055C6" w:rsidRDefault="006055C6" w:rsidP="006055C6">
            <w:pPr>
              <w:ind w:left="690" w:hanging="690"/>
              <w:rPr>
                <w:rFonts w:cs="Arial"/>
                <w:bCs/>
              </w:rPr>
            </w:pPr>
          </w:p>
          <w:p w14:paraId="49A6EB3A" w14:textId="77777777" w:rsidR="001A42B2" w:rsidRDefault="001A42B2" w:rsidP="001A42B2">
            <w:pPr>
              <w:ind w:left="690" w:hanging="690"/>
              <w:rPr>
                <w:rFonts w:cs="Arial"/>
                <w:bCs/>
              </w:rPr>
            </w:pPr>
            <w:r w:rsidRPr="00CE10AA">
              <w:rPr>
                <w:rFonts w:cs="Arial"/>
                <w:bCs/>
                <w:i/>
                <w:iCs/>
              </w:rPr>
              <w:t>Supporting students with special needs</w:t>
            </w:r>
            <w:r w:rsidRPr="00CE10AA">
              <w:rPr>
                <w:rFonts w:cs="Arial"/>
                <w:bCs/>
              </w:rPr>
              <w:t xml:space="preserve"> (2021). </w:t>
            </w:r>
            <w:hyperlink r:id="rId18" w:history="1">
              <w:r w:rsidRPr="00346C9F">
                <w:rPr>
                  <w:rStyle w:val="Hyperlink"/>
                  <w:rFonts w:cs="Arial"/>
                  <w:bCs/>
                </w:rPr>
                <w:t>https://doi.org/10.1787/d47e0a65-en</w:t>
              </w:r>
            </w:hyperlink>
          </w:p>
          <w:p w14:paraId="080F6CB3" w14:textId="77777777" w:rsidR="001A42B2" w:rsidRDefault="001A42B2" w:rsidP="005E798D">
            <w:pPr>
              <w:spacing w:line="480" w:lineRule="auto"/>
              <w:ind w:left="690" w:hanging="690"/>
              <w:rPr>
                <w:rFonts w:cs="Arial"/>
                <w:bCs/>
              </w:rPr>
            </w:pPr>
          </w:p>
          <w:p w14:paraId="59C49DF2" w14:textId="03E67955" w:rsidR="001A42B2" w:rsidRDefault="001A42B2" w:rsidP="006055C6">
            <w:pPr>
              <w:ind w:left="690" w:hanging="690"/>
              <w:rPr>
                <w:rFonts w:cs="Arial"/>
                <w:bCs/>
              </w:rPr>
            </w:pPr>
            <w:proofErr w:type="gramStart"/>
            <w:r w:rsidRPr="008321DB">
              <w:rPr>
                <w:rFonts w:cs="Arial"/>
                <w:bCs/>
              </w:rPr>
              <w:t>Cardona ,</w:t>
            </w:r>
            <w:proofErr w:type="gramEnd"/>
            <w:r w:rsidRPr="008321DB">
              <w:rPr>
                <w:rFonts w:cs="Arial"/>
                <w:bCs/>
              </w:rPr>
              <w:t xml:space="preserve"> M. (2021). </w:t>
            </w:r>
            <w:r w:rsidRPr="008321DB">
              <w:rPr>
                <w:rFonts w:cs="Arial"/>
                <w:bCs/>
                <w:i/>
                <w:iCs/>
              </w:rPr>
              <w:t>Supporting child and student social, emotional, ...</w:t>
            </w:r>
            <w:r w:rsidRPr="008321DB">
              <w:rPr>
                <w:rFonts w:cs="Arial"/>
                <w:bCs/>
              </w:rPr>
              <w:t> Department of Education. https://www.ed.gov/sites/ed/files/documents/students/supporting-child-student-social-emotional-behavioral-mental-health.pdf </w:t>
            </w:r>
          </w:p>
          <w:p w14:paraId="407ECBCC" w14:textId="20554FE3" w:rsidR="001A42B2" w:rsidRDefault="001A42B2" w:rsidP="001A42B2">
            <w:pPr>
              <w:pStyle w:val="NormalWeb"/>
              <w:ind w:left="567" w:hanging="567"/>
              <w:rPr>
                <w:color w:val="000000"/>
              </w:rPr>
            </w:pPr>
            <w:proofErr w:type="spellStart"/>
            <w:r>
              <w:rPr>
                <w:color w:val="000000"/>
              </w:rPr>
              <w:t>Bosica</w:t>
            </w:r>
            <w:proofErr w:type="spellEnd"/>
            <w:r>
              <w:rPr>
                <w:color w:val="000000"/>
              </w:rPr>
              <w:t>, J. (2022). Using a mixed m</w:t>
            </w:r>
            <w:r w:rsidR="006055C6">
              <w:rPr>
                <w:color w:val="000000"/>
              </w:rPr>
              <w:t>e</w:t>
            </w:r>
            <w:r>
              <w:rPr>
                <w:color w:val="000000"/>
              </w:rPr>
              <w:t>thods approach to study the relationship between mathematics anxiety, mathematics teacher efficacy, and mathematics teaching anxiety in preservice elementary school teachers in Ontario.</w:t>
            </w:r>
            <w:r>
              <w:rPr>
                <w:rStyle w:val="apple-converted-space"/>
                <w:color w:val="000000"/>
              </w:rPr>
              <w:t> </w:t>
            </w:r>
            <w:r>
              <w:rPr>
                <w:i/>
                <w:iCs/>
                <w:color w:val="000000"/>
              </w:rPr>
              <w:t>Canadian Journal of Science, Mathematics and Technology Education</w:t>
            </w:r>
          </w:p>
          <w:p w14:paraId="383CB8C5" w14:textId="77777777" w:rsidR="001A42B2" w:rsidRPr="00BD3C50" w:rsidRDefault="001A42B2" w:rsidP="005E798D">
            <w:pPr>
              <w:spacing w:line="480" w:lineRule="auto"/>
              <w:ind w:left="690" w:hanging="690"/>
              <w:rPr>
                <w:rFonts w:cs="Arial"/>
                <w:bCs/>
              </w:rPr>
            </w:pPr>
          </w:p>
        </w:tc>
      </w:tr>
    </w:tbl>
    <w:p w14:paraId="0B445A00" w14:textId="0224D2A1" w:rsidR="00BD3C50" w:rsidRDefault="00BD3C50" w:rsidP="00F457F2"/>
    <w:p w14:paraId="59B12D8C" w14:textId="77777777" w:rsidR="00BD3C50" w:rsidRDefault="00BD3C50">
      <w:r>
        <w:br w:type="page"/>
      </w:r>
    </w:p>
    <w:p w14:paraId="1E2B7A9B" w14:textId="34B753D6" w:rsidR="00BD3C50" w:rsidRDefault="00BD3C50" w:rsidP="00BD3C50">
      <w:pPr>
        <w:pStyle w:val="Heading1"/>
      </w:pPr>
      <w:bookmarkStart w:id="13" w:name="_Toc133323260"/>
      <w:r>
        <w:lastRenderedPageBreak/>
        <w:t>Lesson Plan #9</w:t>
      </w:r>
      <w:bookmarkEnd w:id="13"/>
    </w:p>
    <w:tbl>
      <w:tblPr>
        <w:tblStyle w:val="TableGrid"/>
        <w:tblW w:w="5000" w:type="pct"/>
        <w:tblLook w:val="0600" w:firstRow="0" w:lastRow="0" w:firstColumn="0" w:lastColumn="0" w:noHBand="1" w:noVBand="1"/>
      </w:tblPr>
      <w:tblGrid>
        <w:gridCol w:w="2537"/>
        <w:gridCol w:w="6813"/>
      </w:tblGrid>
      <w:tr w:rsidR="007E4DDB" w:rsidRPr="00F457F2" w14:paraId="57BD12B9" w14:textId="77777777" w:rsidTr="005E798D">
        <w:tc>
          <w:tcPr>
            <w:tcW w:w="5000" w:type="pct"/>
            <w:gridSpan w:val="2"/>
            <w:shd w:val="clear" w:color="auto" w:fill="D9D9D9" w:themeFill="background1" w:themeFillShade="D9"/>
          </w:tcPr>
          <w:p w14:paraId="33E0F252" w14:textId="77777777" w:rsidR="007E4DDB" w:rsidRPr="00F457F2" w:rsidRDefault="007E4DDB" w:rsidP="005E798D">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7E4DDB" w:rsidRPr="009C0D11" w14:paraId="31816B3B" w14:textId="77777777" w:rsidTr="005E798D">
        <w:tc>
          <w:tcPr>
            <w:tcW w:w="1345" w:type="pct"/>
            <w:tcBorders>
              <w:bottom w:val="single" w:sz="4" w:space="0" w:color="auto"/>
            </w:tcBorders>
          </w:tcPr>
          <w:p w14:paraId="0B84225F" w14:textId="36A35D42" w:rsidR="007E4DDB" w:rsidRPr="009C0D11" w:rsidRDefault="007E4DDB" w:rsidP="005E798D">
            <w:pPr>
              <w:rPr>
                <w:rFonts w:cs="Arial"/>
              </w:rPr>
            </w:pPr>
            <w:r w:rsidRPr="009C0D11">
              <w:rPr>
                <w:rFonts w:cs="Arial"/>
                <w:b/>
              </w:rPr>
              <w:t>Subject:</w:t>
            </w:r>
            <w:r w:rsidRPr="009C0D11">
              <w:rPr>
                <w:rFonts w:cs="Arial"/>
              </w:rPr>
              <w:t xml:space="preserve"> </w:t>
            </w:r>
            <w:sdt>
              <w:sdtPr>
                <w:rPr>
                  <w:rFonts w:cs="Arial"/>
                </w:rPr>
                <w:id w:val="-1710794720"/>
                <w:placeholder>
                  <w:docPart w:val="71734D86BEB24C49A5524B47C54E0741"/>
                </w:placeholder>
              </w:sdtPr>
              <w:sdtContent>
                <w:r w:rsidR="00832A5A">
                  <w:rPr>
                    <w:rFonts w:cs="Arial"/>
                  </w:rPr>
                  <w:t>Social Studies</w:t>
                </w:r>
              </w:sdtContent>
            </w:sdt>
          </w:p>
        </w:tc>
        <w:tc>
          <w:tcPr>
            <w:tcW w:w="3655" w:type="pct"/>
            <w:tcBorders>
              <w:bottom w:val="single" w:sz="4" w:space="0" w:color="auto"/>
            </w:tcBorders>
          </w:tcPr>
          <w:p w14:paraId="67273DD9" w14:textId="762C0769" w:rsidR="007E4DDB" w:rsidRPr="009C0D11" w:rsidRDefault="007E4DDB" w:rsidP="005E798D">
            <w:pPr>
              <w:rPr>
                <w:rFonts w:cs="Arial"/>
              </w:rPr>
            </w:pPr>
            <w:r w:rsidRPr="009C0D11">
              <w:rPr>
                <w:rFonts w:cs="Arial"/>
                <w:b/>
              </w:rPr>
              <w:t>Grade Level:</w:t>
            </w:r>
            <w:r w:rsidRPr="009C0D11">
              <w:rPr>
                <w:rFonts w:cs="Arial"/>
              </w:rPr>
              <w:t xml:space="preserve"> </w:t>
            </w:r>
            <w:sdt>
              <w:sdtPr>
                <w:rPr>
                  <w:rFonts w:cs="Arial"/>
                </w:rPr>
                <w:id w:val="317158935"/>
                <w:placeholder>
                  <w:docPart w:val="71734D86BEB24C49A5524B47C54E0741"/>
                </w:placeholder>
              </w:sdtPr>
              <w:sdtContent>
                <w:r w:rsidR="00832A5A">
                  <w:rPr>
                    <w:rFonts w:cs="Arial"/>
                  </w:rPr>
                  <w:t>5</w:t>
                </w:r>
              </w:sdtContent>
            </w:sdt>
          </w:p>
          <w:p w14:paraId="677C9588" w14:textId="77777777" w:rsidR="007E4DDB" w:rsidRPr="009C0D11" w:rsidRDefault="007E4DDB" w:rsidP="005E798D">
            <w:pPr>
              <w:rPr>
                <w:rFonts w:cs="Arial"/>
              </w:rPr>
            </w:pPr>
          </w:p>
        </w:tc>
      </w:tr>
      <w:tr w:rsidR="007E4DDB" w:rsidRPr="009C0D11" w14:paraId="655C3928" w14:textId="77777777" w:rsidTr="005E798D">
        <w:tc>
          <w:tcPr>
            <w:tcW w:w="1345" w:type="pct"/>
            <w:tcBorders>
              <w:bottom w:val="single" w:sz="4" w:space="0" w:color="auto"/>
            </w:tcBorders>
          </w:tcPr>
          <w:p w14:paraId="4CFB94B1" w14:textId="2EDE8D13" w:rsidR="007E4DDB" w:rsidRPr="009C0D11" w:rsidRDefault="007E440A" w:rsidP="005E798D">
            <w:pPr>
              <w:rPr>
                <w:rFonts w:cs="Arial"/>
                <w:b/>
              </w:rPr>
            </w:pPr>
            <w:r w:rsidRPr="0049041E">
              <w:rPr>
                <w:rFonts w:cs="Arial"/>
                <w:b/>
              </w:rPr>
              <w:t>Unit Topic/</w:t>
            </w:r>
            <w:r w:rsidR="007E4DDB" w:rsidRPr="009C0D11">
              <w:rPr>
                <w:rFonts w:cs="Arial"/>
                <w:b/>
              </w:rPr>
              <w:t>Learning Segment Theme:</w:t>
            </w:r>
          </w:p>
          <w:sdt>
            <w:sdtPr>
              <w:rPr>
                <w:rFonts w:cs="Arial"/>
              </w:rPr>
              <w:id w:val="-1329363742"/>
              <w:placeholder>
                <w:docPart w:val="5A369E4A47154066A43CEB775EB2F3DF"/>
              </w:placeholder>
            </w:sdtPr>
            <w:sdtContent>
              <w:p w14:paraId="6A843778" w14:textId="43F3DE6D" w:rsidR="007E4DDB" w:rsidRPr="009C0D11" w:rsidRDefault="00832A5A" w:rsidP="005E798D">
                <w:pPr>
                  <w:rPr>
                    <w:rFonts w:cs="Arial"/>
                    <w:b/>
                  </w:rPr>
                </w:pPr>
                <w:r>
                  <w:rPr>
                    <w:rFonts w:cs="Arial"/>
                  </w:rPr>
                  <w:t>Exploration to Revolution/ Lacrosse</w:t>
                </w:r>
              </w:p>
            </w:sdtContent>
          </w:sdt>
        </w:tc>
        <w:tc>
          <w:tcPr>
            <w:tcW w:w="3655" w:type="pct"/>
            <w:tcBorders>
              <w:bottom w:val="single" w:sz="4" w:space="0" w:color="auto"/>
            </w:tcBorders>
          </w:tcPr>
          <w:p w14:paraId="6D50E962" w14:textId="77777777" w:rsidR="007E4DDB" w:rsidRPr="009C0D11" w:rsidRDefault="007E4DDB" w:rsidP="005E798D">
            <w:pPr>
              <w:rPr>
                <w:rFonts w:cs="Arial"/>
                <w:b/>
              </w:rPr>
            </w:pPr>
            <w:r w:rsidRPr="009C0D11">
              <w:rPr>
                <w:rFonts w:cs="Arial"/>
                <w:b/>
              </w:rPr>
              <w:t>Lesson Structure or Grouping:</w:t>
            </w:r>
          </w:p>
          <w:p w14:paraId="541638EE" w14:textId="1280AE79" w:rsidR="007E4DDB" w:rsidRPr="009C0D11" w:rsidRDefault="007E4DDB" w:rsidP="005E798D">
            <w:pPr>
              <w:rPr>
                <w:rFonts w:cs="Arial"/>
              </w:rPr>
            </w:pPr>
            <w:r w:rsidRPr="009C0D11">
              <w:rPr>
                <w:rFonts w:cs="Arial"/>
              </w:rPr>
              <w:t xml:space="preserve">Whole Class </w:t>
            </w:r>
            <w:sdt>
              <w:sdtPr>
                <w:rPr>
                  <w:rFonts w:cs="Arial"/>
                </w:rPr>
                <w:id w:val="1096134441"/>
                <w14:checkbox>
                  <w14:checked w14:val="1"/>
                  <w14:checkedState w14:val="2612" w14:font="MS Gothic"/>
                  <w14:uncheckedState w14:val="2610" w14:font="MS Gothic"/>
                </w14:checkbox>
              </w:sdtPr>
              <w:sdtContent>
                <w:r w:rsidR="00832A5A">
                  <w:rPr>
                    <w:rFonts w:ascii="MS Gothic" w:eastAsia="MS Gothic" w:hAnsi="MS Gothic" w:cs="Arial" w:hint="eastAsia"/>
                  </w:rPr>
                  <w:t>☒</w:t>
                </w:r>
              </w:sdtContent>
            </w:sdt>
            <w:r w:rsidRPr="009C0D11">
              <w:rPr>
                <w:rFonts w:cs="Arial"/>
              </w:rPr>
              <w:t xml:space="preserve">   Small Group </w:t>
            </w:r>
            <w:sdt>
              <w:sdtPr>
                <w:rPr>
                  <w:rFonts w:cs="Arial"/>
                </w:rPr>
                <w:id w:val="432485592"/>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1:1 </w:t>
            </w:r>
            <w:sdt>
              <w:sdtPr>
                <w:rPr>
                  <w:rFonts w:cs="Arial"/>
                </w:rPr>
                <w:id w:val="-1811859672"/>
                <w14:checkbox>
                  <w14:checked w14:val="0"/>
                  <w14:checkedState w14:val="2612" w14:font="MS Gothic"/>
                  <w14:uncheckedState w14:val="2610" w14:font="MS Gothic"/>
                </w14:checkbox>
              </w:sdtPr>
              <w:sdtContent>
                <w:r w:rsidRPr="009C0D11">
                  <w:rPr>
                    <w:rFonts w:ascii="Segoe UI Symbol" w:eastAsia="MS Gothic" w:hAnsi="Segoe UI Symbol" w:cs="Segoe UI Symbol"/>
                  </w:rPr>
                  <w:t>☐</w:t>
                </w:r>
              </w:sdtContent>
            </w:sdt>
          </w:p>
          <w:p w14:paraId="7392E4B0" w14:textId="77777777" w:rsidR="007E4DDB" w:rsidRPr="009C0D11" w:rsidRDefault="007E4DDB" w:rsidP="005E798D">
            <w:pPr>
              <w:rPr>
                <w:rFonts w:cs="Arial"/>
                <w:b/>
              </w:rPr>
            </w:pPr>
            <w:r w:rsidRPr="009C0D11">
              <w:rPr>
                <w:rFonts w:cs="Arial"/>
              </w:rPr>
              <w:t xml:space="preserve">Other (specify): </w:t>
            </w:r>
            <w:sdt>
              <w:sdtPr>
                <w:rPr>
                  <w:rFonts w:cs="Arial"/>
                </w:rPr>
                <w:id w:val="1146476147"/>
                <w:placeholder>
                  <w:docPart w:val="3AE5B2ACFE7244FD92A59B026D6F4446"/>
                </w:placeholder>
                <w:showingPlcHdr/>
              </w:sdtPr>
              <w:sdtContent>
                <w:r w:rsidRPr="009C17AF">
                  <w:rPr>
                    <w:rStyle w:val="PlaceholderText"/>
                  </w:rPr>
                  <w:t>Click or tap here to enter text.</w:t>
                </w:r>
              </w:sdtContent>
            </w:sdt>
          </w:p>
        </w:tc>
      </w:tr>
      <w:tr w:rsidR="007E4DDB" w:rsidRPr="00F457F2" w14:paraId="7507878D" w14:textId="77777777" w:rsidTr="005E798D">
        <w:tc>
          <w:tcPr>
            <w:tcW w:w="5000" w:type="pct"/>
            <w:gridSpan w:val="2"/>
            <w:tcBorders>
              <w:bottom w:val="single" w:sz="4" w:space="0" w:color="auto"/>
            </w:tcBorders>
            <w:shd w:val="clear" w:color="auto" w:fill="D9D9D9" w:themeFill="background1" w:themeFillShade="D9"/>
          </w:tcPr>
          <w:p w14:paraId="1E09B23D"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7E4DDB" w:rsidRPr="009C0D11" w14:paraId="7E82BBAB" w14:textId="77777777" w:rsidTr="005E798D">
        <w:trPr>
          <w:trHeight w:val="278"/>
        </w:trPr>
        <w:tc>
          <w:tcPr>
            <w:tcW w:w="1345" w:type="pct"/>
            <w:tcBorders>
              <w:bottom w:val="single" w:sz="4" w:space="0" w:color="auto"/>
            </w:tcBorders>
            <w:shd w:val="clear" w:color="auto" w:fill="F2F2F2" w:themeFill="background1" w:themeFillShade="F2"/>
          </w:tcPr>
          <w:p w14:paraId="3CE831AC" w14:textId="77777777" w:rsidR="007E4DDB" w:rsidRPr="009C0D11" w:rsidRDefault="00000000" w:rsidP="005E798D">
            <w:pPr>
              <w:rPr>
                <w:rFonts w:cs="Arial"/>
              </w:rPr>
            </w:pPr>
            <w:sdt>
              <w:sdtPr>
                <w:rPr>
                  <w:rFonts w:cs="Arial"/>
                </w:rPr>
                <w:id w:val="1794866296"/>
                <w:placeholder>
                  <w:docPart w:val="9A2BF7830CDE44FB8AFFF54513219225"/>
                </w:placeholder>
              </w:sdtPr>
              <w:sdtContent>
                <w:r w:rsidR="007E4DDB">
                  <w:rPr>
                    <w:rFonts w:cs="Arial"/>
                    <w:b/>
                    <w:bCs/>
                  </w:rPr>
                  <w:t>Virginia Standards of Learning</w:t>
                </w:r>
                <w:r w:rsidR="007E4DDB" w:rsidRPr="009C0D11">
                  <w:rPr>
                    <w:rFonts w:cs="Arial"/>
                    <w:b/>
                    <w:bCs/>
                  </w:rPr>
                  <w:t>:</w:t>
                </w:r>
                <w:r w:rsidR="007E4DDB" w:rsidRPr="009C0D11">
                  <w:rPr>
                    <w:rFonts w:cs="Arial"/>
                  </w:rPr>
                  <w:t xml:space="preserve"> </w:t>
                </w:r>
              </w:sdtContent>
            </w:sdt>
            <w:r w:rsidR="007E4DDB">
              <w:rPr>
                <w:rFonts w:cs="Arial"/>
              </w:rPr>
              <w:t xml:space="preserve"> </w:t>
            </w:r>
          </w:p>
        </w:tc>
        <w:tc>
          <w:tcPr>
            <w:tcW w:w="3655" w:type="pct"/>
            <w:tcBorders>
              <w:bottom w:val="single" w:sz="4" w:space="0" w:color="auto"/>
            </w:tcBorders>
          </w:tcPr>
          <w:p w14:paraId="6384A555" w14:textId="1ADE65A5" w:rsidR="00832A5A" w:rsidRDefault="00832A5A" w:rsidP="00832A5A">
            <w:pPr>
              <w:pStyle w:val="SOLNumber"/>
              <w:spacing w:before="0"/>
            </w:pPr>
            <w:r>
              <w:t xml:space="preserve"> Physical Education</w:t>
            </w:r>
          </w:p>
          <w:p w14:paraId="186625AE" w14:textId="6686FC29" w:rsidR="00832A5A" w:rsidRDefault="00832A5A" w:rsidP="00832A5A">
            <w:pPr>
              <w:pStyle w:val="SOLNumber"/>
              <w:spacing w:before="0"/>
              <w:rPr>
                <w:rFonts w:eastAsia="Times"/>
                <w:strike/>
              </w:rPr>
            </w:pPr>
            <w:r>
              <w:t>5.4   The student will participate in establishing and maintaining a safe environment for physical activities.</w:t>
            </w:r>
          </w:p>
          <w:p w14:paraId="21C03D02" w14:textId="77777777" w:rsidR="00832A5A" w:rsidRDefault="00832A5A" w:rsidP="00832A5A">
            <w:pPr>
              <w:pStyle w:val="ListParagraph"/>
              <w:numPr>
                <w:ilvl w:val="0"/>
                <w:numId w:val="104"/>
              </w:numPr>
              <w:tabs>
                <w:tab w:val="left" w:pos="900"/>
              </w:tabs>
              <w:autoSpaceDE w:val="0"/>
              <w:autoSpaceDN w:val="0"/>
              <w:adjustRightInd w:val="0"/>
              <w:ind w:left="907"/>
            </w:pPr>
            <w:r>
              <w:t>Create and implement safety rules and responsibilities for one or more activities.</w:t>
            </w:r>
          </w:p>
          <w:p w14:paraId="66F1436D" w14:textId="77777777" w:rsidR="00832A5A" w:rsidRDefault="00832A5A" w:rsidP="00832A5A">
            <w:pPr>
              <w:pStyle w:val="ListParagraph"/>
              <w:numPr>
                <w:ilvl w:val="0"/>
                <w:numId w:val="104"/>
              </w:numPr>
              <w:tabs>
                <w:tab w:val="left" w:pos="900"/>
              </w:tabs>
              <w:autoSpaceDE w:val="0"/>
              <w:autoSpaceDN w:val="0"/>
              <w:adjustRightInd w:val="0"/>
              <w:ind w:left="907"/>
            </w:pPr>
            <w:r>
              <w:t>Describe and demonstrate respectful behavior in physical activity settings.</w:t>
            </w:r>
          </w:p>
          <w:p w14:paraId="2EA0CC0A" w14:textId="77777777" w:rsidR="00832A5A" w:rsidRDefault="00832A5A" w:rsidP="00832A5A">
            <w:pPr>
              <w:tabs>
                <w:tab w:val="left" w:pos="900"/>
              </w:tabs>
              <w:autoSpaceDE w:val="0"/>
              <w:autoSpaceDN w:val="0"/>
              <w:adjustRightInd w:val="0"/>
            </w:pPr>
          </w:p>
          <w:p w14:paraId="66A78B7A" w14:textId="77777777" w:rsidR="00832A5A" w:rsidRDefault="00832A5A" w:rsidP="00832A5A">
            <w:pPr>
              <w:rPr>
                <w:rFonts w:cs="Arial"/>
              </w:rPr>
            </w:pPr>
            <w:r w:rsidRPr="00D16765">
              <w:rPr>
                <w:rFonts w:cs="Arial"/>
              </w:rPr>
              <w:t>USI.3</w:t>
            </w:r>
            <w:r w:rsidRPr="00D16765">
              <w:rPr>
                <w:rFonts w:cs="Arial"/>
              </w:rPr>
              <w:tab/>
              <w:t>The student will apply social science skills to understand how early cultures developed in North America by</w:t>
            </w:r>
          </w:p>
          <w:p w14:paraId="449EA8F4" w14:textId="77777777" w:rsidR="00832A5A" w:rsidRDefault="00832A5A" w:rsidP="00832A5A">
            <w:pPr>
              <w:pStyle w:val="SOLBullet"/>
              <w:numPr>
                <w:ilvl w:val="0"/>
                <w:numId w:val="105"/>
              </w:numPr>
              <w:rPr>
                <w:sz w:val="24"/>
                <w:szCs w:val="24"/>
              </w:rPr>
            </w:pPr>
            <w:r w:rsidRPr="00B2305B">
              <w:rPr>
                <w:sz w:val="24"/>
                <w:szCs w:val="24"/>
              </w:rPr>
              <w:t>locating where the American Indians lived, with emphasis on the Arctic (Inuit), Northwest (Kwakiutl), Plains (Lakota), Southwest (Pueblo), and Eastern Woodlands (Iroquois</w:t>
            </w:r>
            <w:proofErr w:type="gramStart"/>
            <w:r w:rsidRPr="00B2305B">
              <w:rPr>
                <w:sz w:val="24"/>
                <w:szCs w:val="24"/>
              </w:rPr>
              <w:t>);</w:t>
            </w:r>
            <w:proofErr w:type="gramEnd"/>
            <w:r w:rsidRPr="00B2305B">
              <w:rPr>
                <w:sz w:val="24"/>
                <w:szCs w:val="24"/>
              </w:rPr>
              <w:t xml:space="preserve"> </w:t>
            </w:r>
          </w:p>
          <w:p w14:paraId="15C4661F" w14:textId="77777777" w:rsidR="00832A5A" w:rsidRDefault="00832A5A" w:rsidP="00832A5A">
            <w:pPr>
              <w:pStyle w:val="ListParagraph"/>
            </w:pPr>
            <w:r w:rsidRPr="00B2305B">
              <w:t>c)describing how the American Indians used the resources in their environment</w:t>
            </w:r>
          </w:p>
          <w:p w14:paraId="32C65A4B" w14:textId="17631747" w:rsidR="007E4DDB" w:rsidRPr="009C0D11" w:rsidRDefault="007E4DDB" w:rsidP="005E798D">
            <w:pPr>
              <w:rPr>
                <w:rFonts w:cs="Arial"/>
              </w:rPr>
            </w:pPr>
          </w:p>
        </w:tc>
      </w:tr>
      <w:tr w:rsidR="007E4DDB" w14:paraId="729D24AD" w14:textId="77777777" w:rsidTr="005E798D">
        <w:trPr>
          <w:trHeight w:val="277"/>
        </w:trPr>
        <w:tc>
          <w:tcPr>
            <w:tcW w:w="1345" w:type="pct"/>
            <w:tcBorders>
              <w:bottom w:val="single" w:sz="4" w:space="0" w:color="auto"/>
            </w:tcBorders>
            <w:shd w:val="clear" w:color="auto" w:fill="F2F2F2" w:themeFill="background1" w:themeFillShade="F2"/>
          </w:tcPr>
          <w:p w14:paraId="786699CF" w14:textId="77777777" w:rsidR="007E4DDB" w:rsidRDefault="007E4DDB" w:rsidP="005E798D">
            <w:pPr>
              <w:rPr>
                <w:rFonts w:cs="Arial"/>
              </w:rPr>
            </w:pPr>
            <w:r>
              <w:rPr>
                <w:rFonts w:cs="Arial"/>
                <w:b/>
              </w:rPr>
              <w:t>Common Core State Standards</w:t>
            </w:r>
            <w:r w:rsidRPr="009C0D11">
              <w:rPr>
                <w:rFonts w:cs="Arial"/>
                <w:b/>
              </w:rPr>
              <w:t>:</w:t>
            </w:r>
            <w:r w:rsidRPr="009C0D11">
              <w:rPr>
                <w:rFonts w:cs="Arial"/>
              </w:rPr>
              <w:t xml:space="preserve">  </w:t>
            </w:r>
          </w:p>
        </w:tc>
        <w:tc>
          <w:tcPr>
            <w:tcW w:w="3655" w:type="pct"/>
            <w:tcBorders>
              <w:bottom w:val="single" w:sz="4" w:space="0" w:color="auto"/>
            </w:tcBorders>
          </w:tcPr>
          <w:p w14:paraId="1327A2CC" w14:textId="48BF57B5" w:rsidR="007E4DDB" w:rsidRDefault="00000000" w:rsidP="005E798D">
            <w:pPr>
              <w:rPr>
                <w:rFonts w:cs="Arial"/>
              </w:rPr>
            </w:pPr>
            <w:sdt>
              <w:sdtPr>
                <w:rPr>
                  <w:rFonts w:cs="Arial"/>
                </w:rPr>
                <w:id w:val="1010952995"/>
                <w:placeholder>
                  <w:docPart w:val="F80BD325BABA41A08FA1EAC98DC77DAB"/>
                </w:placeholder>
              </w:sdtPr>
              <w:sdtContent>
                <w:r w:rsidR="00832A5A">
                  <w:rPr>
                    <w:rFonts w:cs="Arial"/>
                  </w:rPr>
                  <w:t>N/</w:t>
                </w:r>
                <w:proofErr w:type="gramStart"/>
                <w:r w:rsidR="00832A5A">
                  <w:rPr>
                    <w:rFonts w:cs="Arial"/>
                  </w:rPr>
                  <w:t>a for</w:t>
                </w:r>
                <w:proofErr w:type="gramEnd"/>
                <w:r w:rsidR="00832A5A">
                  <w:rPr>
                    <w:rFonts w:cs="Arial"/>
                  </w:rPr>
                  <w:t xml:space="preserve"> this lesson</w:t>
                </w:r>
              </w:sdtContent>
            </w:sdt>
          </w:p>
        </w:tc>
      </w:tr>
      <w:tr w:rsidR="007E4DDB" w:rsidRPr="00F457F2" w14:paraId="1D22385D" w14:textId="77777777" w:rsidTr="005E798D">
        <w:tc>
          <w:tcPr>
            <w:tcW w:w="5000" w:type="pct"/>
            <w:gridSpan w:val="2"/>
            <w:tcBorders>
              <w:top w:val="single" w:sz="4" w:space="0" w:color="auto"/>
            </w:tcBorders>
            <w:shd w:val="clear" w:color="auto" w:fill="D9D9D9" w:themeFill="background1" w:themeFillShade="D9"/>
          </w:tcPr>
          <w:p w14:paraId="1195065F" w14:textId="77777777" w:rsidR="007E4DDB" w:rsidRPr="00F457F2" w:rsidRDefault="007E4DDB" w:rsidP="005E798D">
            <w:pPr>
              <w:jc w:val="center"/>
              <w:rPr>
                <w:rFonts w:ascii="Times New Roman Bold" w:hAnsi="Times New Roman Bold" w:cs="Arial"/>
                <w:b/>
                <w:bCs/>
                <w:smallCaps/>
              </w:rPr>
            </w:pPr>
            <w:r>
              <w:rPr>
                <w:rFonts w:ascii="Times New Roman Bold" w:hAnsi="Times New Roman Bold" w:cs="Arial"/>
                <w:b/>
                <w:bCs/>
                <w:smallCaps/>
              </w:rPr>
              <w:t>Learning Objective(s)</w:t>
            </w:r>
          </w:p>
        </w:tc>
      </w:tr>
      <w:tr w:rsidR="007E4DDB" w:rsidRPr="00737CB9" w14:paraId="57567B08" w14:textId="77777777" w:rsidTr="005E798D">
        <w:trPr>
          <w:trHeight w:val="576"/>
        </w:trPr>
        <w:tc>
          <w:tcPr>
            <w:tcW w:w="5000" w:type="pct"/>
            <w:gridSpan w:val="2"/>
            <w:tcBorders>
              <w:top w:val="single" w:sz="4" w:space="0" w:color="auto"/>
            </w:tcBorders>
          </w:tcPr>
          <w:sdt>
            <w:sdtPr>
              <w:rPr>
                <w:rFonts w:cs="Arial"/>
              </w:rPr>
              <w:id w:val="-45843017"/>
              <w:placeholder>
                <w:docPart w:val="548E9076A2BA4BF08A0195D528829392"/>
              </w:placeholder>
            </w:sdtPr>
            <w:sdtContent>
              <w:p w14:paraId="44D9170F" w14:textId="0DC16BA8" w:rsidR="007E4DDB" w:rsidRPr="00737CB9" w:rsidRDefault="00832A5A" w:rsidP="005E798D">
                <w:pPr>
                  <w:pStyle w:val="ListParagraph"/>
                  <w:ind w:left="0"/>
                </w:pPr>
                <w:r>
                  <w:rPr>
                    <w:rFonts w:cs="Arial"/>
                  </w:rPr>
                  <w:t xml:space="preserve">After learning about Lacrosse, students will answer fill in the blank questions getting 5/6 correct. </w:t>
                </w:r>
              </w:p>
            </w:sdtContent>
          </w:sdt>
        </w:tc>
      </w:tr>
      <w:tr w:rsidR="007E4DDB" w:rsidRPr="00F457F2" w14:paraId="3687B723" w14:textId="77777777" w:rsidTr="005E798D">
        <w:tc>
          <w:tcPr>
            <w:tcW w:w="5000" w:type="pct"/>
            <w:gridSpan w:val="2"/>
            <w:shd w:val="clear" w:color="auto" w:fill="D9D9D9" w:themeFill="background1" w:themeFillShade="D9"/>
          </w:tcPr>
          <w:p w14:paraId="2BBAC0EB" w14:textId="77777777" w:rsidR="007E4DDB" w:rsidRPr="00F457F2" w:rsidRDefault="007E4DDB" w:rsidP="005E798D">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7E4DDB" w:rsidRPr="009C0D11" w14:paraId="7E0B7B17" w14:textId="77777777" w:rsidTr="005E798D">
        <w:trPr>
          <w:trHeight w:val="285"/>
        </w:trPr>
        <w:tc>
          <w:tcPr>
            <w:tcW w:w="1345" w:type="pct"/>
            <w:shd w:val="clear" w:color="auto" w:fill="EAEAEA" w:themeFill="text2" w:themeFillTint="1A"/>
          </w:tcPr>
          <w:p w14:paraId="0F89834C" w14:textId="77777777" w:rsidR="007E4DDB" w:rsidRPr="007E4DDB" w:rsidRDefault="007E4DDB" w:rsidP="005E798D">
            <w:pPr>
              <w:rPr>
                <w:rFonts w:cs="Arial"/>
                <w:b/>
                <w:bCs/>
              </w:rPr>
            </w:pPr>
            <w:r>
              <w:rPr>
                <w:rFonts w:cs="Arial"/>
                <w:b/>
                <w:bCs/>
              </w:rPr>
              <w:t>Resources and Materials:</w:t>
            </w:r>
          </w:p>
        </w:tc>
        <w:tc>
          <w:tcPr>
            <w:tcW w:w="3655" w:type="pct"/>
          </w:tcPr>
          <w:sdt>
            <w:sdtPr>
              <w:rPr>
                <w:rFonts w:cs="Arial"/>
              </w:rPr>
              <w:id w:val="757417083"/>
              <w:placeholder>
                <w:docPart w:val="29CF7F673C4D46C0BA63AB0823B23392"/>
              </w:placeholder>
            </w:sdtPr>
            <w:sdtEndPr>
              <w:rPr>
                <w:rFonts w:cs="Times New Roman"/>
              </w:rPr>
            </w:sdtEndPr>
            <w:sdtContent>
              <w:p w14:paraId="7DB88D91" w14:textId="7B9B4D5C" w:rsidR="007E4DDB" w:rsidRPr="00832A5A" w:rsidRDefault="00832A5A" w:rsidP="00832A5A">
                <w:pPr>
                  <w:pStyle w:val="ListParagraph"/>
                  <w:numPr>
                    <w:ilvl w:val="0"/>
                    <w:numId w:val="106"/>
                  </w:numPr>
                  <w:rPr>
                    <w:rFonts w:eastAsiaTheme="minorEastAsia" w:cs="Arial"/>
                  </w:rPr>
                </w:pPr>
                <w:r>
                  <w:rPr>
                    <w:rFonts w:cs="Arial"/>
                  </w:rPr>
                  <w:t>Assessment- fill in the blank questions</w:t>
                </w:r>
              </w:p>
              <w:p w14:paraId="6A86BE84" w14:textId="77777777" w:rsidR="00832A5A" w:rsidRDefault="00832A5A" w:rsidP="00832A5A">
                <w:pPr>
                  <w:pStyle w:val="ListParagraph"/>
                  <w:numPr>
                    <w:ilvl w:val="0"/>
                    <w:numId w:val="106"/>
                  </w:numPr>
                  <w:rPr>
                    <w:rFonts w:eastAsiaTheme="minorEastAsia" w:cs="Arial"/>
                  </w:rPr>
                </w:pPr>
                <w:r>
                  <w:rPr>
                    <w:rFonts w:eastAsiaTheme="minorEastAsia" w:cs="Arial"/>
                  </w:rPr>
                  <w:t xml:space="preserve">Lacrosse equipment </w:t>
                </w:r>
              </w:p>
              <w:p w14:paraId="297EBC53" w14:textId="69ABD61C" w:rsidR="00832A5A" w:rsidRPr="00832A5A" w:rsidRDefault="00832A5A" w:rsidP="00832A5A">
                <w:pPr>
                  <w:pStyle w:val="ListParagraph"/>
                  <w:numPr>
                    <w:ilvl w:val="0"/>
                    <w:numId w:val="106"/>
                  </w:numPr>
                  <w:rPr>
                    <w:rFonts w:eastAsiaTheme="minorEastAsia" w:cs="Arial"/>
                  </w:rPr>
                </w:pPr>
                <w:r>
                  <w:rPr>
                    <w:rFonts w:eastAsiaTheme="minorEastAsia" w:cs="Arial"/>
                  </w:rPr>
                  <w:t>Pencil</w:t>
                </w:r>
              </w:p>
            </w:sdtContent>
          </w:sdt>
        </w:tc>
      </w:tr>
      <w:tr w:rsidR="007E4DDB" w:rsidRPr="009C0D11" w14:paraId="41EE00A4" w14:textId="77777777" w:rsidTr="005E798D">
        <w:trPr>
          <w:trHeight w:val="285"/>
        </w:trPr>
        <w:tc>
          <w:tcPr>
            <w:tcW w:w="1345" w:type="pct"/>
            <w:shd w:val="clear" w:color="auto" w:fill="EAEAEA" w:themeFill="text2" w:themeFillTint="1A"/>
          </w:tcPr>
          <w:p w14:paraId="197E1160" w14:textId="20D11705" w:rsidR="007E4DDB" w:rsidRPr="007E4DDB" w:rsidRDefault="007E4DDB" w:rsidP="005E798D">
            <w:pPr>
              <w:rPr>
                <w:rFonts w:cs="Arial"/>
                <w:b/>
                <w:bCs/>
              </w:rPr>
            </w:pPr>
            <w:r>
              <w:rPr>
                <w:rFonts w:cs="Arial"/>
                <w:b/>
                <w:bCs/>
              </w:rPr>
              <w:t>Technology Integration</w:t>
            </w:r>
            <w:r w:rsidR="00C612D5">
              <w:t xml:space="preserve"> </w:t>
            </w:r>
            <w:r w:rsidR="00C612D5" w:rsidRPr="00C612D5">
              <w:rPr>
                <w:rFonts w:cs="Arial"/>
                <w:i/>
                <w:iCs/>
                <w:sz w:val="20"/>
                <w:szCs w:val="18"/>
              </w:rPr>
              <w:t>(if applicable)</w:t>
            </w:r>
            <w:r>
              <w:rPr>
                <w:rFonts w:cs="Arial"/>
                <w:b/>
                <w:bCs/>
              </w:rPr>
              <w:t>:</w:t>
            </w:r>
          </w:p>
        </w:tc>
        <w:tc>
          <w:tcPr>
            <w:tcW w:w="3655" w:type="pct"/>
          </w:tcPr>
          <w:sdt>
            <w:sdtPr>
              <w:rPr>
                <w:rFonts w:cs="Arial"/>
              </w:rPr>
              <w:id w:val="1867409043"/>
              <w:placeholder>
                <w:docPart w:val="A16B849DEBA345989669C36EDE91553F"/>
              </w:placeholder>
            </w:sdtPr>
            <w:sdtEndPr>
              <w:rPr>
                <w:rFonts w:cs="Times New Roman"/>
              </w:rPr>
            </w:sdtEndPr>
            <w:sdtContent>
              <w:p w14:paraId="5C7351B7" w14:textId="77777777" w:rsidR="007E4DDB" w:rsidRPr="00832A5A" w:rsidRDefault="00832A5A" w:rsidP="00832A5A">
                <w:pPr>
                  <w:pStyle w:val="ListParagraph"/>
                  <w:numPr>
                    <w:ilvl w:val="0"/>
                    <w:numId w:val="107"/>
                  </w:numPr>
                  <w:rPr>
                    <w:rFonts w:eastAsiaTheme="minorEastAsia" w:cs="Arial"/>
                  </w:rPr>
                </w:pPr>
                <w:r>
                  <w:rPr>
                    <w:rFonts w:cs="Arial"/>
                  </w:rPr>
                  <w:t>Short video on Lacrosse</w:t>
                </w:r>
              </w:p>
              <w:p w14:paraId="146D58A2" w14:textId="2E30A576" w:rsidR="00832A5A" w:rsidRPr="00832A5A" w:rsidRDefault="00832A5A" w:rsidP="00832A5A">
                <w:pPr>
                  <w:pStyle w:val="ListParagraph"/>
                  <w:numPr>
                    <w:ilvl w:val="0"/>
                    <w:numId w:val="107"/>
                  </w:numPr>
                  <w:rPr>
                    <w:rFonts w:eastAsiaTheme="minorEastAsia" w:cs="Arial"/>
                  </w:rPr>
                </w:pPr>
                <w:r>
                  <w:rPr>
                    <w:rFonts w:cs="Arial"/>
                  </w:rPr>
                  <w:t>Computer and projector to show the video</w:t>
                </w:r>
              </w:p>
            </w:sdtContent>
          </w:sdt>
        </w:tc>
      </w:tr>
      <w:tr w:rsidR="007E4DDB" w:rsidRPr="00F457F2" w14:paraId="7CC4D5F1" w14:textId="77777777" w:rsidTr="005E798D">
        <w:tc>
          <w:tcPr>
            <w:tcW w:w="5000" w:type="pct"/>
            <w:gridSpan w:val="2"/>
            <w:shd w:val="clear" w:color="auto" w:fill="D9D9D9" w:themeFill="background1" w:themeFillShade="D9"/>
          </w:tcPr>
          <w:p w14:paraId="629B597C"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7E4DDB" w:rsidRPr="009C0D11" w14:paraId="3201C7C6" w14:textId="77777777" w:rsidTr="005E798D">
        <w:trPr>
          <w:trHeight w:val="576"/>
        </w:trPr>
        <w:tc>
          <w:tcPr>
            <w:tcW w:w="1345" w:type="pct"/>
            <w:shd w:val="clear" w:color="auto" w:fill="F2F2F2" w:themeFill="background1" w:themeFillShade="F2"/>
          </w:tcPr>
          <w:p w14:paraId="26506DF9" w14:textId="77777777" w:rsidR="007E4DDB" w:rsidRPr="009C0D11" w:rsidRDefault="007E4DDB" w:rsidP="005E798D">
            <w:pPr>
              <w:rPr>
                <w:rFonts w:cs="Arial"/>
              </w:rPr>
            </w:pPr>
            <w:r w:rsidRPr="009C0D11">
              <w:rPr>
                <w:rFonts w:cs="Arial"/>
                <w:b/>
              </w:rPr>
              <w:t>Language Demands:</w:t>
            </w:r>
            <w:r w:rsidRPr="009C0D11">
              <w:rPr>
                <w:rFonts w:cs="Arial"/>
              </w:rPr>
              <w:t xml:space="preserve">    </w:t>
            </w:r>
          </w:p>
        </w:tc>
        <w:tc>
          <w:tcPr>
            <w:tcW w:w="3655" w:type="pct"/>
            <w:shd w:val="clear" w:color="auto" w:fill="FFFFFF" w:themeFill="background1"/>
          </w:tcPr>
          <w:p w14:paraId="7697A0D3" w14:textId="3C75CD7A" w:rsidR="007E4DDB" w:rsidRPr="009C0D11" w:rsidRDefault="00000000" w:rsidP="005E798D">
            <w:pPr>
              <w:rPr>
                <w:rFonts w:cs="Arial"/>
              </w:rPr>
            </w:pPr>
            <w:sdt>
              <w:sdtPr>
                <w:rPr>
                  <w:rFonts w:cs="Arial"/>
                </w:rPr>
                <w:id w:val="2123948557"/>
                <w:placeholder>
                  <w:docPart w:val="AFF902839A7E40529511C1056EA230BA"/>
                </w:placeholder>
              </w:sdtPr>
              <w:sdtContent>
                <w:r w:rsidR="00832A5A">
                  <w:rPr>
                    <w:rFonts w:cs="Arial"/>
                  </w:rPr>
                  <w:t>Students will show understanding of academic language by answering fill in the blank questions.</w:t>
                </w:r>
              </w:sdtContent>
            </w:sdt>
          </w:p>
        </w:tc>
      </w:tr>
      <w:tr w:rsidR="007E4DDB" w:rsidRPr="009C0D11" w14:paraId="13C7F9CF" w14:textId="77777777" w:rsidTr="005E798D">
        <w:trPr>
          <w:trHeight w:val="576"/>
        </w:trPr>
        <w:tc>
          <w:tcPr>
            <w:tcW w:w="1345" w:type="pct"/>
            <w:shd w:val="clear" w:color="auto" w:fill="F2F2F2" w:themeFill="background1" w:themeFillShade="F2"/>
          </w:tcPr>
          <w:p w14:paraId="0959B9FF" w14:textId="77777777" w:rsidR="007E4DDB" w:rsidRPr="009C0D11" w:rsidRDefault="007E4DDB" w:rsidP="005E798D">
            <w:pPr>
              <w:rPr>
                <w:rFonts w:cs="Arial"/>
                <w:b/>
              </w:rPr>
            </w:pPr>
            <w:r w:rsidRPr="009C0D11">
              <w:rPr>
                <w:rFonts w:cs="Arial"/>
                <w:b/>
              </w:rPr>
              <w:t>Language Supports:</w:t>
            </w:r>
          </w:p>
        </w:tc>
        <w:tc>
          <w:tcPr>
            <w:tcW w:w="3655" w:type="pct"/>
            <w:shd w:val="clear" w:color="auto" w:fill="FFFFFF" w:themeFill="background1"/>
          </w:tcPr>
          <w:p w14:paraId="52410E8D" w14:textId="74767425" w:rsidR="007E4DDB" w:rsidRPr="009C0D11" w:rsidRDefault="00000000" w:rsidP="005E798D">
            <w:pPr>
              <w:rPr>
                <w:rFonts w:cs="Arial"/>
              </w:rPr>
            </w:pPr>
            <w:sdt>
              <w:sdtPr>
                <w:rPr>
                  <w:rFonts w:cs="Arial"/>
                </w:rPr>
                <w:id w:val="2118797440"/>
                <w:placeholder>
                  <w:docPart w:val="429C14DEE78A46A0982E517C982ADBA6"/>
                </w:placeholder>
              </w:sdtPr>
              <w:sdtContent>
                <w:r w:rsidR="00832A5A">
                  <w:rPr>
                    <w:rFonts w:cs="Arial"/>
                  </w:rPr>
                  <w:t>Students will be given a list of vocabulary words needed to fill out their fill in the blank assessment.</w:t>
                </w:r>
              </w:sdtContent>
            </w:sdt>
          </w:p>
          <w:p w14:paraId="24D829CA" w14:textId="77777777" w:rsidR="007E4DDB" w:rsidRPr="009C0D11" w:rsidRDefault="007E4DDB" w:rsidP="005E798D">
            <w:pPr>
              <w:rPr>
                <w:rFonts w:cs="Arial"/>
                <w:b/>
              </w:rPr>
            </w:pPr>
          </w:p>
        </w:tc>
      </w:tr>
      <w:tr w:rsidR="007E4DDB" w:rsidRPr="009C0D11" w14:paraId="58ED4CAD" w14:textId="77777777" w:rsidTr="005E798D">
        <w:trPr>
          <w:trHeight w:val="576"/>
        </w:trPr>
        <w:tc>
          <w:tcPr>
            <w:tcW w:w="1345" w:type="pct"/>
            <w:shd w:val="clear" w:color="auto" w:fill="F2F2F2" w:themeFill="background1" w:themeFillShade="F2"/>
          </w:tcPr>
          <w:p w14:paraId="79C7425A" w14:textId="77777777" w:rsidR="007E4DDB" w:rsidRPr="009C0D11" w:rsidRDefault="007E4DDB" w:rsidP="005E798D">
            <w:pPr>
              <w:rPr>
                <w:rFonts w:cs="Arial"/>
                <w:b/>
              </w:rPr>
            </w:pPr>
            <w:r w:rsidRPr="009C0D11">
              <w:rPr>
                <w:rFonts w:cs="Arial"/>
                <w:b/>
              </w:rPr>
              <w:t>Essential Vocabulary:</w:t>
            </w:r>
            <w:r w:rsidRPr="009C0D11">
              <w:rPr>
                <w:rFonts w:cs="Arial"/>
              </w:rPr>
              <w:t xml:space="preserve">  </w:t>
            </w:r>
          </w:p>
        </w:tc>
        <w:tc>
          <w:tcPr>
            <w:tcW w:w="3655" w:type="pct"/>
            <w:shd w:val="clear" w:color="auto" w:fill="FFFFFF" w:themeFill="background1"/>
          </w:tcPr>
          <w:sdt>
            <w:sdtPr>
              <w:rPr>
                <w:rFonts w:cs="Arial"/>
              </w:rPr>
              <w:id w:val="272063526"/>
              <w:placeholder>
                <w:docPart w:val="F0E93DC3F6E94350B743839228999FAD"/>
              </w:placeholder>
            </w:sdtPr>
            <w:sdtContent>
              <w:p w14:paraId="4B6C05B8" w14:textId="77777777" w:rsidR="00832A5A" w:rsidRPr="00832A5A" w:rsidRDefault="00832A5A" w:rsidP="00832A5A">
                <w:pPr>
                  <w:pStyle w:val="ListParagraph"/>
                  <w:numPr>
                    <w:ilvl w:val="0"/>
                    <w:numId w:val="108"/>
                  </w:numPr>
                  <w:rPr>
                    <w:rFonts w:eastAsiaTheme="minorEastAsia" w:cs="Arial"/>
                    <w:b/>
                  </w:rPr>
                </w:pPr>
                <w:r>
                  <w:rPr>
                    <w:rFonts w:cs="Arial"/>
                  </w:rPr>
                  <w:t>Lacrosse</w:t>
                </w:r>
              </w:p>
              <w:p w14:paraId="17C566DC" w14:textId="77777777" w:rsidR="007E4DDB" w:rsidRPr="00832A5A" w:rsidRDefault="00832A5A" w:rsidP="00832A5A">
                <w:pPr>
                  <w:pStyle w:val="ListParagraph"/>
                  <w:numPr>
                    <w:ilvl w:val="0"/>
                    <w:numId w:val="108"/>
                  </w:numPr>
                  <w:rPr>
                    <w:rFonts w:eastAsiaTheme="minorEastAsia" w:cs="Arial"/>
                    <w:b/>
                  </w:rPr>
                </w:pPr>
                <w:r>
                  <w:rPr>
                    <w:rFonts w:cs="Arial"/>
                    <w:b/>
                  </w:rPr>
                  <w:t>Iroquois</w:t>
                </w:r>
              </w:p>
              <w:p w14:paraId="77B5DDDB" w14:textId="77777777" w:rsidR="00832A5A" w:rsidRPr="00832A5A" w:rsidRDefault="00832A5A" w:rsidP="00832A5A">
                <w:pPr>
                  <w:pStyle w:val="ListParagraph"/>
                  <w:numPr>
                    <w:ilvl w:val="0"/>
                    <w:numId w:val="108"/>
                  </w:numPr>
                  <w:rPr>
                    <w:rFonts w:eastAsiaTheme="minorEastAsia" w:cs="Arial"/>
                    <w:b/>
                  </w:rPr>
                </w:pPr>
                <w:r>
                  <w:rPr>
                    <w:rFonts w:cs="Arial"/>
                    <w:b/>
                  </w:rPr>
                  <w:lastRenderedPageBreak/>
                  <w:t>Sky world</w:t>
                </w:r>
              </w:p>
              <w:p w14:paraId="4F03A4F9" w14:textId="077F98A0" w:rsidR="00832A5A" w:rsidRPr="00832A5A" w:rsidRDefault="00832A5A" w:rsidP="00832A5A">
                <w:pPr>
                  <w:pStyle w:val="ListParagraph"/>
                  <w:numPr>
                    <w:ilvl w:val="0"/>
                    <w:numId w:val="108"/>
                  </w:numPr>
                  <w:rPr>
                    <w:rFonts w:eastAsiaTheme="minorEastAsia" w:cs="Arial"/>
                    <w:b/>
                  </w:rPr>
                </w:pPr>
                <w:r>
                  <w:rPr>
                    <w:rFonts w:cs="Arial"/>
                    <w:b/>
                  </w:rPr>
                  <w:t>Leather</w:t>
                </w:r>
              </w:p>
              <w:p w14:paraId="63695970" w14:textId="16F520DD" w:rsidR="00832A5A" w:rsidRPr="00832A5A" w:rsidRDefault="00832A5A" w:rsidP="00832A5A">
                <w:pPr>
                  <w:pStyle w:val="ListParagraph"/>
                  <w:numPr>
                    <w:ilvl w:val="0"/>
                    <w:numId w:val="108"/>
                  </w:numPr>
                  <w:rPr>
                    <w:rFonts w:eastAsiaTheme="minorEastAsia" w:cs="Arial"/>
                    <w:b/>
                  </w:rPr>
                </w:pPr>
                <w:proofErr w:type="spellStart"/>
                <w:r>
                  <w:rPr>
                    <w:rFonts w:cs="Arial"/>
                    <w:b/>
                  </w:rPr>
                  <w:t>Titanlum</w:t>
                </w:r>
                <w:proofErr w:type="spellEnd"/>
              </w:p>
              <w:p w14:paraId="6C4973D3" w14:textId="25FED063" w:rsidR="00832A5A" w:rsidRPr="00832A5A" w:rsidRDefault="00832A5A" w:rsidP="00832A5A">
                <w:pPr>
                  <w:pStyle w:val="ListParagraph"/>
                  <w:numPr>
                    <w:ilvl w:val="0"/>
                    <w:numId w:val="108"/>
                  </w:numPr>
                  <w:rPr>
                    <w:rFonts w:eastAsiaTheme="minorEastAsia" w:cs="Arial"/>
                    <w:b/>
                  </w:rPr>
                </w:pPr>
                <w:r>
                  <w:rPr>
                    <w:rFonts w:cs="Arial"/>
                    <w:b/>
                  </w:rPr>
                  <w:t xml:space="preserve">Spiritual </w:t>
                </w:r>
              </w:p>
            </w:sdtContent>
          </w:sdt>
        </w:tc>
      </w:tr>
      <w:tr w:rsidR="007E4DDB" w:rsidRPr="00F457F2" w14:paraId="7569196E" w14:textId="77777777" w:rsidTr="005E798D">
        <w:tc>
          <w:tcPr>
            <w:tcW w:w="5000" w:type="pct"/>
            <w:gridSpan w:val="2"/>
            <w:shd w:val="clear" w:color="auto" w:fill="464646" w:themeFill="text2" w:themeFillTint="E6"/>
          </w:tcPr>
          <w:p w14:paraId="22A37FC3"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color w:val="FFFFFF" w:themeColor="background1"/>
              </w:rPr>
              <w:lastRenderedPageBreak/>
              <w:t>Instruction</w:t>
            </w:r>
          </w:p>
        </w:tc>
      </w:tr>
      <w:tr w:rsidR="007E4DDB" w:rsidRPr="009C0D11" w14:paraId="5E35FB6D" w14:textId="77777777" w:rsidTr="005E798D">
        <w:trPr>
          <w:trHeight w:val="576"/>
        </w:trPr>
        <w:tc>
          <w:tcPr>
            <w:tcW w:w="1345" w:type="pct"/>
            <w:shd w:val="clear" w:color="auto" w:fill="F2F2F2" w:themeFill="background1" w:themeFillShade="F2"/>
          </w:tcPr>
          <w:p w14:paraId="5C0176A3" w14:textId="77777777" w:rsidR="007E4DDB" w:rsidRPr="009C0D11" w:rsidRDefault="007E4DDB" w:rsidP="005E798D">
            <w:pPr>
              <w:rPr>
                <w:rFonts w:cs="Arial"/>
              </w:rPr>
            </w:pPr>
            <w:r w:rsidRPr="009C0D11">
              <w:rPr>
                <w:rFonts w:cs="Arial"/>
                <w:b/>
              </w:rPr>
              <w:t>Direct Instruction/Modeling:</w:t>
            </w:r>
            <w:r w:rsidRPr="009C0D11">
              <w:rPr>
                <w:rFonts w:cs="Arial"/>
              </w:rPr>
              <w:t xml:space="preserve">  </w:t>
            </w:r>
          </w:p>
        </w:tc>
        <w:tc>
          <w:tcPr>
            <w:tcW w:w="3655" w:type="pct"/>
          </w:tcPr>
          <w:sdt>
            <w:sdtPr>
              <w:rPr>
                <w:rFonts w:eastAsiaTheme="minorHAnsi" w:cs="Arial"/>
                <w:szCs w:val="22"/>
              </w:rPr>
              <w:id w:val="1981961684"/>
              <w:placeholder>
                <w:docPart w:val="39EB29FAA9E648DF985F06B267E08460"/>
              </w:placeholder>
            </w:sdtPr>
            <w:sdtEndPr>
              <w:rPr>
                <w:rFonts w:eastAsiaTheme="minorEastAsia" w:cstheme="minorBidi"/>
              </w:rPr>
            </w:sdtEndPr>
            <w:sdtContent>
              <w:p w14:paraId="46F59AF9" w14:textId="1FF091EE" w:rsidR="00832A5A" w:rsidRPr="00832A5A" w:rsidRDefault="00832A5A" w:rsidP="00832A5A">
                <w:pPr>
                  <w:pStyle w:val="ListParagraph"/>
                  <w:numPr>
                    <w:ilvl w:val="0"/>
                    <w:numId w:val="109"/>
                  </w:numPr>
                  <w:rPr>
                    <w:rFonts w:eastAsiaTheme="minorEastAsia" w:cs="Arial"/>
                  </w:rPr>
                </w:pPr>
                <w:r>
                  <w:rPr>
                    <w:rFonts w:cs="Arial"/>
                  </w:rPr>
                  <w:t>I will start by asking the students if they have even played or watched Lacrosse.</w:t>
                </w:r>
              </w:p>
              <w:p w14:paraId="45620020" w14:textId="72F1F29E" w:rsidR="00832A5A" w:rsidRPr="00832A5A" w:rsidRDefault="00832A5A" w:rsidP="00832A5A">
                <w:pPr>
                  <w:pStyle w:val="ListParagraph"/>
                  <w:numPr>
                    <w:ilvl w:val="0"/>
                    <w:numId w:val="109"/>
                  </w:numPr>
                  <w:rPr>
                    <w:rFonts w:eastAsiaTheme="minorEastAsia" w:cs="Arial"/>
                  </w:rPr>
                </w:pPr>
                <w:r>
                  <w:rPr>
                    <w:rFonts w:cs="Arial"/>
                  </w:rPr>
                  <w:t>Students will be introduced to Lacrosse through a short video on the history of the game.</w:t>
                </w:r>
              </w:p>
              <w:p w14:paraId="2524D9FA" w14:textId="4164EC50" w:rsidR="00832A5A" w:rsidRPr="00832A5A" w:rsidRDefault="00832A5A" w:rsidP="00832A5A">
                <w:pPr>
                  <w:pStyle w:val="ListParagraph"/>
                  <w:numPr>
                    <w:ilvl w:val="0"/>
                    <w:numId w:val="109"/>
                  </w:numPr>
                  <w:rPr>
                    <w:rFonts w:eastAsiaTheme="minorEastAsia" w:cs="Arial"/>
                  </w:rPr>
                </w:pPr>
                <w:r>
                  <w:rPr>
                    <w:rFonts w:cs="Arial"/>
                  </w:rPr>
                  <w:t xml:space="preserve">A lacrosse stick will be shown to the students, and I will explain how they are used. </w:t>
                </w:r>
              </w:p>
              <w:p w14:paraId="7EA233B4" w14:textId="0E8D460D" w:rsidR="00832A5A" w:rsidRDefault="00832A5A" w:rsidP="00832A5A">
                <w:pPr>
                  <w:pStyle w:val="ListParagraph"/>
                  <w:numPr>
                    <w:ilvl w:val="0"/>
                    <w:numId w:val="109"/>
                  </w:numPr>
                  <w:rPr>
                    <w:rFonts w:eastAsiaTheme="minorEastAsia" w:cs="Arial"/>
                  </w:rPr>
                </w:pPr>
                <w:r>
                  <w:rPr>
                    <w:rFonts w:eastAsiaTheme="minorEastAsia" w:cs="Arial"/>
                  </w:rPr>
                  <w:t>Each student will be given a vocabulary list, and I will explain to them that we will use these during our assessment.</w:t>
                </w:r>
              </w:p>
              <w:p w14:paraId="3F3137C9" w14:textId="0D5B74B8" w:rsidR="00832A5A" w:rsidRPr="00832A5A" w:rsidRDefault="00000000" w:rsidP="00832A5A">
                <w:pPr>
                  <w:ind w:left="360"/>
                  <w:rPr>
                    <w:rFonts w:cs="Arial"/>
                  </w:rPr>
                </w:pPr>
              </w:p>
            </w:sdtContent>
          </w:sdt>
        </w:tc>
      </w:tr>
      <w:tr w:rsidR="007E4DDB" w:rsidRPr="009C0D11" w14:paraId="6672E193" w14:textId="77777777" w:rsidTr="005E798D">
        <w:trPr>
          <w:trHeight w:val="576"/>
        </w:trPr>
        <w:tc>
          <w:tcPr>
            <w:tcW w:w="1345" w:type="pct"/>
            <w:shd w:val="clear" w:color="auto" w:fill="F2F2F2" w:themeFill="background1" w:themeFillShade="F2"/>
          </w:tcPr>
          <w:p w14:paraId="57FB6388" w14:textId="77777777" w:rsidR="007E4DDB" w:rsidRPr="009C0D11" w:rsidRDefault="007E4DDB" w:rsidP="005E798D">
            <w:pPr>
              <w:rPr>
                <w:rFonts w:cs="Arial"/>
                <w:b/>
              </w:rPr>
            </w:pPr>
            <w:r w:rsidRPr="009C0D11">
              <w:rPr>
                <w:rFonts w:cs="Arial"/>
                <w:b/>
              </w:rPr>
              <w:t>Guided Practice:</w:t>
            </w:r>
            <w:r w:rsidRPr="009C0D11">
              <w:rPr>
                <w:rFonts w:cs="Arial"/>
              </w:rPr>
              <w:t xml:space="preserve">  </w:t>
            </w:r>
          </w:p>
        </w:tc>
        <w:tc>
          <w:tcPr>
            <w:tcW w:w="3655" w:type="pct"/>
          </w:tcPr>
          <w:sdt>
            <w:sdtPr>
              <w:rPr>
                <w:rFonts w:cs="Arial"/>
              </w:rPr>
              <w:id w:val="-155853919"/>
              <w:placeholder>
                <w:docPart w:val="12A6DB213F6544ABB1D3E35143AAE308"/>
              </w:placeholder>
            </w:sdtPr>
            <w:sdtContent>
              <w:p w14:paraId="3B68BADD" w14:textId="77777777" w:rsidR="00832A5A" w:rsidRPr="00832A5A" w:rsidRDefault="00832A5A" w:rsidP="00832A5A">
                <w:pPr>
                  <w:pStyle w:val="ListParagraph"/>
                  <w:numPr>
                    <w:ilvl w:val="0"/>
                    <w:numId w:val="110"/>
                  </w:numPr>
                  <w:rPr>
                    <w:rFonts w:eastAsiaTheme="minorEastAsia" w:cs="Arial"/>
                  </w:rPr>
                </w:pPr>
                <w:r>
                  <w:rPr>
                    <w:rFonts w:cs="Arial"/>
                  </w:rPr>
                  <w:t xml:space="preserve">Students will be given a lacrosse stick and will split up into partners. </w:t>
                </w:r>
              </w:p>
              <w:p w14:paraId="62263790" w14:textId="13BF91A3" w:rsidR="007E4DDB" w:rsidRPr="00832A5A" w:rsidRDefault="00832A5A" w:rsidP="00832A5A">
                <w:pPr>
                  <w:pStyle w:val="ListParagraph"/>
                  <w:numPr>
                    <w:ilvl w:val="0"/>
                    <w:numId w:val="110"/>
                  </w:numPr>
                  <w:rPr>
                    <w:rFonts w:eastAsiaTheme="minorEastAsia" w:cs="Arial"/>
                  </w:rPr>
                </w:pPr>
                <w:r>
                  <w:rPr>
                    <w:rFonts w:cs="Arial"/>
                  </w:rPr>
                  <w:t xml:space="preserve">They will practice passing the ball back and forth to each other. </w:t>
                </w:r>
              </w:p>
            </w:sdtContent>
          </w:sdt>
          <w:p w14:paraId="6F2E8360" w14:textId="77777777" w:rsidR="007E4DDB" w:rsidRPr="009C0D11" w:rsidRDefault="007E4DDB" w:rsidP="005E798D">
            <w:pPr>
              <w:rPr>
                <w:rFonts w:cs="Arial"/>
                <w:b/>
              </w:rPr>
            </w:pPr>
          </w:p>
        </w:tc>
      </w:tr>
      <w:tr w:rsidR="007E4DDB" w:rsidRPr="009C0D11" w14:paraId="01CD4BB1" w14:textId="77777777" w:rsidTr="005E798D">
        <w:trPr>
          <w:trHeight w:val="576"/>
        </w:trPr>
        <w:tc>
          <w:tcPr>
            <w:tcW w:w="1345" w:type="pct"/>
            <w:shd w:val="clear" w:color="auto" w:fill="F2F2F2" w:themeFill="background1" w:themeFillShade="F2"/>
          </w:tcPr>
          <w:p w14:paraId="6044AD3A" w14:textId="77777777" w:rsidR="007E4DDB" w:rsidRPr="009C0D11" w:rsidRDefault="007E4DDB" w:rsidP="005E798D">
            <w:pPr>
              <w:rPr>
                <w:rFonts w:cs="Arial"/>
                <w:b/>
              </w:rPr>
            </w:pPr>
            <w:r w:rsidRPr="009C0D11">
              <w:rPr>
                <w:rFonts w:cs="Arial"/>
                <w:b/>
              </w:rPr>
              <w:t>Independent Practice:</w:t>
            </w:r>
          </w:p>
        </w:tc>
        <w:tc>
          <w:tcPr>
            <w:tcW w:w="3655" w:type="pct"/>
          </w:tcPr>
          <w:p w14:paraId="45B66855" w14:textId="0E96EC2C" w:rsidR="007E4DDB" w:rsidRPr="009C0D11" w:rsidRDefault="00000000" w:rsidP="005E798D">
            <w:pPr>
              <w:rPr>
                <w:rFonts w:cs="Arial"/>
                <w:b/>
              </w:rPr>
            </w:pPr>
            <w:sdt>
              <w:sdtPr>
                <w:rPr>
                  <w:rFonts w:cs="Arial"/>
                </w:rPr>
                <w:id w:val="577643827"/>
                <w:placeholder>
                  <w:docPart w:val="9A8FFC2C0E604815964781484327C164"/>
                </w:placeholder>
              </w:sdtPr>
              <w:sdtContent>
                <w:r w:rsidR="00832A5A">
                  <w:rPr>
                    <w:rFonts w:cs="Arial"/>
                  </w:rPr>
                  <w:t xml:space="preserve">Students will be given an assessment will fill in the blank questions. They will be able to use their vocabulary list as a word bank. This assessment is on the traditional game of Lacrosse. </w:t>
                </w:r>
              </w:sdtContent>
            </w:sdt>
          </w:p>
        </w:tc>
      </w:tr>
      <w:tr w:rsidR="007E4DDB" w:rsidRPr="009C0D11" w14:paraId="3D2058B2" w14:textId="77777777" w:rsidTr="005E798D">
        <w:trPr>
          <w:trHeight w:val="576"/>
        </w:trPr>
        <w:tc>
          <w:tcPr>
            <w:tcW w:w="1345" w:type="pct"/>
            <w:shd w:val="clear" w:color="auto" w:fill="F2F2F2" w:themeFill="background1" w:themeFillShade="F2"/>
          </w:tcPr>
          <w:p w14:paraId="3BDD6B5D" w14:textId="77777777" w:rsidR="007E4DDB" w:rsidRPr="009C0D11" w:rsidRDefault="007E4DDB" w:rsidP="005E798D">
            <w:pPr>
              <w:rPr>
                <w:rFonts w:cs="Arial"/>
                <w:b/>
              </w:rPr>
            </w:pPr>
            <w:r>
              <w:rPr>
                <w:rFonts w:cs="Arial"/>
                <w:b/>
              </w:rPr>
              <w:t>Closure:</w:t>
            </w:r>
          </w:p>
        </w:tc>
        <w:tc>
          <w:tcPr>
            <w:tcW w:w="3655" w:type="pct"/>
          </w:tcPr>
          <w:p w14:paraId="386CB31E" w14:textId="5E86E02E" w:rsidR="007E4DDB" w:rsidRDefault="00000000" w:rsidP="005E798D">
            <w:pPr>
              <w:rPr>
                <w:rFonts w:cs="Arial"/>
              </w:rPr>
            </w:pPr>
            <w:sdt>
              <w:sdtPr>
                <w:rPr>
                  <w:rFonts w:cs="Arial"/>
                </w:rPr>
                <w:id w:val="1731114005"/>
                <w:placeholder>
                  <w:docPart w:val="6AA21C1DA3384301BA666B499A45D0A2"/>
                </w:placeholder>
              </w:sdtPr>
              <w:sdtContent>
                <w:r w:rsidR="00832A5A">
                  <w:rPr>
                    <w:rFonts w:cs="Arial"/>
                  </w:rPr>
                  <w:t>Students will have a classroom discussion with me, and they will all get to explain their favorite parts of the game.</w:t>
                </w:r>
              </w:sdtContent>
            </w:sdt>
          </w:p>
        </w:tc>
      </w:tr>
      <w:tr w:rsidR="007E4DDB" w:rsidRPr="009C0D11" w14:paraId="5C165F8B" w14:textId="77777777" w:rsidTr="005E798D">
        <w:tc>
          <w:tcPr>
            <w:tcW w:w="5000" w:type="pct"/>
            <w:gridSpan w:val="2"/>
            <w:shd w:val="clear" w:color="auto" w:fill="D9D9D9" w:themeFill="background1" w:themeFillShade="D9"/>
          </w:tcPr>
          <w:p w14:paraId="1CF7737E" w14:textId="77777777" w:rsidR="007E4DDB" w:rsidRPr="00BD3C50" w:rsidRDefault="007E4DDB" w:rsidP="005E798D">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7E4DDB" w:rsidRPr="005E1D2B" w14:paraId="348CD1C6" w14:textId="77777777" w:rsidTr="005E798D">
        <w:trPr>
          <w:trHeight w:val="330"/>
        </w:trPr>
        <w:tc>
          <w:tcPr>
            <w:tcW w:w="1345" w:type="pct"/>
            <w:shd w:val="clear" w:color="auto" w:fill="EAEAEA" w:themeFill="text2" w:themeFillTint="1A"/>
          </w:tcPr>
          <w:p w14:paraId="615C4F3B" w14:textId="77777777" w:rsidR="007E4DDB" w:rsidRPr="009C0D11" w:rsidRDefault="007E4DDB" w:rsidP="005E798D">
            <w:pPr>
              <w:rPr>
                <w:rFonts w:cs="Arial"/>
              </w:rPr>
            </w:pPr>
            <w:r w:rsidRPr="009C0D11">
              <w:rPr>
                <w:rFonts w:cs="Arial"/>
                <w:b/>
              </w:rPr>
              <w:t>Supporting Students with Special Needs:</w:t>
            </w:r>
            <w:r w:rsidRPr="009C0D11">
              <w:rPr>
                <w:rFonts w:cs="Arial"/>
              </w:rPr>
              <w:t xml:space="preserve">  </w:t>
            </w:r>
          </w:p>
        </w:tc>
        <w:tc>
          <w:tcPr>
            <w:tcW w:w="3655" w:type="pct"/>
          </w:tcPr>
          <w:p w14:paraId="2D586E51" w14:textId="7294F645" w:rsidR="007E4DDB" w:rsidRPr="005E1D2B" w:rsidRDefault="00000000" w:rsidP="005E798D">
            <w:pPr>
              <w:rPr>
                <w:rFonts w:cs="Arial"/>
                <w:b/>
              </w:rPr>
            </w:pPr>
            <w:sdt>
              <w:sdtPr>
                <w:rPr>
                  <w:rFonts w:cs="Arial"/>
                </w:rPr>
                <w:id w:val="-467583927"/>
                <w:placeholder>
                  <w:docPart w:val="F983A479E4714D4DB8B6272164AB5896"/>
                </w:placeholder>
              </w:sdtPr>
              <w:sdtContent>
                <w:r w:rsidR="00832A5A">
                  <w:rPr>
                    <w:rFonts w:cs="Arial"/>
                  </w:rPr>
                  <w:t xml:space="preserve">To support students with special needs, I will help them master passing the ball with their partner. I will also provide one on one support during their assessment. </w:t>
                </w:r>
              </w:sdtContent>
            </w:sdt>
          </w:p>
        </w:tc>
      </w:tr>
      <w:tr w:rsidR="007E4DDB" w:rsidRPr="005E1D2B" w14:paraId="69C7114A" w14:textId="77777777" w:rsidTr="005E798D">
        <w:trPr>
          <w:trHeight w:val="330"/>
        </w:trPr>
        <w:tc>
          <w:tcPr>
            <w:tcW w:w="1345" w:type="pct"/>
            <w:shd w:val="clear" w:color="auto" w:fill="EAEAEA" w:themeFill="text2" w:themeFillTint="1A"/>
          </w:tcPr>
          <w:p w14:paraId="19586330" w14:textId="77777777" w:rsidR="007E4DDB" w:rsidRPr="009C0D11" w:rsidRDefault="007E4DDB" w:rsidP="005E798D">
            <w:pPr>
              <w:rPr>
                <w:rFonts w:cs="Arial"/>
                <w:b/>
              </w:rPr>
            </w:pPr>
            <w:r>
              <w:rPr>
                <w:rFonts w:cs="Arial"/>
                <w:b/>
              </w:rPr>
              <w:t>Strategies to Challenge Above-Average Learners</w:t>
            </w:r>
            <w:r w:rsidRPr="009C0D11">
              <w:rPr>
                <w:rFonts w:cs="Arial"/>
                <w:b/>
              </w:rPr>
              <w:t>:</w:t>
            </w:r>
            <w:r w:rsidRPr="009C0D11">
              <w:rPr>
                <w:rFonts w:cs="Arial"/>
              </w:rPr>
              <w:t xml:space="preserve">  </w:t>
            </w:r>
          </w:p>
        </w:tc>
        <w:tc>
          <w:tcPr>
            <w:tcW w:w="3655" w:type="pct"/>
          </w:tcPr>
          <w:p w14:paraId="6EE1DC23" w14:textId="19D0E5FA" w:rsidR="007E4DDB" w:rsidRPr="009C0D11" w:rsidRDefault="00000000" w:rsidP="005E798D">
            <w:pPr>
              <w:rPr>
                <w:rFonts w:cs="Arial"/>
                <w:b/>
              </w:rPr>
            </w:pPr>
            <w:sdt>
              <w:sdtPr>
                <w:rPr>
                  <w:rFonts w:cs="Arial"/>
                </w:rPr>
                <w:id w:val="-55161874"/>
                <w:placeholder>
                  <w:docPart w:val="A02783AEDB3C4E949DDD4B04C5B2CC3E"/>
                </w:placeholder>
                <w:text/>
              </w:sdtPr>
              <w:sdtContent>
                <w:r w:rsidR="00832A5A">
                  <w:rPr>
                    <w:rFonts w:cs="Arial"/>
                  </w:rPr>
                  <w:t>To challenge above-average learners, I will allow them to try and throw their ball into a goal with their Lacrosse stick.</w:t>
                </w:r>
              </w:sdtContent>
            </w:sdt>
          </w:p>
        </w:tc>
      </w:tr>
      <w:tr w:rsidR="007E4DDB" w:rsidRPr="005E1D2B" w14:paraId="6A9CEEBB" w14:textId="77777777" w:rsidTr="005E798D">
        <w:trPr>
          <w:trHeight w:val="330"/>
        </w:trPr>
        <w:tc>
          <w:tcPr>
            <w:tcW w:w="1345" w:type="pct"/>
            <w:shd w:val="clear" w:color="auto" w:fill="EAEAEA" w:themeFill="text2" w:themeFillTint="1A"/>
          </w:tcPr>
          <w:p w14:paraId="14EF375A" w14:textId="77777777" w:rsidR="007E4DDB" w:rsidRPr="009C0D11" w:rsidRDefault="007E4DDB" w:rsidP="005E798D">
            <w:pPr>
              <w:rPr>
                <w:rFonts w:cs="Arial"/>
                <w:b/>
              </w:rPr>
            </w:pPr>
            <w:r w:rsidRPr="009C0D11">
              <w:rPr>
                <w:rFonts w:cs="Arial"/>
                <w:b/>
              </w:rPr>
              <w:t>Facilitating a Classroom Environment that Supports Student Learning:</w:t>
            </w:r>
            <w:r w:rsidRPr="009C0D11">
              <w:rPr>
                <w:rFonts w:cs="Arial"/>
              </w:rPr>
              <w:t xml:space="preserve">  </w:t>
            </w:r>
          </w:p>
        </w:tc>
        <w:tc>
          <w:tcPr>
            <w:tcW w:w="3655" w:type="pct"/>
          </w:tcPr>
          <w:p w14:paraId="382B27A6" w14:textId="1CD1F3DB" w:rsidR="007E4DDB" w:rsidRPr="009C0D11" w:rsidRDefault="00000000" w:rsidP="005E798D">
            <w:pPr>
              <w:rPr>
                <w:rFonts w:cs="Arial"/>
                <w:b/>
              </w:rPr>
            </w:pPr>
            <w:sdt>
              <w:sdtPr>
                <w:rPr>
                  <w:rFonts w:cs="Arial"/>
                </w:rPr>
                <w:id w:val="1130280196"/>
                <w:placeholder>
                  <w:docPart w:val="93E7D906B170405CACAFFB35F2C3D810"/>
                </w:placeholder>
                <w:text/>
              </w:sdtPr>
              <w:sdtContent>
                <w:r w:rsidR="00832A5A">
                  <w:rPr>
                    <w:rFonts w:cs="Arial"/>
                  </w:rPr>
                  <w:t xml:space="preserve">To support student learning, I will answer any questions the students have about the game of Lacrosse. I will also help them if they have difficulty passing the ball to their partner. </w:t>
                </w:r>
              </w:sdtContent>
            </w:sdt>
          </w:p>
        </w:tc>
      </w:tr>
      <w:tr w:rsidR="007E4DDB" w:rsidRPr="005E1D2B" w14:paraId="3DE9B747" w14:textId="77777777" w:rsidTr="005E798D">
        <w:trPr>
          <w:trHeight w:val="330"/>
        </w:trPr>
        <w:tc>
          <w:tcPr>
            <w:tcW w:w="1345" w:type="pct"/>
            <w:shd w:val="clear" w:color="auto" w:fill="EAEAEA" w:themeFill="text2" w:themeFillTint="1A"/>
          </w:tcPr>
          <w:p w14:paraId="217F7D90" w14:textId="77777777" w:rsidR="007E4DDB" w:rsidRPr="009C0D11" w:rsidRDefault="007E4DDB" w:rsidP="005E798D">
            <w:pPr>
              <w:rPr>
                <w:rFonts w:cs="Arial"/>
                <w:b/>
              </w:rPr>
            </w:pPr>
            <w:r w:rsidRPr="009C0D11">
              <w:rPr>
                <w:rFonts w:cs="Arial"/>
                <w:b/>
              </w:rPr>
              <w:t>Extension:</w:t>
            </w:r>
            <w:r>
              <w:rPr>
                <w:rFonts w:cs="Arial"/>
              </w:rPr>
              <w:t xml:space="preserve"> </w:t>
            </w:r>
          </w:p>
        </w:tc>
        <w:tc>
          <w:tcPr>
            <w:tcW w:w="3655" w:type="pct"/>
          </w:tcPr>
          <w:p w14:paraId="3300B9EE" w14:textId="31AE4B8C" w:rsidR="007E4DDB" w:rsidRPr="009C0D11" w:rsidRDefault="00000000" w:rsidP="005E798D">
            <w:pPr>
              <w:rPr>
                <w:rFonts w:cs="Arial"/>
                <w:b/>
              </w:rPr>
            </w:pPr>
            <w:sdt>
              <w:sdtPr>
                <w:rPr>
                  <w:rFonts w:cs="Arial"/>
                </w:rPr>
                <w:id w:val="-1256209698"/>
                <w:placeholder>
                  <w:docPart w:val="77026227BA974B7EB48E93CD578D232E"/>
                </w:placeholder>
                <w:text/>
              </w:sdtPr>
              <w:sdtContent>
                <w:r w:rsidR="00832A5A">
                  <w:rPr>
                    <w:rFonts w:cs="Arial"/>
                  </w:rPr>
                  <w:t xml:space="preserve">An extension will be provided allowing students the opportunity to write a sentence at the end of the assessment explaining one fact about Lacrosse. </w:t>
                </w:r>
              </w:sdtContent>
            </w:sdt>
          </w:p>
        </w:tc>
      </w:tr>
      <w:tr w:rsidR="007E4DDB" w:rsidRPr="005E1D2B" w14:paraId="21EC8CA2" w14:textId="77777777" w:rsidTr="005E798D">
        <w:trPr>
          <w:trHeight w:val="330"/>
        </w:trPr>
        <w:tc>
          <w:tcPr>
            <w:tcW w:w="1345" w:type="pct"/>
            <w:shd w:val="clear" w:color="auto" w:fill="EAEAEA" w:themeFill="text2" w:themeFillTint="1A"/>
          </w:tcPr>
          <w:p w14:paraId="4A28F423" w14:textId="77777777" w:rsidR="007E4DDB" w:rsidRPr="009C0D11" w:rsidRDefault="007E4DDB" w:rsidP="005E798D">
            <w:pPr>
              <w:rPr>
                <w:rFonts w:cs="Arial"/>
                <w:b/>
              </w:rPr>
            </w:pPr>
            <w:r>
              <w:rPr>
                <w:rFonts w:cs="Arial"/>
                <w:b/>
                <w:bCs/>
              </w:rPr>
              <w:t>Culturally Responsive Teaching:</w:t>
            </w:r>
            <w:r w:rsidRPr="009C0D11">
              <w:rPr>
                <w:rFonts w:cs="Arial"/>
              </w:rPr>
              <w:t xml:space="preserve">  </w:t>
            </w:r>
          </w:p>
        </w:tc>
        <w:tc>
          <w:tcPr>
            <w:tcW w:w="3655" w:type="pct"/>
          </w:tcPr>
          <w:p w14:paraId="202AB849" w14:textId="6A8A7B5D" w:rsidR="007E4DDB" w:rsidRPr="009C0D11" w:rsidRDefault="00000000" w:rsidP="005E798D">
            <w:pPr>
              <w:rPr>
                <w:rFonts w:cs="Arial"/>
                <w:b/>
              </w:rPr>
            </w:pPr>
            <w:sdt>
              <w:sdtPr>
                <w:rPr>
                  <w:rFonts w:cs="Arial"/>
                </w:rPr>
                <w:id w:val="423458525"/>
                <w:placeholder>
                  <w:docPart w:val="6F8B71D734DF4C17A66C7BE357542D6E"/>
                </w:placeholder>
                <w:text/>
              </w:sdtPr>
              <w:sdtContent>
                <w:r w:rsidR="00832A5A">
                  <w:rPr>
                    <w:rFonts w:cs="Arial"/>
                  </w:rPr>
                  <w:t xml:space="preserve">Students will be given the chance to play a game as partners helping them become more familiar with each other. </w:t>
                </w:r>
              </w:sdtContent>
            </w:sdt>
          </w:p>
        </w:tc>
      </w:tr>
      <w:tr w:rsidR="007E4DDB" w:rsidRPr="009C0D11" w14:paraId="2F5DFED1" w14:textId="77777777" w:rsidTr="005E798D">
        <w:tc>
          <w:tcPr>
            <w:tcW w:w="5000" w:type="pct"/>
            <w:gridSpan w:val="2"/>
            <w:shd w:val="clear" w:color="auto" w:fill="D9D9D9" w:themeFill="background1" w:themeFillShade="D9"/>
          </w:tcPr>
          <w:p w14:paraId="0ADBDA9A" w14:textId="77777777" w:rsidR="007E4DDB" w:rsidRPr="00BD3C50" w:rsidRDefault="007E4DDB" w:rsidP="005E798D">
            <w:pPr>
              <w:jc w:val="center"/>
              <w:rPr>
                <w:rFonts w:ascii="Times New Roman Bold" w:hAnsi="Times New Roman Bold" w:cs="Arial"/>
                <w:b/>
                <w:smallCaps/>
              </w:rPr>
            </w:pPr>
            <w:r w:rsidRPr="00BD3C50">
              <w:rPr>
                <w:rFonts w:ascii="Times New Roman Bold" w:hAnsi="Times New Roman Bold" w:cs="Arial"/>
                <w:b/>
                <w:smallCaps/>
              </w:rPr>
              <w:t>Assessment</w:t>
            </w:r>
          </w:p>
        </w:tc>
      </w:tr>
      <w:tr w:rsidR="007E4DDB" w:rsidRPr="009C0D11" w14:paraId="3F5A094F" w14:textId="77777777" w:rsidTr="005E798D">
        <w:trPr>
          <w:trHeight w:val="275"/>
        </w:trPr>
        <w:tc>
          <w:tcPr>
            <w:tcW w:w="1345" w:type="pct"/>
            <w:shd w:val="clear" w:color="auto" w:fill="EAEAEA" w:themeFill="text2" w:themeFillTint="1A"/>
          </w:tcPr>
          <w:p w14:paraId="44056C98" w14:textId="77777777" w:rsidR="007E4DDB" w:rsidRPr="009C0D11" w:rsidRDefault="007E4DDB" w:rsidP="005E798D">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55" w:type="pct"/>
          </w:tcPr>
          <w:p w14:paraId="1F23E6CD" w14:textId="6AD87395" w:rsidR="007E4DDB" w:rsidRPr="009C0D11" w:rsidRDefault="00000000" w:rsidP="005E798D">
            <w:pPr>
              <w:rPr>
                <w:rFonts w:cs="Arial"/>
              </w:rPr>
            </w:pPr>
            <w:sdt>
              <w:sdtPr>
                <w:rPr>
                  <w:rFonts w:cs="Arial"/>
                </w:rPr>
                <w:id w:val="1721479625"/>
                <w:placeholder>
                  <w:docPart w:val="649B004C305A46DE8231159AD1582B4F"/>
                </w:placeholder>
              </w:sdtPr>
              <w:sdtContent>
                <w:r w:rsidR="00832A5A">
                  <w:rPr>
                    <w:rFonts w:cs="Arial"/>
                  </w:rPr>
                  <w:t xml:space="preserve">Students will be asked if they have ever watched or played Lacrosse during a classroom discussion. </w:t>
                </w:r>
              </w:sdtContent>
            </w:sdt>
          </w:p>
        </w:tc>
      </w:tr>
      <w:tr w:rsidR="007E4DDB" w:rsidRPr="009C0D11" w14:paraId="699A2F10" w14:textId="77777777" w:rsidTr="005E798D">
        <w:trPr>
          <w:trHeight w:val="275"/>
        </w:trPr>
        <w:tc>
          <w:tcPr>
            <w:tcW w:w="1345" w:type="pct"/>
            <w:shd w:val="clear" w:color="auto" w:fill="EAEAEA" w:themeFill="text2" w:themeFillTint="1A"/>
          </w:tcPr>
          <w:p w14:paraId="7C23F66F" w14:textId="77777777" w:rsidR="007E4DDB" w:rsidRPr="009C0D11" w:rsidRDefault="007E4DDB" w:rsidP="005E798D">
            <w:pPr>
              <w:rPr>
                <w:rFonts w:cs="Arial"/>
                <w:b/>
              </w:rPr>
            </w:pPr>
            <w:r w:rsidRPr="009C0D11">
              <w:rPr>
                <w:rFonts w:cs="Arial"/>
                <w:b/>
              </w:rPr>
              <w:lastRenderedPageBreak/>
              <w:t>Formative Assessment</w:t>
            </w:r>
            <w:r>
              <w:rPr>
                <w:rFonts w:cs="Arial"/>
                <w:b/>
              </w:rPr>
              <w:t>s/Feedback to Learners</w:t>
            </w:r>
            <w:r w:rsidRPr="009C0D11">
              <w:rPr>
                <w:rFonts w:cs="Arial"/>
                <w:b/>
              </w:rPr>
              <w:t>:</w:t>
            </w:r>
          </w:p>
        </w:tc>
        <w:tc>
          <w:tcPr>
            <w:tcW w:w="3655" w:type="pct"/>
          </w:tcPr>
          <w:p w14:paraId="0AB1FF42" w14:textId="6BC0B939" w:rsidR="007E4DDB" w:rsidRPr="00BD3C50" w:rsidRDefault="00000000" w:rsidP="005E798D">
            <w:pPr>
              <w:rPr>
                <w:rFonts w:cs="Arial"/>
              </w:rPr>
            </w:pPr>
            <w:sdt>
              <w:sdtPr>
                <w:rPr>
                  <w:rFonts w:cs="Arial"/>
                </w:rPr>
                <w:id w:val="-732700423"/>
                <w:placeholder>
                  <w:docPart w:val="F3EE7CDA4F3B4D98B3386142D4EA770A"/>
                </w:placeholder>
              </w:sdtPr>
              <w:sdtContent>
                <w:r w:rsidR="00832A5A">
                  <w:rPr>
                    <w:rFonts w:cs="Arial"/>
                  </w:rPr>
                  <w:t xml:space="preserve">Students will pass a ball back and forth between partners using Lacrosse sticks. This will help them understand how hard it might be for the game to be played. </w:t>
                </w:r>
              </w:sdtContent>
            </w:sdt>
          </w:p>
        </w:tc>
      </w:tr>
      <w:tr w:rsidR="007E4DDB" w:rsidRPr="009C0D11" w14:paraId="0C27610C" w14:textId="77777777" w:rsidTr="005E798D">
        <w:trPr>
          <w:trHeight w:val="275"/>
        </w:trPr>
        <w:tc>
          <w:tcPr>
            <w:tcW w:w="1345" w:type="pct"/>
            <w:shd w:val="clear" w:color="auto" w:fill="EAEAEA" w:themeFill="text2" w:themeFillTint="1A"/>
          </w:tcPr>
          <w:p w14:paraId="5B0C5978" w14:textId="77777777" w:rsidR="007E4DDB" w:rsidRPr="009C0D11" w:rsidRDefault="007E4DDB" w:rsidP="005E798D">
            <w:pPr>
              <w:rPr>
                <w:rFonts w:cs="Arial"/>
                <w:b/>
              </w:rPr>
            </w:pPr>
            <w:r w:rsidRPr="009C0D11">
              <w:rPr>
                <w:rFonts w:cs="Arial"/>
                <w:b/>
              </w:rPr>
              <w:t>Summative Assessment:</w:t>
            </w:r>
            <w:r w:rsidRPr="009C0D11">
              <w:rPr>
                <w:rFonts w:cs="Arial"/>
              </w:rPr>
              <w:t xml:space="preserve">  </w:t>
            </w:r>
          </w:p>
        </w:tc>
        <w:tc>
          <w:tcPr>
            <w:tcW w:w="3655" w:type="pct"/>
          </w:tcPr>
          <w:p w14:paraId="03D13693" w14:textId="5BD4F6A3" w:rsidR="007E4DDB" w:rsidRPr="009C0D11" w:rsidRDefault="00000000" w:rsidP="005E798D">
            <w:pPr>
              <w:rPr>
                <w:rFonts w:cs="Arial"/>
                <w:b/>
              </w:rPr>
            </w:pPr>
            <w:sdt>
              <w:sdtPr>
                <w:rPr>
                  <w:rFonts w:cs="Arial"/>
                </w:rPr>
                <w:id w:val="391783024"/>
                <w:placeholder>
                  <w:docPart w:val="41C8E13CE5A7478791E9C26853BC5EAF"/>
                </w:placeholder>
              </w:sdtPr>
              <w:sdtContent>
                <w:r w:rsidR="00832A5A">
                  <w:rPr>
                    <w:rFonts w:cs="Arial"/>
                  </w:rPr>
                  <w:t xml:space="preserve">Students will be given a fill in the blank assessment on the traditional game of Lacrosse. They will be able to use their vocabulary sheet as a word bank. </w:t>
                </w:r>
              </w:sdtContent>
            </w:sdt>
          </w:p>
        </w:tc>
      </w:tr>
      <w:tr w:rsidR="007E4DDB" w:rsidRPr="00B3379B" w14:paraId="0552E61A" w14:textId="77777777" w:rsidTr="005E798D">
        <w:trPr>
          <w:trHeight w:val="518"/>
        </w:trPr>
        <w:tc>
          <w:tcPr>
            <w:tcW w:w="5000" w:type="pct"/>
            <w:gridSpan w:val="2"/>
            <w:shd w:val="clear" w:color="auto" w:fill="D9D9D9" w:themeFill="background1" w:themeFillShade="D9"/>
          </w:tcPr>
          <w:p w14:paraId="5DC2D350" w14:textId="77777777" w:rsidR="007E4DDB" w:rsidRPr="00BD3C50" w:rsidRDefault="007E4DDB" w:rsidP="005E798D">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1631889F" w14:textId="77777777" w:rsidR="007E4DDB" w:rsidRPr="00BD3C50" w:rsidRDefault="007E4DDB" w:rsidP="005E798D">
            <w:pPr>
              <w:spacing w:after="120"/>
              <w:jc w:val="center"/>
              <w:rPr>
                <w:rFonts w:cs="Arial"/>
                <w:i/>
                <w:iCs/>
              </w:rPr>
            </w:pPr>
            <w:r w:rsidRPr="00BD3C50">
              <w:rPr>
                <w:rFonts w:cs="Arial"/>
                <w:i/>
                <w:iCs/>
                <w:sz w:val="20"/>
                <w:szCs w:val="18"/>
              </w:rPr>
              <w:t>(5-6 professional references in current APA format)</w:t>
            </w:r>
          </w:p>
        </w:tc>
      </w:tr>
      <w:tr w:rsidR="007E4DDB" w:rsidRPr="009C0D11" w14:paraId="6086F61B" w14:textId="77777777" w:rsidTr="005E798D">
        <w:trPr>
          <w:trHeight w:val="2160"/>
        </w:trPr>
        <w:tc>
          <w:tcPr>
            <w:tcW w:w="5000" w:type="pct"/>
            <w:gridSpan w:val="2"/>
          </w:tcPr>
          <w:p w14:paraId="0F52B618" w14:textId="6F90AC6F" w:rsidR="00832A5A" w:rsidRDefault="00832A5A" w:rsidP="00832A5A">
            <w:pPr>
              <w:pStyle w:val="NormalWeb"/>
              <w:ind w:left="567" w:hanging="567"/>
              <w:rPr>
                <w:color w:val="000000"/>
              </w:rPr>
            </w:pPr>
            <w:r>
              <w:rPr>
                <w:color w:val="000000"/>
              </w:rPr>
              <w:t>Holmes, A., Giles, A. R., &amp; Hayhurst, L. (2023). ‘I keep forgetting them’: Lacrosse, Indigenous Women and girls and reconciliation in Canada.</w:t>
            </w:r>
            <w:r>
              <w:rPr>
                <w:rStyle w:val="apple-converted-space"/>
                <w:color w:val="000000"/>
              </w:rPr>
              <w:t> </w:t>
            </w:r>
            <w:r>
              <w:rPr>
                <w:i/>
                <w:iCs/>
                <w:color w:val="000000"/>
              </w:rPr>
              <w:t>International Review for the Sociology of Sport</w:t>
            </w:r>
            <w:r>
              <w:rPr>
                <w:color w:val="000000"/>
              </w:rPr>
              <w:t>,</w:t>
            </w:r>
            <w:r>
              <w:rPr>
                <w:rStyle w:val="apple-converted-space"/>
                <w:color w:val="000000"/>
              </w:rPr>
              <w:t> </w:t>
            </w:r>
            <w:r>
              <w:rPr>
                <w:i/>
                <w:iCs/>
                <w:color w:val="000000"/>
              </w:rPr>
              <w:t>59</w:t>
            </w:r>
            <w:r>
              <w:rPr>
                <w:color w:val="000000"/>
              </w:rPr>
              <w:t>(1), 3–21. https://doi.org</w:t>
            </w:r>
          </w:p>
          <w:p w14:paraId="260880C9" w14:textId="4CAC0A11" w:rsidR="00832A5A" w:rsidRDefault="00832A5A" w:rsidP="00832A5A">
            <w:pPr>
              <w:pStyle w:val="NormalWeb"/>
              <w:ind w:left="567" w:hanging="567"/>
              <w:rPr>
                <w:color w:val="000000"/>
              </w:rPr>
            </w:pPr>
            <w:r>
              <w:rPr>
                <w:color w:val="000000"/>
              </w:rPr>
              <w:t>Turcott, R. (2020). Lacrosse.</w:t>
            </w:r>
            <w:r>
              <w:rPr>
                <w:rStyle w:val="apple-converted-space"/>
                <w:color w:val="000000"/>
              </w:rPr>
              <w:t> </w:t>
            </w:r>
            <w:r>
              <w:rPr>
                <w:i/>
                <w:iCs/>
                <w:color w:val="000000"/>
              </w:rPr>
              <w:t>Routledge Handbook of Global Sport</w:t>
            </w:r>
            <w:r>
              <w:rPr>
                <w:color w:val="000000"/>
              </w:rPr>
              <w:t>, 66–74. https://doi.org</w:t>
            </w:r>
          </w:p>
          <w:p w14:paraId="784570B5" w14:textId="5E5EA299" w:rsidR="00832A5A" w:rsidRDefault="00832A5A" w:rsidP="00832A5A">
            <w:pPr>
              <w:pStyle w:val="NormalWeb"/>
              <w:ind w:left="567" w:hanging="567"/>
              <w:rPr>
                <w:color w:val="000000"/>
              </w:rPr>
            </w:pPr>
            <w:r>
              <w:rPr>
                <w:color w:val="000000"/>
              </w:rPr>
              <w:t>Dunkin, J. (2020). The creator’s game: Lacrosse, identity, and indigenous nationhood by Allan Downey.</w:t>
            </w:r>
            <w:r>
              <w:rPr>
                <w:rStyle w:val="apple-converted-space"/>
                <w:color w:val="000000"/>
              </w:rPr>
              <w:t> </w:t>
            </w:r>
            <w:r>
              <w:rPr>
                <w:i/>
                <w:iCs/>
                <w:color w:val="000000"/>
              </w:rPr>
              <w:t>Ontario History</w:t>
            </w:r>
            <w:r>
              <w:rPr>
                <w:color w:val="000000"/>
              </w:rPr>
              <w:t>.</w:t>
            </w:r>
            <w:r>
              <w:rPr>
                <w:rStyle w:val="apple-converted-space"/>
                <w:color w:val="000000"/>
              </w:rPr>
              <w:t> </w:t>
            </w:r>
          </w:p>
          <w:p w14:paraId="28C23387" w14:textId="77777777" w:rsidR="00832A5A" w:rsidRPr="00E02C99" w:rsidRDefault="00832A5A" w:rsidP="00832A5A">
            <w:pPr>
              <w:ind w:left="690" w:hanging="690"/>
              <w:rPr>
                <w:rFonts w:cs="Arial"/>
                <w:bCs/>
              </w:rPr>
            </w:pPr>
            <w:proofErr w:type="spellStart"/>
            <w:r w:rsidRPr="00E02C99">
              <w:rPr>
                <w:rFonts w:cs="Arial"/>
                <w:bCs/>
              </w:rPr>
              <w:t>Maclennan</w:t>
            </w:r>
            <w:proofErr w:type="spellEnd"/>
            <w:r w:rsidRPr="00E02C99">
              <w:rPr>
                <w:rFonts w:cs="Arial"/>
                <w:bCs/>
              </w:rPr>
              <w:t>, S. (1987). Integrating lesson planning and class management. </w:t>
            </w:r>
            <w:r w:rsidRPr="00E02C99">
              <w:rPr>
                <w:rFonts w:cs="Arial"/>
                <w:bCs/>
                <w:i/>
                <w:iCs/>
              </w:rPr>
              <w:t>ELT Journal</w:t>
            </w:r>
            <w:r w:rsidRPr="00E02C99">
              <w:rPr>
                <w:rFonts w:cs="Arial"/>
                <w:bCs/>
              </w:rPr>
              <w:t>, </w:t>
            </w:r>
            <w:r w:rsidRPr="00E02C99">
              <w:rPr>
                <w:rFonts w:cs="Arial"/>
                <w:bCs/>
                <w:i/>
                <w:iCs/>
              </w:rPr>
              <w:t>41</w:t>
            </w:r>
            <w:r w:rsidRPr="00E02C99">
              <w:rPr>
                <w:rFonts w:cs="Arial"/>
                <w:bCs/>
              </w:rPr>
              <w:t>(3), 193–197. https://doi.org/10.1093/elt/41.3.193 </w:t>
            </w:r>
          </w:p>
          <w:p w14:paraId="45A0C6CB" w14:textId="77777777" w:rsidR="00832A5A" w:rsidRDefault="00832A5A" w:rsidP="00832A5A">
            <w:pPr>
              <w:spacing w:line="480" w:lineRule="auto"/>
              <w:rPr>
                <w:rFonts w:cs="Arial"/>
                <w:bCs/>
              </w:rPr>
            </w:pPr>
          </w:p>
          <w:p w14:paraId="5852189C" w14:textId="6A259925" w:rsidR="00832A5A" w:rsidRPr="00BD3C50" w:rsidRDefault="00832A5A" w:rsidP="00832A5A">
            <w:pPr>
              <w:ind w:left="690" w:hanging="690"/>
              <w:rPr>
                <w:rFonts w:cs="Arial"/>
                <w:bCs/>
              </w:rPr>
            </w:pPr>
            <w:r w:rsidRPr="00501596">
              <w:rPr>
                <w:rFonts w:cs="Arial"/>
                <w:bCs/>
              </w:rPr>
              <w:t>Backfisch, I., Lachner, A., Stürmer, K., &amp; Scheiter, K. (2021). Variability of teachers’ technology integration in the classroom: A matter of utility! </w:t>
            </w:r>
            <w:r w:rsidRPr="00501596">
              <w:rPr>
                <w:rFonts w:cs="Arial"/>
                <w:bCs/>
                <w:i/>
                <w:iCs/>
              </w:rPr>
              <w:t>Computers &amp; Education.</w:t>
            </w:r>
            <w:r w:rsidRPr="00501596">
              <w:rPr>
                <w:rFonts w:cs="Arial"/>
                <w:bCs/>
              </w:rPr>
              <w:t>, </w:t>
            </w:r>
            <w:r w:rsidRPr="00501596">
              <w:rPr>
                <w:rFonts w:cs="Arial"/>
                <w:bCs/>
                <w:i/>
                <w:iCs/>
              </w:rPr>
              <w:t>166</w:t>
            </w:r>
            <w:r w:rsidRPr="00501596">
              <w:rPr>
                <w:rFonts w:cs="Arial"/>
                <w:bCs/>
              </w:rPr>
              <w:t xml:space="preserve">. </w:t>
            </w:r>
            <w:hyperlink r:id="rId19" w:history="1">
              <w:r w:rsidRPr="00346C9F">
                <w:rPr>
                  <w:rStyle w:val="Hyperlink"/>
                  <w:rFonts w:cs="Arial"/>
                  <w:bCs/>
                </w:rPr>
                <w:t>https://doi.org/10.1016/j.compedu.2021.104159</w:t>
              </w:r>
            </w:hyperlink>
          </w:p>
        </w:tc>
      </w:tr>
    </w:tbl>
    <w:p w14:paraId="73FB136B" w14:textId="3AC82D22" w:rsidR="00BD3C50" w:rsidRDefault="00BD3C50" w:rsidP="00F457F2"/>
    <w:p w14:paraId="2C784739" w14:textId="77777777" w:rsidR="00BD3C50" w:rsidRDefault="00BD3C50">
      <w:r>
        <w:br w:type="page"/>
      </w:r>
    </w:p>
    <w:p w14:paraId="6BA363F9" w14:textId="345FA2E2" w:rsidR="00BD3C50" w:rsidRDefault="00BD3C50" w:rsidP="00BD3C50">
      <w:pPr>
        <w:pStyle w:val="Heading1"/>
      </w:pPr>
      <w:bookmarkStart w:id="14" w:name="_Toc133323261"/>
      <w:r>
        <w:lastRenderedPageBreak/>
        <w:t>Lesson Plan #10</w:t>
      </w:r>
      <w:bookmarkEnd w:id="14"/>
    </w:p>
    <w:tbl>
      <w:tblPr>
        <w:tblStyle w:val="TableGrid"/>
        <w:tblW w:w="5000" w:type="pct"/>
        <w:tblLook w:val="0600" w:firstRow="0" w:lastRow="0" w:firstColumn="0" w:lastColumn="0" w:noHBand="1" w:noVBand="1"/>
      </w:tblPr>
      <w:tblGrid>
        <w:gridCol w:w="2536"/>
        <w:gridCol w:w="6814"/>
      </w:tblGrid>
      <w:tr w:rsidR="00BD3C50" w:rsidRPr="00F457F2" w14:paraId="7217CDE2" w14:textId="77777777" w:rsidTr="005E798D">
        <w:tc>
          <w:tcPr>
            <w:tcW w:w="5000" w:type="pct"/>
            <w:gridSpan w:val="2"/>
            <w:shd w:val="clear" w:color="auto" w:fill="D9D9D9" w:themeFill="background1" w:themeFillShade="D9"/>
          </w:tcPr>
          <w:p w14:paraId="763F366C" w14:textId="77777777" w:rsidR="00BD3C50" w:rsidRPr="00F457F2" w:rsidRDefault="00BD3C50" w:rsidP="005E798D">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BD3C50" w:rsidRPr="009C0D11" w14:paraId="58C2DD71" w14:textId="77777777" w:rsidTr="007E4DDB">
        <w:tc>
          <w:tcPr>
            <w:tcW w:w="1345" w:type="pct"/>
            <w:tcBorders>
              <w:bottom w:val="single" w:sz="4" w:space="0" w:color="auto"/>
            </w:tcBorders>
          </w:tcPr>
          <w:p w14:paraId="164252A9" w14:textId="1DFF832A" w:rsidR="00BD3C50" w:rsidRPr="009C0D11" w:rsidRDefault="00BD3C50" w:rsidP="005E798D">
            <w:pPr>
              <w:rPr>
                <w:rFonts w:cs="Arial"/>
              </w:rPr>
            </w:pPr>
            <w:r w:rsidRPr="009C0D11">
              <w:rPr>
                <w:rFonts w:cs="Arial"/>
                <w:b/>
              </w:rPr>
              <w:t>Subject:</w:t>
            </w:r>
            <w:r w:rsidRPr="009C0D11">
              <w:rPr>
                <w:rFonts w:cs="Arial"/>
              </w:rPr>
              <w:t xml:space="preserve"> </w:t>
            </w:r>
            <w:sdt>
              <w:sdtPr>
                <w:rPr>
                  <w:rFonts w:cs="Arial"/>
                </w:rPr>
                <w:id w:val="983667595"/>
                <w:placeholder>
                  <w:docPart w:val="2655492D124D4C578E1D713594B15F5E"/>
                </w:placeholder>
              </w:sdtPr>
              <w:sdtContent>
                <w:r w:rsidR="00832A5A">
                  <w:rPr>
                    <w:rFonts w:cs="Arial"/>
                  </w:rPr>
                  <w:t>S</w:t>
                </w:r>
                <w:r w:rsidR="00832A5A">
                  <w:t>ocial Studies</w:t>
                </w:r>
              </w:sdtContent>
            </w:sdt>
          </w:p>
        </w:tc>
        <w:tc>
          <w:tcPr>
            <w:tcW w:w="3655" w:type="pct"/>
            <w:tcBorders>
              <w:bottom w:val="single" w:sz="4" w:space="0" w:color="auto"/>
            </w:tcBorders>
          </w:tcPr>
          <w:p w14:paraId="0969E51B" w14:textId="1C70FA47" w:rsidR="00BD3C50" w:rsidRPr="009C0D11" w:rsidRDefault="00BD3C50" w:rsidP="005E798D">
            <w:pPr>
              <w:rPr>
                <w:rFonts w:cs="Arial"/>
              </w:rPr>
            </w:pPr>
            <w:r w:rsidRPr="009C0D11">
              <w:rPr>
                <w:rFonts w:cs="Arial"/>
                <w:b/>
              </w:rPr>
              <w:t>Grade Level:</w:t>
            </w:r>
            <w:r w:rsidRPr="009C0D11">
              <w:rPr>
                <w:rFonts w:cs="Arial"/>
              </w:rPr>
              <w:t xml:space="preserve"> </w:t>
            </w:r>
            <w:sdt>
              <w:sdtPr>
                <w:rPr>
                  <w:rFonts w:cs="Arial"/>
                </w:rPr>
                <w:id w:val="-1951000517"/>
                <w:placeholder>
                  <w:docPart w:val="2655492D124D4C578E1D713594B15F5E"/>
                </w:placeholder>
              </w:sdtPr>
              <w:sdtContent>
                <w:r w:rsidR="00832A5A">
                  <w:rPr>
                    <w:rFonts w:cs="Arial"/>
                  </w:rPr>
                  <w:t>5</w:t>
                </w:r>
              </w:sdtContent>
            </w:sdt>
          </w:p>
          <w:p w14:paraId="3E86E9C4" w14:textId="77777777" w:rsidR="00BD3C50" w:rsidRPr="009C0D11" w:rsidRDefault="00BD3C50" w:rsidP="005E798D">
            <w:pPr>
              <w:rPr>
                <w:rFonts w:cs="Arial"/>
              </w:rPr>
            </w:pPr>
          </w:p>
        </w:tc>
      </w:tr>
      <w:tr w:rsidR="00BD3C50" w:rsidRPr="009C0D11" w14:paraId="7254A615" w14:textId="77777777" w:rsidTr="007E4DDB">
        <w:tc>
          <w:tcPr>
            <w:tcW w:w="1345" w:type="pct"/>
            <w:tcBorders>
              <w:bottom w:val="single" w:sz="4" w:space="0" w:color="auto"/>
            </w:tcBorders>
          </w:tcPr>
          <w:p w14:paraId="46B61EB4" w14:textId="11C80333" w:rsidR="00BD3C50" w:rsidRPr="009C0D11" w:rsidRDefault="007E440A" w:rsidP="005E798D">
            <w:pPr>
              <w:rPr>
                <w:rFonts w:cs="Arial"/>
                <w:b/>
              </w:rPr>
            </w:pPr>
            <w:r w:rsidRPr="0049041E">
              <w:rPr>
                <w:rFonts w:cs="Arial"/>
                <w:b/>
              </w:rPr>
              <w:t>Unit Topic/</w:t>
            </w:r>
            <w:r w:rsidR="00BD3C50" w:rsidRPr="009C0D11">
              <w:rPr>
                <w:rFonts w:cs="Arial"/>
                <w:b/>
              </w:rPr>
              <w:t>Learning Segment Theme:</w:t>
            </w:r>
          </w:p>
          <w:sdt>
            <w:sdtPr>
              <w:rPr>
                <w:rFonts w:cs="Arial"/>
              </w:rPr>
              <w:id w:val="-567884890"/>
              <w:placeholder>
                <w:docPart w:val="FEFF8F1ABAFB4D6483B51648D750120D"/>
              </w:placeholder>
            </w:sdtPr>
            <w:sdtContent>
              <w:p w14:paraId="53C4B362" w14:textId="21528DF1" w:rsidR="00BD3C50" w:rsidRPr="009C0D11" w:rsidRDefault="00832A5A" w:rsidP="005E798D">
                <w:pPr>
                  <w:rPr>
                    <w:rFonts w:cs="Arial"/>
                    <w:b/>
                  </w:rPr>
                </w:pPr>
                <w:r>
                  <w:rPr>
                    <w:rFonts w:cs="Arial"/>
                  </w:rPr>
                  <w:t>E</w:t>
                </w:r>
                <w:r>
                  <w:t>xploration to Revolution/ Native Americans</w:t>
                </w:r>
              </w:p>
            </w:sdtContent>
          </w:sdt>
        </w:tc>
        <w:tc>
          <w:tcPr>
            <w:tcW w:w="3655" w:type="pct"/>
            <w:tcBorders>
              <w:bottom w:val="single" w:sz="4" w:space="0" w:color="auto"/>
            </w:tcBorders>
          </w:tcPr>
          <w:p w14:paraId="3C22A832" w14:textId="77777777" w:rsidR="00BD3C50" w:rsidRPr="009C0D11" w:rsidRDefault="00BD3C50" w:rsidP="005E798D">
            <w:pPr>
              <w:rPr>
                <w:rFonts w:cs="Arial"/>
                <w:b/>
              </w:rPr>
            </w:pPr>
            <w:r w:rsidRPr="009C0D11">
              <w:rPr>
                <w:rFonts w:cs="Arial"/>
                <w:b/>
              </w:rPr>
              <w:t>Lesson Structure or Grouping:</w:t>
            </w:r>
          </w:p>
          <w:p w14:paraId="189B47BB" w14:textId="679E247E" w:rsidR="00BD3C50" w:rsidRPr="009C0D11" w:rsidRDefault="00BD3C50" w:rsidP="005E798D">
            <w:pPr>
              <w:rPr>
                <w:rFonts w:cs="Arial"/>
              </w:rPr>
            </w:pPr>
            <w:r w:rsidRPr="009C0D11">
              <w:rPr>
                <w:rFonts w:cs="Arial"/>
              </w:rPr>
              <w:t xml:space="preserve">Whole Class </w:t>
            </w:r>
            <w:sdt>
              <w:sdtPr>
                <w:rPr>
                  <w:rFonts w:cs="Arial"/>
                </w:rPr>
                <w:id w:val="210229728"/>
                <w14:checkbox>
                  <w14:checked w14:val="1"/>
                  <w14:checkedState w14:val="2612" w14:font="MS Gothic"/>
                  <w14:uncheckedState w14:val="2610" w14:font="MS Gothic"/>
                </w14:checkbox>
              </w:sdtPr>
              <w:sdtContent>
                <w:r w:rsidR="00832A5A">
                  <w:rPr>
                    <w:rFonts w:ascii="MS Gothic" w:eastAsia="MS Gothic" w:hAnsi="MS Gothic" w:cs="Arial" w:hint="eastAsia"/>
                  </w:rPr>
                  <w:t>☒</w:t>
                </w:r>
              </w:sdtContent>
            </w:sdt>
            <w:r w:rsidRPr="009C0D11">
              <w:rPr>
                <w:rFonts w:cs="Arial"/>
              </w:rPr>
              <w:t xml:space="preserve">   Small Group </w:t>
            </w:r>
            <w:sdt>
              <w:sdtPr>
                <w:rPr>
                  <w:rFonts w:cs="Arial"/>
                </w:rPr>
                <w:id w:val="-609046625"/>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1:1 </w:t>
            </w:r>
            <w:sdt>
              <w:sdtPr>
                <w:rPr>
                  <w:rFonts w:cs="Arial"/>
                </w:rPr>
                <w:id w:val="-739642760"/>
                <w14:checkbox>
                  <w14:checked w14:val="0"/>
                  <w14:checkedState w14:val="2612" w14:font="MS Gothic"/>
                  <w14:uncheckedState w14:val="2610" w14:font="MS Gothic"/>
                </w14:checkbox>
              </w:sdtPr>
              <w:sdtContent>
                <w:r w:rsidRPr="009C0D11">
                  <w:rPr>
                    <w:rFonts w:ascii="Segoe UI Symbol" w:eastAsia="MS Gothic" w:hAnsi="Segoe UI Symbol" w:cs="Segoe UI Symbol"/>
                  </w:rPr>
                  <w:t>☐</w:t>
                </w:r>
              </w:sdtContent>
            </w:sdt>
          </w:p>
          <w:p w14:paraId="181B81F1" w14:textId="77777777" w:rsidR="00BD3C50" w:rsidRPr="009C0D11" w:rsidRDefault="00BD3C50" w:rsidP="005E798D">
            <w:pPr>
              <w:rPr>
                <w:rFonts w:cs="Arial"/>
                <w:b/>
              </w:rPr>
            </w:pPr>
            <w:r w:rsidRPr="009C0D11">
              <w:rPr>
                <w:rFonts w:cs="Arial"/>
              </w:rPr>
              <w:t xml:space="preserve">Other (specify): </w:t>
            </w:r>
            <w:sdt>
              <w:sdtPr>
                <w:rPr>
                  <w:rFonts w:cs="Arial"/>
                </w:rPr>
                <w:id w:val="1158116959"/>
                <w:placeholder>
                  <w:docPart w:val="0CA9AF485E714037A6F30004070D15A5"/>
                </w:placeholder>
                <w:showingPlcHdr/>
              </w:sdtPr>
              <w:sdtContent>
                <w:r w:rsidRPr="009C17AF">
                  <w:rPr>
                    <w:rStyle w:val="PlaceholderText"/>
                  </w:rPr>
                  <w:t>Click or tap here to enter text.</w:t>
                </w:r>
              </w:sdtContent>
            </w:sdt>
          </w:p>
        </w:tc>
      </w:tr>
      <w:tr w:rsidR="00BD3C50" w:rsidRPr="00F457F2" w14:paraId="6FDD82F5" w14:textId="77777777" w:rsidTr="005E798D">
        <w:tc>
          <w:tcPr>
            <w:tcW w:w="5000" w:type="pct"/>
            <w:gridSpan w:val="2"/>
            <w:tcBorders>
              <w:bottom w:val="single" w:sz="4" w:space="0" w:color="auto"/>
            </w:tcBorders>
            <w:shd w:val="clear" w:color="auto" w:fill="D9D9D9" w:themeFill="background1" w:themeFillShade="D9"/>
          </w:tcPr>
          <w:p w14:paraId="347461ED" w14:textId="77777777" w:rsidR="00BD3C50" w:rsidRPr="00F457F2" w:rsidRDefault="00BD3C50" w:rsidP="005E798D">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BD3C50" w:rsidRPr="009C0D11" w14:paraId="7AFE4124" w14:textId="77777777" w:rsidTr="007E4DDB">
        <w:trPr>
          <w:trHeight w:val="278"/>
        </w:trPr>
        <w:tc>
          <w:tcPr>
            <w:tcW w:w="1345" w:type="pct"/>
            <w:tcBorders>
              <w:bottom w:val="single" w:sz="4" w:space="0" w:color="auto"/>
            </w:tcBorders>
            <w:shd w:val="clear" w:color="auto" w:fill="F2F2F2" w:themeFill="background1" w:themeFillShade="F2"/>
          </w:tcPr>
          <w:p w14:paraId="1FF5E43F" w14:textId="77777777" w:rsidR="00BD3C50" w:rsidRPr="009C0D11" w:rsidRDefault="00000000" w:rsidP="005E798D">
            <w:pPr>
              <w:rPr>
                <w:rFonts w:cs="Arial"/>
              </w:rPr>
            </w:pPr>
            <w:sdt>
              <w:sdtPr>
                <w:rPr>
                  <w:rFonts w:cs="Arial"/>
                </w:rPr>
                <w:id w:val="1936474589"/>
                <w:placeholder>
                  <w:docPart w:val="A3585B7C50C14261AB4526676765AC34"/>
                </w:placeholder>
              </w:sdtPr>
              <w:sdtContent>
                <w:r w:rsidR="00BD3C50">
                  <w:rPr>
                    <w:rFonts w:cs="Arial"/>
                    <w:b/>
                    <w:bCs/>
                  </w:rPr>
                  <w:t>Virginia Standards of Learning</w:t>
                </w:r>
                <w:r w:rsidR="00BD3C50" w:rsidRPr="009C0D11">
                  <w:rPr>
                    <w:rFonts w:cs="Arial"/>
                    <w:b/>
                    <w:bCs/>
                  </w:rPr>
                  <w:t>:</w:t>
                </w:r>
                <w:r w:rsidR="00BD3C50" w:rsidRPr="009C0D11">
                  <w:rPr>
                    <w:rFonts w:cs="Arial"/>
                  </w:rPr>
                  <w:t xml:space="preserve"> </w:t>
                </w:r>
              </w:sdtContent>
            </w:sdt>
            <w:r w:rsidR="00BD3C50">
              <w:rPr>
                <w:rFonts w:cs="Arial"/>
              </w:rPr>
              <w:t xml:space="preserve"> </w:t>
            </w:r>
          </w:p>
        </w:tc>
        <w:tc>
          <w:tcPr>
            <w:tcW w:w="3655" w:type="pct"/>
            <w:tcBorders>
              <w:bottom w:val="single" w:sz="4" w:space="0" w:color="auto"/>
            </w:tcBorders>
          </w:tcPr>
          <w:sdt>
            <w:sdtPr>
              <w:rPr>
                <w:rFonts w:cs="Arial"/>
              </w:rPr>
              <w:id w:val="503245945"/>
              <w:placeholder>
                <w:docPart w:val="BD51B0654E484E96AE1CCB3E387155E0"/>
              </w:placeholder>
            </w:sdtPr>
            <w:sdtContent>
              <w:p w14:paraId="16E1A3A0" w14:textId="77777777" w:rsidR="00832A5A" w:rsidRDefault="00832A5A" w:rsidP="00832A5A">
                <w:pPr>
                  <w:rPr>
                    <w:rFonts w:cs="Arial"/>
                  </w:rPr>
                </w:pPr>
                <w:r w:rsidRPr="00D16765">
                  <w:rPr>
                    <w:rFonts w:cs="Arial"/>
                  </w:rPr>
                  <w:t>USI.3</w:t>
                </w:r>
                <w:r w:rsidRPr="00D16765">
                  <w:rPr>
                    <w:rFonts w:cs="Arial"/>
                  </w:rPr>
                  <w:tab/>
                  <w:t>The student will apply social science skills to understand how early cultures developed in North America by</w:t>
                </w:r>
              </w:p>
              <w:p w14:paraId="694EF263" w14:textId="77777777" w:rsidR="00832A5A" w:rsidRDefault="00832A5A" w:rsidP="00832A5A">
                <w:pPr>
                  <w:pStyle w:val="SOLBullet"/>
                  <w:numPr>
                    <w:ilvl w:val="0"/>
                    <w:numId w:val="111"/>
                  </w:numPr>
                  <w:rPr>
                    <w:sz w:val="24"/>
                    <w:szCs w:val="24"/>
                  </w:rPr>
                </w:pPr>
                <w:r w:rsidRPr="00B2305B">
                  <w:rPr>
                    <w:sz w:val="24"/>
                    <w:szCs w:val="24"/>
                  </w:rPr>
                  <w:t>locating where the American Indians lived, with emphasis on the Arctic (Inuit), Northwest (Kwakiutl), Plains (Lakota), Southwest (Pueblo), and Eastern Woodlands (Iroquois</w:t>
                </w:r>
                <w:proofErr w:type="gramStart"/>
                <w:r w:rsidRPr="00B2305B">
                  <w:rPr>
                    <w:sz w:val="24"/>
                    <w:szCs w:val="24"/>
                  </w:rPr>
                  <w:t>);</w:t>
                </w:r>
                <w:proofErr w:type="gramEnd"/>
                <w:r w:rsidRPr="00B2305B">
                  <w:rPr>
                    <w:sz w:val="24"/>
                    <w:szCs w:val="24"/>
                  </w:rPr>
                  <w:t xml:space="preserve"> </w:t>
                </w:r>
              </w:p>
              <w:p w14:paraId="14B5A1D3" w14:textId="77777777" w:rsidR="00832A5A" w:rsidRDefault="00832A5A" w:rsidP="00832A5A">
                <w:pPr>
                  <w:pStyle w:val="ListParagraph"/>
                </w:pPr>
                <w:r w:rsidRPr="00B2305B">
                  <w:t>c)describing how the American Indians used the resources in their environment</w:t>
                </w:r>
              </w:p>
              <w:p w14:paraId="67DFF7D7" w14:textId="77777777" w:rsidR="00BD3C50" w:rsidRDefault="00BD3C50" w:rsidP="005E798D">
                <w:pPr>
                  <w:rPr>
                    <w:rFonts w:cs="Arial"/>
                  </w:rPr>
                </w:pPr>
              </w:p>
              <w:p w14:paraId="6CB699BF" w14:textId="77777777" w:rsidR="00832A5A" w:rsidRPr="00832A5A" w:rsidRDefault="00832A5A" w:rsidP="00832A5A">
                <w:pPr>
                  <w:rPr>
                    <w:rFonts w:cs="Arial"/>
                    <w:b/>
                  </w:rPr>
                </w:pPr>
                <w:proofErr w:type="gramStart"/>
                <w:r w:rsidRPr="00832A5A">
                  <w:rPr>
                    <w:rFonts w:cs="Arial"/>
                    <w:b/>
                  </w:rPr>
                  <w:t>5.PFA.2  The</w:t>
                </w:r>
                <w:proofErr w:type="gramEnd"/>
                <w:r w:rsidRPr="00832A5A">
                  <w:rPr>
                    <w:rFonts w:cs="Arial"/>
                    <w:b/>
                  </w:rPr>
                  <w:t xml:space="preserve"> student will investigate and use variables in contextual problems.</w:t>
                </w:r>
              </w:p>
              <w:p w14:paraId="3435223C" w14:textId="77777777" w:rsidR="00832A5A" w:rsidRPr="00832A5A" w:rsidRDefault="00832A5A" w:rsidP="00832A5A">
                <w:pPr>
                  <w:rPr>
                    <w:rFonts w:cs="Arial"/>
                    <w:b/>
                    <w:bCs/>
                    <w:i/>
                    <w:iCs/>
                  </w:rPr>
                </w:pPr>
                <w:r w:rsidRPr="00832A5A">
                  <w:rPr>
                    <w:rFonts w:cs="Arial"/>
                    <w:i/>
                    <w:iCs/>
                  </w:rPr>
                  <w:t>Students will demonstrate the following Knowledge and Skills:</w:t>
                </w:r>
              </w:p>
              <w:p w14:paraId="52208F36" w14:textId="77777777" w:rsidR="00832A5A" w:rsidRDefault="00832A5A" w:rsidP="00832A5A">
                <w:pPr>
                  <w:pStyle w:val="NewLettering"/>
                  <w:numPr>
                    <w:ilvl w:val="0"/>
                    <w:numId w:val="112"/>
                  </w:numPr>
                </w:pPr>
                <w:r>
                  <w:t>Write an equation (with a single variable that represents an unknown quantity and one operation) from a contextual situation, using addition, subtraction, multiplication, or division.</w:t>
                </w:r>
              </w:p>
              <w:p w14:paraId="37420673" w14:textId="170DD7AC" w:rsidR="00832A5A" w:rsidRPr="009C0D11" w:rsidRDefault="00000000" w:rsidP="005E798D">
                <w:pPr>
                  <w:rPr>
                    <w:rFonts w:cs="Arial"/>
                  </w:rPr>
                </w:pPr>
              </w:p>
            </w:sdtContent>
          </w:sdt>
        </w:tc>
      </w:tr>
      <w:tr w:rsidR="00BD3C50" w14:paraId="185E86DE" w14:textId="77777777" w:rsidTr="007E4DDB">
        <w:trPr>
          <w:trHeight w:val="277"/>
        </w:trPr>
        <w:tc>
          <w:tcPr>
            <w:tcW w:w="1345" w:type="pct"/>
            <w:tcBorders>
              <w:bottom w:val="single" w:sz="4" w:space="0" w:color="auto"/>
            </w:tcBorders>
            <w:shd w:val="clear" w:color="auto" w:fill="F2F2F2" w:themeFill="background1" w:themeFillShade="F2"/>
          </w:tcPr>
          <w:p w14:paraId="0715FA58" w14:textId="77777777" w:rsidR="00BD3C50" w:rsidRDefault="00BD3C50" w:rsidP="005E798D">
            <w:pPr>
              <w:rPr>
                <w:rFonts w:cs="Arial"/>
              </w:rPr>
            </w:pPr>
            <w:r>
              <w:rPr>
                <w:rFonts w:cs="Arial"/>
                <w:b/>
              </w:rPr>
              <w:t>Common Core State Standards</w:t>
            </w:r>
            <w:r w:rsidRPr="009C0D11">
              <w:rPr>
                <w:rFonts w:cs="Arial"/>
                <w:b/>
              </w:rPr>
              <w:t>:</w:t>
            </w:r>
            <w:r w:rsidRPr="009C0D11">
              <w:rPr>
                <w:rFonts w:cs="Arial"/>
              </w:rPr>
              <w:t xml:space="preserve">  </w:t>
            </w:r>
          </w:p>
        </w:tc>
        <w:tc>
          <w:tcPr>
            <w:tcW w:w="3655" w:type="pct"/>
            <w:tcBorders>
              <w:bottom w:val="single" w:sz="4" w:space="0" w:color="auto"/>
            </w:tcBorders>
          </w:tcPr>
          <w:p w14:paraId="7131A39C" w14:textId="78D6F227" w:rsidR="00BD3C50" w:rsidRDefault="00000000" w:rsidP="005E798D">
            <w:pPr>
              <w:rPr>
                <w:rFonts w:cs="Arial"/>
              </w:rPr>
            </w:pPr>
            <w:sdt>
              <w:sdtPr>
                <w:rPr>
                  <w:rFonts w:cs="Arial"/>
                </w:rPr>
                <w:id w:val="1318612062"/>
                <w:placeholder>
                  <w:docPart w:val="5DE20104D0D14335BF52FB89FD35FA91"/>
                </w:placeholder>
              </w:sdtPr>
              <w:sdtContent>
                <w:bookmarkStart w:id="15" w:name="CCSS.Math.Content.5.OA.A.2"/>
                <w:r w:rsidR="00832A5A" w:rsidRPr="00832A5A">
                  <w:rPr>
                    <w:rFonts w:cs="Arial"/>
                  </w:rPr>
                  <w:fldChar w:fldCharType="begin"/>
                </w:r>
                <w:r w:rsidR="00832A5A" w:rsidRPr="00832A5A">
                  <w:rPr>
                    <w:rFonts w:cs="Arial"/>
                  </w:rPr>
                  <w:instrText>HYPERLINK "https://www.thecorestandards.org/Math/Content/5/OA/A/2/"</w:instrText>
                </w:r>
                <w:r w:rsidR="00832A5A" w:rsidRPr="00832A5A">
                  <w:rPr>
                    <w:rFonts w:cs="Arial"/>
                  </w:rPr>
                </w:r>
                <w:r w:rsidR="00832A5A" w:rsidRPr="00832A5A">
                  <w:rPr>
                    <w:rFonts w:cs="Arial"/>
                  </w:rPr>
                  <w:fldChar w:fldCharType="separate"/>
                </w:r>
                <w:proofErr w:type="gramStart"/>
                <w:r w:rsidR="00832A5A" w:rsidRPr="00832A5A">
                  <w:rPr>
                    <w:rStyle w:val="Hyperlink"/>
                    <w:rFonts w:cs="Arial"/>
                  </w:rPr>
                  <w:t>CCSS.MATH.CONTENT.5.OA.A.</w:t>
                </w:r>
                <w:proofErr w:type="gramEnd"/>
                <w:r w:rsidR="00832A5A" w:rsidRPr="00832A5A">
                  <w:rPr>
                    <w:rStyle w:val="Hyperlink"/>
                    <w:rFonts w:cs="Arial"/>
                  </w:rPr>
                  <w:t>2</w:t>
                </w:r>
                <w:r w:rsidR="00832A5A" w:rsidRPr="00832A5A">
                  <w:rPr>
                    <w:rFonts w:cs="Arial"/>
                  </w:rPr>
                  <w:fldChar w:fldCharType="end"/>
                </w:r>
                <w:bookmarkEnd w:id="15"/>
                <w:r w:rsidR="00832A5A" w:rsidRPr="00832A5A">
                  <w:rPr>
                    <w:rFonts w:cs="Arial"/>
                  </w:rPr>
                  <w:br/>
                  <w:t xml:space="preserve">Write simple expressions that record calculations with </w:t>
                </w:r>
                <w:proofErr w:type="gramStart"/>
                <w:r w:rsidR="00832A5A" w:rsidRPr="00832A5A">
                  <w:rPr>
                    <w:rFonts w:cs="Arial"/>
                  </w:rPr>
                  <w:t>numbers, and</w:t>
                </w:r>
                <w:proofErr w:type="gramEnd"/>
                <w:r w:rsidR="00832A5A" w:rsidRPr="00832A5A">
                  <w:rPr>
                    <w:rFonts w:cs="Arial"/>
                  </w:rPr>
                  <w:t xml:space="preserve"> interpret numerical expressions without evaluating them.</w:t>
                </w:r>
              </w:sdtContent>
            </w:sdt>
          </w:p>
        </w:tc>
      </w:tr>
      <w:tr w:rsidR="00BD3C50" w:rsidRPr="00F457F2" w14:paraId="35EA4692" w14:textId="77777777" w:rsidTr="005E798D">
        <w:tc>
          <w:tcPr>
            <w:tcW w:w="5000" w:type="pct"/>
            <w:gridSpan w:val="2"/>
            <w:tcBorders>
              <w:top w:val="single" w:sz="4" w:space="0" w:color="auto"/>
            </w:tcBorders>
            <w:shd w:val="clear" w:color="auto" w:fill="D9D9D9" w:themeFill="background1" w:themeFillShade="D9"/>
          </w:tcPr>
          <w:p w14:paraId="7D68BB66" w14:textId="77777777" w:rsidR="00BD3C50" w:rsidRPr="00F457F2" w:rsidRDefault="00BD3C50" w:rsidP="005E798D">
            <w:pPr>
              <w:jc w:val="center"/>
              <w:rPr>
                <w:rFonts w:ascii="Times New Roman Bold" w:hAnsi="Times New Roman Bold" w:cs="Arial"/>
                <w:b/>
                <w:bCs/>
                <w:smallCaps/>
              </w:rPr>
            </w:pPr>
            <w:r>
              <w:rPr>
                <w:rFonts w:ascii="Times New Roman Bold" w:hAnsi="Times New Roman Bold" w:cs="Arial"/>
                <w:b/>
                <w:bCs/>
                <w:smallCaps/>
              </w:rPr>
              <w:t>Learning Objective(s)</w:t>
            </w:r>
          </w:p>
        </w:tc>
      </w:tr>
      <w:tr w:rsidR="00BD3C50" w:rsidRPr="00737CB9" w14:paraId="2010338E" w14:textId="77777777" w:rsidTr="005E798D">
        <w:trPr>
          <w:trHeight w:val="576"/>
        </w:trPr>
        <w:tc>
          <w:tcPr>
            <w:tcW w:w="5000" w:type="pct"/>
            <w:gridSpan w:val="2"/>
            <w:tcBorders>
              <w:top w:val="single" w:sz="4" w:space="0" w:color="auto"/>
            </w:tcBorders>
          </w:tcPr>
          <w:sdt>
            <w:sdtPr>
              <w:rPr>
                <w:rFonts w:cs="Arial"/>
              </w:rPr>
              <w:id w:val="-1165934893"/>
              <w:placeholder>
                <w:docPart w:val="5273C745008743BE98BAC9F19AD07569"/>
              </w:placeholder>
            </w:sdtPr>
            <w:sdtContent>
              <w:p w14:paraId="77A21518" w14:textId="4F44322B" w:rsidR="00BD3C50" w:rsidRPr="00737CB9" w:rsidRDefault="00832A5A" w:rsidP="005E798D">
                <w:pPr>
                  <w:pStyle w:val="ListParagraph"/>
                  <w:ind w:left="0"/>
                </w:pPr>
                <w:r>
                  <w:rPr>
                    <w:rFonts w:cs="Arial"/>
                  </w:rPr>
                  <w:t xml:space="preserve">Students will be given contextual situations that they will turn into equations getting 9/10 correct. </w:t>
                </w:r>
              </w:p>
            </w:sdtContent>
          </w:sdt>
        </w:tc>
      </w:tr>
      <w:tr w:rsidR="00BD3C50" w:rsidRPr="00F457F2" w14:paraId="330DDA35" w14:textId="77777777" w:rsidTr="005E798D">
        <w:tc>
          <w:tcPr>
            <w:tcW w:w="5000" w:type="pct"/>
            <w:gridSpan w:val="2"/>
            <w:shd w:val="clear" w:color="auto" w:fill="D9D9D9" w:themeFill="background1" w:themeFillShade="D9"/>
          </w:tcPr>
          <w:p w14:paraId="28968F8D" w14:textId="7511EA60" w:rsidR="00BD3C50" w:rsidRPr="00F457F2" w:rsidRDefault="00BD3C50" w:rsidP="005E798D">
            <w:pPr>
              <w:jc w:val="center"/>
              <w:rPr>
                <w:rFonts w:ascii="Times New Roman Bold" w:hAnsi="Times New Roman Bold" w:cs="Arial"/>
                <w:b/>
                <w:smallCaps/>
              </w:rPr>
            </w:pPr>
            <w:r>
              <w:rPr>
                <w:rFonts w:ascii="Times New Roman Bold" w:hAnsi="Times New Roman Bold" w:cs="Arial"/>
                <w:b/>
                <w:smallCaps/>
              </w:rPr>
              <w:t>Resources</w:t>
            </w:r>
            <w:r w:rsidR="007E4DDB">
              <w:rPr>
                <w:rFonts w:ascii="Times New Roman Bold" w:hAnsi="Times New Roman Bold" w:cs="Arial"/>
                <w:b/>
                <w:smallCaps/>
              </w:rPr>
              <w:t>,</w:t>
            </w:r>
            <w:r>
              <w:rPr>
                <w:rFonts w:ascii="Times New Roman Bold" w:hAnsi="Times New Roman Bold" w:cs="Arial"/>
                <w:b/>
                <w:smallCaps/>
              </w:rPr>
              <w:t xml:space="preserve"> Materials</w:t>
            </w:r>
            <w:r w:rsidR="007E4DDB">
              <w:rPr>
                <w:rFonts w:ascii="Times New Roman Bold" w:hAnsi="Times New Roman Bold" w:cs="Arial"/>
                <w:b/>
                <w:smallCaps/>
              </w:rPr>
              <w:t>, and Technology Integration</w:t>
            </w:r>
          </w:p>
        </w:tc>
      </w:tr>
      <w:tr w:rsidR="007E4DDB" w:rsidRPr="009C0D11" w14:paraId="7B92AA68" w14:textId="45B36BFA" w:rsidTr="007E4DDB">
        <w:trPr>
          <w:trHeight w:val="285"/>
        </w:trPr>
        <w:tc>
          <w:tcPr>
            <w:tcW w:w="1345" w:type="pct"/>
            <w:shd w:val="clear" w:color="auto" w:fill="EAEAEA" w:themeFill="text2" w:themeFillTint="1A"/>
          </w:tcPr>
          <w:p w14:paraId="3578EFC2" w14:textId="5008546E" w:rsidR="007E4DDB" w:rsidRPr="007E4DDB" w:rsidRDefault="007E4DDB" w:rsidP="005E798D">
            <w:pPr>
              <w:rPr>
                <w:rFonts w:cs="Arial"/>
                <w:b/>
                <w:bCs/>
              </w:rPr>
            </w:pPr>
            <w:r>
              <w:rPr>
                <w:rFonts w:cs="Arial"/>
                <w:b/>
                <w:bCs/>
              </w:rPr>
              <w:t>Resources and Materials:</w:t>
            </w:r>
          </w:p>
        </w:tc>
        <w:tc>
          <w:tcPr>
            <w:tcW w:w="3655" w:type="pct"/>
          </w:tcPr>
          <w:sdt>
            <w:sdtPr>
              <w:rPr>
                <w:rFonts w:cs="Arial"/>
              </w:rPr>
              <w:id w:val="-2114276975"/>
              <w:placeholder>
                <w:docPart w:val="409130B385204DE583469C6D7D3BA8AD"/>
              </w:placeholder>
            </w:sdtPr>
            <w:sdtEndPr>
              <w:rPr>
                <w:rFonts w:cs="Times New Roman"/>
              </w:rPr>
            </w:sdtEndPr>
            <w:sdtContent>
              <w:p w14:paraId="3D10A42B" w14:textId="77777777" w:rsidR="007E4DDB" w:rsidRPr="00832A5A" w:rsidRDefault="00832A5A" w:rsidP="00832A5A">
                <w:pPr>
                  <w:pStyle w:val="ListParagraph"/>
                  <w:numPr>
                    <w:ilvl w:val="0"/>
                    <w:numId w:val="113"/>
                  </w:numPr>
                  <w:rPr>
                    <w:rFonts w:eastAsiaTheme="minorEastAsia" w:cs="Arial"/>
                  </w:rPr>
                </w:pPr>
                <w:r>
                  <w:rPr>
                    <w:rFonts w:cs="Arial"/>
                  </w:rPr>
                  <w:t>Worksheet</w:t>
                </w:r>
              </w:p>
              <w:p w14:paraId="1039A691" w14:textId="77777777" w:rsidR="00832A5A" w:rsidRPr="00832A5A" w:rsidRDefault="00832A5A" w:rsidP="00832A5A">
                <w:pPr>
                  <w:pStyle w:val="ListParagraph"/>
                  <w:numPr>
                    <w:ilvl w:val="0"/>
                    <w:numId w:val="113"/>
                  </w:numPr>
                  <w:rPr>
                    <w:rFonts w:eastAsiaTheme="minorEastAsia" w:cs="Arial"/>
                  </w:rPr>
                </w:pPr>
                <w:r>
                  <w:rPr>
                    <w:rFonts w:cs="Arial"/>
                  </w:rPr>
                  <w:t>Pencil</w:t>
                </w:r>
              </w:p>
              <w:p w14:paraId="7DB54B02" w14:textId="77777777" w:rsidR="00832A5A" w:rsidRPr="00832A5A" w:rsidRDefault="00832A5A" w:rsidP="00832A5A">
                <w:pPr>
                  <w:pStyle w:val="ListParagraph"/>
                  <w:numPr>
                    <w:ilvl w:val="0"/>
                    <w:numId w:val="113"/>
                  </w:numPr>
                  <w:rPr>
                    <w:rFonts w:eastAsiaTheme="minorEastAsia" w:cs="Arial"/>
                  </w:rPr>
                </w:pPr>
                <w:r>
                  <w:rPr>
                    <w:rFonts w:cs="Arial"/>
                  </w:rPr>
                  <w:t>Whiteboard</w:t>
                </w:r>
              </w:p>
              <w:p w14:paraId="0F423E93" w14:textId="33F8901D" w:rsidR="00832A5A" w:rsidRPr="00832A5A" w:rsidRDefault="00832A5A" w:rsidP="00832A5A">
                <w:pPr>
                  <w:pStyle w:val="ListParagraph"/>
                  <w:numPr>
                    <w:ilvl w:val="0"/>
                    <w:numId w:val="113"/>
                  </w:numPr>
                  <w:rPr>
                    <w:rFonts w:eastAsiaTheme="minorEastAsia" w:cs="Arial"/>
                  </w:rPr>
                </w:pPr>
                <w:r>
                  <w:rPr>
                    <w:rFonts w:cs="Arial"/>
                  </w:rPr>
                  <w:t>Dry erase marker</w:t>
                </w:r>
              </w:p>
            </w:sdtContent>
          </w:sdt>
        </w:tc>
      </w:tr>
      <w:tr w:rsidR="007E4DDB" w:rsidRPr="009C0D11" w14:paraId="33D32F2D" w14:textId="77777777" w:rsidTr="007E4DDB">
        <w:trPr>
          <w:trHeight w:val="285"/>
        </w:trPr>
        <w:tc>
          <w:tcPr>
            <w:tcW w:w="1345" w:type="pct"/>
            <w:shd w:val="clear" w:color="auto" w:fill="EAEAEA" w:themeFill="text2" w:themeFillTint="1A"/>
          </w:tcPr>
          <w:p w14:paraId="35CAF205" w14:textId="1E0EEC6A" w:rsidR="007E4DDB" w:rsidRPr="007E4DDB" w:rsidRDefault="007E4DDB" w:rsidP="005E798D">
            <w:pPr>
              <w:rPr>
                <w:rFonts w:cs="Arial"/>
                <w:b/>
                <w:bCs/>
              </w:rPr>
            </w:pPr>
            <w:r>
              <w:rPr>
                <w:rFonts w:cs="Arial"/>
                <w:b/>
                <w:bCs/>
              </w:rPr>
              <w:t>Technology Integration</w:t>
            </w:r>
            <w:r w:rsidR="00C612D5">
              <w:rPr>
                <w:rFonts w:cs="Arial"/>
                <w:b/>
                <w:bCs/>
              </w:rPr>
              <w:t xml:space="preserve"> </w:t>
            </w:r>
            <w:r w:rsidR="00C612D5" w:rsidRPr="00C612D5">
              <w:rPr>
                <w:rFonts w:cs="Arial"/>
                <w:i/>
                <w:iCs/>
                <w:sz w:val="20"/>
                <w:szCs w:val="18"/>
              </w:rPr>
              <w:t>(if applicable)</w:t>
            </w:r>
            <w:r>
              <w:rPr>
                <w:rFonts w:cs="Arial"/>
                <w:b/>
                <w:bCs/>
              </w:rPr>
              <w:t>:</w:t>
            </w:r>
          </w:p>
        </w:tc>
        <w:tc>
          <w:tcPr>
            <w:tcW w:w="3655" w:type="pct"/>
          </w:tcPr>
          <w:sdt>
            <w:sdtPr>
              <w:rPr>
                <w:rFonts w:cs="Arial"/>
              </w:rPr>
              <w:id w:val="1996834002"/>
              <w:placeholder>
                <w:docPart w:val="E5C34FBAE4764CEDB7604076CAB5442E"/>
              </w:placeholder>
            </w:sdtPr>
            <w:sdtEndPr>
              <w:rPr>
                <w:rFonts w:cstheme="minorBidi"/>
              </w:rPr>
            </w:sdtEndPr>
            <w:sdtContent>
              <w:p w14:paraId="6DA025B3" w14:textId="103FF898" w:rsidR="007E4DDB" w:rsidRDefault="00832A5A" w:rsidP="005E798D">
                <w:pPr>
                  <w:rPr>
                    <w:rFonts w:cs="Arial"/>
                  </w:rPr>
                </w:pPr>
                <w:r>
                  <w:rPr>
                    <w:rFonts w:cs="Arial"/>
                  </w:rPr>
                  <w:t>n/</w:t>
                </w:r>
                <w:proofErr w:type="gramStart"/>
                <w:r>
                  <w:rPr>
                    <w:rFonts w:cs="Arial"/>
                  </w:rPr>
                  <w:t>a for</w:t>
                </w:r>
                <w:proofErr w:type="gramEnd"/>
                <w:r>
                  <w:rPr>
                    <w:rFonts w:cs="Arial"/>
                  </w:rPr>
                  <w:t xml:space="preserve"> this lesson</w:t>
                </w:r>
              </w:p>
            </w:sdtContent>
          </w:sdt>
        </w:tc>
      </w:tr>
      <w:tr w:rsidR="00BD3C50" w:rsidRPr="00F457F2" w14:paraId="56FD290D" w14:textId="77777777" w:rsidTr="005E798D">
        <w:tc>
          <w:tcPr>
            <w:tcW w:w="5000" w:type="pct"/>
            <w:gridSpan w:val="2"/>
            <w:shd w:val="clear" w:color="auto" w:fill="D9D9D9" w:themeFill="background1" w:themeFillShade="D9"/>
          </w:tcPr>
          <w:p w14:paraId="44A05C2E" w14:textId="77777777" w:rsidR="00BD3C50" w:rsidRPr="00F457F2" w:rsidRDefault="00BD3C50" w:rsidP="005E798D">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BD3C50" w:rsidRPr="009C0D11" w14:paraId="3E9DF44D" w14:textId="77777777" w:rsidTr="005E798D">
        <w:trPr>
          <w:trHeight w:val="576"/>
        </w:trPr>
        <w:tc>
          <w:tcPr>
            <w:tcW w:w="1345" w:type="pct"/>
            <w:shd w:val="clear" w:color="auto" w:fill="F2F2F2" w:themeFill="background1" w:themeFillShade="F2"/>
          </w:tcPr>
          <w:p w14:paraId="491CB77B" w14:textId="77777777" w:rsidR="00BD3C50" w:rsidRPr="009C0D11" w:rsidRDefault="00BD3C50" w:rsidP="005E798D">
            <w:pPr>
              <w:rPr>
                <w:rFonts w:cs="Arial"/>
              </w:rPr>
            </w:pPr>
            <w:r w:rsidRPr="009C0D11">
              <w:rPr>
                <w:rFonts w:cs="Arial"/>
                <w:b/>
              </w:rPr>
              <w:t>Language Demands:</w:t>
            </w:r>
            <w:r w:rsidRPr="009C0D11">
              <w:rPr>
                <w:rFonts w:cs="Arial"/>
              </w:rPr>
              <w:t xml:space="preserve">    </w:t>
            </w:r>
          </w:p>
        </w:tc>
        <w:tc>
          <w:tcPr>
            <w:tcW w:w="3655" w:type="pct"/>
            <w:shd w:val="clear" w:color="auto" w:fill="FFFFFF" w:themeFill="background1"/>
          </w:tcPr>
          <w:p w14:paraId="6DB7C8C4" w14:textId="20B069D6" w:rsidR="00BD3C50" w:rsidRPr="009C0D11" w:rsidRDefault="00000000" w:rsidP="005E798D">
            <w:pPr>
              <w:rPr>
                <w:rFonts w:cs="Arial"/>
              </w:rPr>
            </w:pPr>
            <w:sdt>
              <w:sdtPr>
                <w:rPr>
                  <w:rFonts w:cs="Arial"/>
                </w:rPr>
                <w:id w:val="1984492448"/>
                <w:placeholder>
                  <w:docPart w:val="AEE9C3C25B7C4369AAF8A4A6AB7E3E9A"/>
                </w:placeholder>
              </w:sdtPr>
              <w:sdtContent>
                <w:r w:rsidR="00832A5A">
                  <w:rPr>
                    <w:rFonts w:cs="Arial"/>
                  </w:rPr>
                  <w:t xml:space="preserve">Students will show understanding of academic language by completing an assessment on variables. </w:t>
                </w:r>
              </w:sdtContent>
            </w:sdt>
          </w:p>
        </w:tc>
      </w:tr>
      <w:tr w:rsidR="00BD3C50" w:rsidRPr="009C0D11" w14:paraId="1B1CAB83" w14:textId="77777777" w:rsidTr="005E798D">
        <w:trPr>
          <w:trHeight w:val="576"/>
        </w:trPr>
        <w:tc>
          <w:tcPr>
            <w:tcW w:w="1345" w:type="pct"/>
            <w:shd w:val="clear" w:color="auto" w:fill="F2F2F2" w:themeFill="background1" w:themeFillShade="F2"/>
          </w:tcPr>
          <w:p w14:paraId="4CB1F36E" w14:textId="77777777" w:rsidR="00BD3C50" w:rsidRPr="009C0D11" w:rsidRDefault="00BD3C50" w:rsidP="005E798D">
            <w:pPr>
              <w:rPr>
                <w:rFonts w:cs="Arial"/>
                <w:b/>
              </w:rPr>
            </w:pPr>
            <w:r w:rsidRPr="009C0D11">
              <w:rPr>
                <w:rFonts w:cs="Arial"/>
                <w:b/>
              </w:rPr>
              <w:lastRenderedPageBreak/>
              <w:t>Language Supports:</w:t>
            </w:r>
          </w:p>
        </w:tc>
        <w:tc>
          <w:tcPr>
            <w:tcW w:w="3655" w:type="pct"/>
            <w:shd w:val="clear" w:color="auto" w:fill="FFFFFF" w:themeFill="background1"/>
          </w:tcPr>
          <w:p w14:paraId="61D4AB69" w14:textId="5DF9B1E9" w:rsidR="00BD3C50" w:rsidRPr="009C0D11" w:rsidRDefault="00000000" w:rsidP="005E798D">
            <w:pPr>
              <w:rPr>
                <w:rFonts w:cs="Arial"/>
              </w:rPr>
            </w:pPr>
            <w:sdt>
              <w:sdtPr>
                <w:rPr>
                  <w:rFonts w:cs="Arial"/>
                </w:rPr>
                <w:id w:val="-1656215378"/>
                <w:placeholder>
                  <w:docPart w:val="8C8C0A8015F14CD49684B0A90C3CC8E8"/>
                </w:placeholder>
              </w:sdtPr>
              <w:sdtContent>
                <w:r w:rsidR="00832A5A">
                  <w:rPr>
                    <w:rFonts w:cs="Arial"/>
                  </w:rPr>
                  <w:t xml:space="preserve">Students will see needed vocabulary for the lesson written on the board. </w:t>
                </w:r>
              </w:sdtContent>
            </w:sdt>
          </w:p>
          <w:p w14:paraId="36C0BCED" w14:textId="77777777" w:rsidR="00BD3C50" w:rsidRPr="009C0D11" w:rsidRDefault="00BD3C50" w:rsidP="005E798D">
            <w:pPr>
              <w:rPr>
                <w:rFonts w:cs="Arial"/>
                <w:b/>
              </w:rPr>
            </w:pPr>
          </w:p>
        </w:tc>
      </w:tr>
      <w:tr w:rsidR="00BD3C50" w:rsidRPr="009C0D11" w14:paraId="5892A18B" w14:textId="77777777" w:rsidTr="005E798D">
        <w:trPr>
          <w:trHeight w:val="576"/>
        </w:trPr>
        <w:tc>
          <w:tcPr>
            <w:tcW w:w="1345" w:type="pct"/>
            <w:shd w:val="clear" w:color="auto" w:fill="F2F2F2" w:themeFill="background1" w:themeFillShade="F2"/>
          </w:tcPr>
          <w:p w14:paraId="35EC8B25" w14:textId="77777777" w:rsidR="00BD3C50" w:rsidRPr="009C0D11" w:rsidRDefault="00BD3C50" w:rsidP="005E798D">
            <w:pPr>
              <w:rPr>
                <w:rFonts w:cs="Arial"/>
                <w:b/>
              </w:rPr>
            </w:pPr>
            <w:r w:rsidRPr="009C0D11">
              <w:rPr>
                <w:rFonts w:cs="Arial"/>
                <w:b/>
              </w:rPr>
              <w:t>Essential Vocabulary:</w:t>
            </w:r>
            <w:r w:rsidRPr="009C0D11">
              <w:rPr>
                <w:rFonts w:cs="Arial"/>
              </w:rPr>
              <w:t xml:space="preserve">  </w:t>
            </w:r>
          </w:p>
        </w:tc>
        <w:tc>
          <w:tcPr>
            <w:tcW w:w="3655" w:type="pct"/>
            <w:shd w:val="clear" w:color="auto" w:fill="FFFFFF" w:themeFill="background1"/>
          </w:tcPr>
          <w:sdt>
            <w:sdtPr>
              <w:rPr>
                <w:rFonts w:cs="Arial"/>
              </w:rPr>
              <w:id w:val="-194078520"/>
              <w:placeholder>
                <w:docPart w:val="E2D4F74CDE394A808130FDDD49CF9E5C"/>
              </w:placeholder>
            </w:sdtPr>
            <w:sdtContent>
              <w:p w14:paraId="3C4456F3" w14:textId="77777777" w:rsidR="00832A5A" w:rsidRPr="00832A5A" w:rsidRDefault="00832A5A" w:rsidP="00832A5A">
                <w:pPr>
                  <w:pStyle w:val="ListParagraph"/>
                  <w:numPr>
                    <w:ilvl w:val="0"/>
                    <w:numId w:val="114"/>
                  </w:numPr>
                  <w:rPr>
                    <w:rFonts w:eastAsiaTheme="minorEastAsia" w:cs="Arial"/>
                    <w:b/>
                  </w:rPr>
                </w:pPr>
                <w:r>
                  <w:rPr>
                    <w:rFonts w:cs="Arial"/>
                  </w:rPr>
                  <w:t xml:space="preserve">Variable </w:t>
                </w:r>
              </w:p>
              <w:p w14:paraId="4EA2DA04" w14:textId="33AA7320" w:rsidR="00BD3C50" w:rsidRPr="00832A5A" w:rsidRDefault="00832A5A" w:rsidP="00832A5A">
                <w:pPr>
                  <w:pStyle w:val="ListParagraph"/>
                  <w:numPr>
                    <w:ilvl w:val="0"/>
                    <w:numId w:val="114"/>
                  </w:numPr>
                  <w:rPr>
                    <w:rFonts w:eastAsiaTheme="minorEastAsia" w:cs="Arial"/>
                    <w:b/>
                  </w:rPr>
                </w:pPr>
                <w:r>
                  <w:rPr>
                    <w:rFonts w:eastAsiaTheme="minorEastAsia" w:cs="Arial"/>
                    <w:b/>
                  </w:rPr>
                  <w:t xml:space="preserve">Equation </w:t>
                </w:r>
              </w:p>
            </w:sdtContent>
          </w:sdt>
        </w:tc>
      </w:tr>
      <w:tr w:rsidR="00BD3C50" w:rsidRPr="00F457F2" w14:paraId="6535053A" w14:textId="77777777" w:rsidTr="005E798D">
        <w:tc>
          <w:tcPr>
            <w:tcW w:w="5000" w:type="pct"/>
            <w:gridSpan w:val="2"/>
            <w:shd w:val="clear" w:color="auto" w:fill="464646" w:themeFill="text2" w:themeFillTint="E6"/>
          </w:tcPr>
          <w:p w14:paraId="0C4C4663" w14:textId="77777777" w:rsidR="00BD3C50" w:rsidRPr="00F457F2" w:rsidRDefault="00BD3C50" w:rsidP="005E798D">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BD3C50" w:rsidRPr="009C0D11" w14:paraId="4E82FE1E" w14:textId="77777777" w:rsidTr="005E798D">
        <w:trPr>
          <w:trHeight w:val="576"/>
        </w:trPr>
        <w:tc>
          <w:tcPr>
            <w:tcW w:w="1345" w:type="pct"/>
            <w:shd w:val="clear" w:color="auto" w:fill="F2F2F2" w:themeFill="background1" w:themeFillShade="F2"/>
          </w:tcPr>
          <w:p w14:paraId="3E1663ED" w14:textId="77777777" w:rsidR="00BD3C50" w:rsidRPr="009C0D11" w:rsidRDefault="00BD3C50" w:rsidP="005E798D">
            <w:pPr>
              <w:rPr>
                <w:rFonts w:cs="Arial"/>
              </w:rPr>
            </w:pPr>
            <w:r w:rsidRPr="009C0D11">
              <w:rPr>
                <w:rFonts w:cs="Arial"/>
                <w:b/>
              </w:rPr>
              <w:t>Direct Instruction/Modeling:</w:t>
            </w:r>
            <w:r w:rsidRPr="009C0D11">
              <w:rPr>
                <w:rFonts w:cs="Arial"/>
              </w:rPr>
              <w:t xml:space="preserve">  </w:t>
            </w:r>
          </w:p>
        </w:tc>
        <w:tc>
          <w:tcPr>
            <w:tcW w:w="3655" w:type="pct"/>
          </w:tcPr>
          <w:sdt>
            <w:sdtPr>
              <w:rPr>
                <w:rFonts w:cs="Arial"/>
              </w:rPr>
              <w:id w:val="-2071563268"/>
              <w:placeholder>
                <w:docPart w:val="9553776D363E4E1CB861D5645BCACD8D"/>
              </w:placeholder>
            </w:sdtPr>
            <w:sdtEndPr>
              <w:rPr>
                <w:rFonts w:cs="Times New Roman"/>
              </w:rPr>
            </w:sdtEndPr>
            <w:sdtContent>
              <w:p w14:paraId="29608134" w14:textId="77777777" w:rsidR="00832A5A" w:rsidRPr="00832A5A" w:rsidRDefault="00832A5A" w:rsidP="00832A5A">
                <w:pPr>
                  <w:pStyle w:val="ListParagraph"/>
                  <w:numPr>
                    <w:ilvl w:val="0"/>
                    <w:numId w:val="115"/>
                  </w:numPr>
                  <w:rPr>
                    <w:rFonts w:eastAsiaTheme="minorEastAsia" w:cs="Arial"/>
                  </w:rPr>
                </w:pPr>
                <w:r>
                  <w:rPr>
                    <w:rFonts w:cs="Arial"/>
                  </w:rPr>
                  <w:t xml:space="preserve">Students will be given a short review in class on the Native Americans we have discussed. </w:t>
                </w:r>
              </w:p>
              <w:p w14:paraId="728062A4" w14:textId="5F7D4505" w:rsidR="00BD3C50" w:rsidRPr="00832A5A" w:rsidRDefault="00832A5A" w:rsidP="00832A5A">
                <w:pPr>
                  <w:pStyle w:val="ListParagraph"/>
                  <w:numPr>
                    <w:ilvl w:val="0"/>
                    <w:numId w:val="115"/>
                  </w:numPr>
                  <w:rPr>
                    <w:rFonts w:eastAsiaTheme="minorEastAsia" w:cs="Arial"/>
                  </w:rPr>
                </w:pPr>
                <w:r>
                  <w:rPr>
                    <w:rFonts w:cs="Arial"/>
                  </w:rPr>
                  <w:t>We will then discuss in depth the types of food eaten, clothes worn, housing, and items created by each tribe.</w:t>
                </w:r>
              </w:p>
              <w:p w14:paraId="7C045D7A" w14:textId="75341EBA" w:rsidR="00832A5A" w:rsidRPr="00832A5A" w:rsidRDefault="00832A5A" w:rsidP="00832A5A">
                <w:pPr>
                  <w:pStyle w:val="ListParagraph"/>
                  <w:numPr>
                    <w:ilvl w:val="0"/>
                    <w:numId w:val="115"/>
                  </w:numPr>
                  <w:rPr>
                    <w:rFonts w:eastAsiaTheme="minorEastAsia" w:cs="Arial"/>
                  </w:rPr>
                </w:pPr>
                <w:r>
                  <w:rPr>
                    <w:rFonts w:cs="Arial"/>
                  </w:rPr>
                  <w:t>I will then introduce variables to the class on the whiteboard in the front of the room.</w:t>
                </w:r>
              </w:p>
            </w:sdtContent>
          </w:sdt>
        </w:tc>
      </w:tr>
      <w:tr w:rsidR="00BD3C50" w:rsidRPr="009C0D11" w14:paraId="4468A287" w14:textId="77777777" w:rsidTr="005E798D">
        <w:trPr>
          <w:trHeight w:val="576"/>
        </w:trPr>
        <w:tc>
          <w:tcPr>
            <w:tcW w:w="1345" w:type="pct"/>
            <w:shd w:val="clear" w:color="auto" w:fill="F2F2F2" w:themeFill="background1" w:themeFillShade="F2"/>
          </w:tcPr>
          <w:p w14:paraId="125B94DA" w14:textId="77777777" w:rsidR="00BD3C50" w:rsidRPr="009C0D11" w:rsidRDefault="00BD3C50" w:rsidP="005E798D">
            <w:pPr>
              <w:rPr>
                <w:rFonts w:cs="Arial"/>
                <w:b/>
              </w:rPr>
            </w:pPr>
            <w:r w:rsidRPr="009C0D11">
              <w:rPr>
                <w:rFonts w:cs="Arial"/>
                <w:b/>
              </w:rPr>
              <w:t>Guided Practice:</w:t>
            </w:r>
            <w:r w:rsidRPr="009C0D11">
              <w:rPr>
                <w:rFonts w:cs="Arial"/>
              </w:rPr>
              <w:t xml:space="preserve">  </w:t>
            </w:r>
          </w:p>
        </w:tc>
        <w:tc>
          <w:tcPr>
            <w:tcW w:w="3655" w:type="pct"/>
          </w:tcPr>
          <w:sdt>
            <w:sdtPr>
              <w:rPr>
                <w:rFonts w:cs="Arial"/>
              </w:rPr>
              <w:id w:val="-259916104"/>
              <w:placeholder>
                <w:docPart w:val="3E7E32792BCF4444A5DB9CD8D3B1108B"/>
              </w:placeholder>
            </w:sdtPr>
            <w:sdtContent>
              <w:p w14:paraId="2EA14976" w14:textId="7FDA032D" w:rsidR="00832A5A" w:rsidRPr="00832A5A" w:rsidRDefault="00832A5A" w:rsidP="00832A5A">
                <w:pPr>
                  <w:pStyle w:val="ListParagraph"/>
                  <w:numPr>
                    <w:ilvl w:val="0"/>
                    <w:numId w:val="116"/>
                  </w:numPr>
                  <w:rPr>
                    <w:rFonts w:eastAsiaTheme="minorEastAsia" w:cs="Arial"/>
                  </w:rPr>
                </w:pPr>
                <w:r>
                  <w:rPr>
                    <w:rFonts w:cs="Arial"/>
                  </w:rPr>
                  <w:t>Students will be shown contextual situations on the whiteboard, and they will write an equation on their own white boards and show them to the class once they are finished.</w:t>
                </w:r>
              </w:p>
              <w:p w14:paraId="5E6A1B67" w14:textId="7C6AF920" w:rsidR="00BD3C50" w:rsidRPr="00832A5A" w:rsidRDefault="00832A5A" w:rsidP="00832A5A">
                <w:pPr>
                  <w:pStyle w:val="ListParagraph"/>
                  <w:numPr>
                    <w:ilvl w:val="0"/>
                    <w:numId w:val="116"/>
                  </w:numPr>
                  <w:rPr>
                    <w:rFonts w:eastAsiaTheme="minorEastAsia" w:cs="Arial"/>
                  </w:rPr>
                </w:pPr>
                <w:r>
                  <w:rPr>
                    <w:rFonts w:cs="Arial"/>
                  </w:rPr>
                  <w:t xml:space="preserve">We will discuss these equations and go over the different equations they could have created. </w:t>
                </w:r>
              </w:p>
            </w:sdtContent>
          </w:sdt>
          <w:p w14:paraId="27AA1EB4" w14:textId="77777777" w:rsidR="00BD3C50" w:rsidRPr="009C0D11" w:rsidRDefault="00BD3C50" w:rsidP="005E798D">
            <w:pPr>
              <w:rPr>
                <w:rFonts w:cs="Arial"/>
                <w:b/>
              </w:rPr>
            </w:pPr>
          </w:p>
        </w:tc>
      </w:tr>
      <w:tr w:rsidR="00BD3C50" w:rsidRPr="009C0D11" w14:paraId="053D0478" w14:textId="77777777" w:rsidTr="005E798D">
        <w:trPr>
          <w:trHeight w:val="576"/>
        </w:trPr>
        <w:tc>
          <w:tcPr>
            <w:tcW w:w="1345" w:type="pct"/>
            <w:shd w:val="clear" w:color="auto" w:fill="F2F2F2" w:themeFill="background1" w:themeFillShade="F2"/>
          </w:tcPr>
          <w:p w14:paraId="7D2FE54A" w14:textId="77777777" w:rsidR="00BD3C50" w:rsidRPr="009C0D11" w:rsidRDefault="00BD3C50" w:rsidP="005E798D">
            <w:pPr>
              <w:rPr>
                <w:rFonts w:cs="Arial"/>
                <w:b/>
              </w:rPr>
            </w:pPr>
            <w:r w:rsidRPr="009C0D11">
              <w:rPr>
                <w:rFonts w:cs="Arial"/>
                <w:b/>
              </w:rPr>
              <w:t>Independent Practice:</w:t>
            </w:r>
          </w:p>
        </w:tc>
        <w:tc>
          <w:tcPr>
            <w:tcW w:w="3655" w:type="pct"/>
          </w:tcPr>
          <w:sdt>
            <w:sdtPr>
              <w:rPr>
                <w:rFonts w:cs="Arial"/>
              </w:rPr>
              <w:id w:val="899946495"/>
              <w:placeholder>
                <w:docPart w:val="860AE015BB164E14B0413FF230E14CEF"/>
              </w:placeholder>
            </w:sdtPr>
            <w:sdtEndPr>
              <w:rPr>
                <w:rFonts w:cs="Times New Roman"/>
              </w:rPr>
            </w:sdtEndPr>
            <w:sdtContent>
              <w:p w14:paraId="4406C3DB" w14:textId="77777777" w:rsidR="00832A5A" w:rsidRPr="00832A5A" w:rsidRDefault="00832A5A" w:rsidP="00832A5A">
                <w:pPr>
                  <w:pStyle w:val="ListParagraph"/>
                  <w:numPr>
                    <w:ilvl w:val="0"/>
                    <w:numId w:val="117"/>
                  </w:numPr>
                  <w:rPr>
                    <w:rFonts w:eastAsiaTheme="minorEastAsia" w:cs="Arial"/>
                    <w:b/>
                  </w:rPr>
                </w:pPr>
                <w:r>
                  <w:rPr>
                    <w:rFonts w:cs="Arial"/>
                  </w:rPr>
                  <w:t>Students will be given ten contextual situations that they will turn into equations.</w:t>
                </w:r>
              </w:p>
              <w:p w14:paraId="317C3654" w14:textId="4E6960A9" w:rsidR="00832A5A" w:rsidRPr="00832A5A" w:rsidRDefault="00832A5A" w:rsidP="00832A5A">
                <w:pPr>
                  <w:pStyle w:val="ListParagraph"/>
                  <w:numPr>
                    <w:ilvl w:val="0"/>
                    <w:numId w:val="117"/>
                  </w:numPr>
                  <w:rPr>
                    <w:rFonts w:eastAsiaTheme="minorEastAsia" w:cs="Arial"/>
                    <w:b/>
                  </w:rPr>
                </w:pPr>
                <w:r>
                  <w:rPr>
                    <w:rFonts w:cs="Arial"/>
                    <w:b/>
                  </w:rPr>
                  <w:t xml:space="preserve">Each of these situations will be based </w:t>
                </w:r>
                <w:proofErr w:type="gramStart"/>
                <w:r>
                  <w:rPr>
                    <w:rFonts w:cs="Arial"/>
                    <w:b/>
                  </w:rPr>
                  <w:t>off of</w:t>
                </w:r>
                <w:proofErr w:type="gramEnd"/>
                <w:r>
                  <w:rPr>
                    <w:rFonts w:cs="Arial"/>
                    <w:b/>
                  </w:rPr>
                  <w:t xml:space="preserve"> what we learned about the Native Americans in this lesson.</w:t>
                </w:r>
              </w:p>
            </w:sdtContent>
          </w:sdt>
        </w:tc>
      </w:tr>
      <w:tr w:rsidR="00BD3C50" w:rsidRPr="009C0D11" w14:paraId="093D409E" w14:textId="77777777" w:rsidTr="005E798D">
        <w:trPr>
          <w:trHeight w:val="576"/>
        </w:trPr>
        <w:tc>
          <w:tcPr>
            <w:tcW w:w="1345" w:type="pct"/>
            <w:shd w:val="clear" w:color="auto" w:fill="F2F2F2" w:themeFill="background1" w:themeFillShade="F2"/>
          </w:tcPr>
          <w:p w14:paraId="10E11BCE" w14:textId="77777777" w:rsidR="00BD3C50" w:rsidRPr="009C0D11" w:rsidRDefault="00BD3C50" w:rsidP="005E798D">
            <w:pPr>
              <w:rPr>
                <w:rFonts w:cs="Arial"/>
                <w:b/>
              </w:rPr>
            </w:pPr>
            <w:r>
              <w:rPr>
                <w:rFonts w:cs="Arial"/>
                <w:b/>
              </w:rPr>
              <w:t>Closure:</w:t>
            </w:r>
          </w:p>
        </w:tc>
        <w:tc>
          <w:tcPr>
            <w:tcW w:w="3655" w:type="pct"/>
          </w:tcPr>
          <w:p w14:paraId="26F467C2" w14:textId="65F0B576" w:rsidR="00BD3C50" w:rsidRDefault="00000000" w:rsidP="005E798D">
            <w:pPr>
              <w:rPr>
                <w:rFonts w:cs="Arial"/>
              </w:rPr>
            </w:pPr>
            <w:sdt>
              <w:sdtPr>
                <w:rPr>
                  <w:rFonts w:cs="Arial"/>
                </w:rPr>
                <w:id w:val="-353491788"/>
                <w:placeholder>
                  <w:docPart w:val="F5B54A5CD6D144C5973D96C0E5AE56B5"/>
                </w:placeholder>
              </w:sdtPr>
              <w:sdtContent>
                <w:r w:rsidR="00832A5A">
                  <w:rPr>
                    <w:rFonts w:cs="Arial"/>
                  </w:rPr>
                  <w:t xml:space="preserve">We will have a classroom discussion on variables. </w:t>
                </w:r>
              </w:sdtContent>
            </w:sdt>
          </w:p>
        </w:tc>
      </w:tr>
      <w:tr w:rsidR="00BD3C50" w:rsidRPr="009C0D11" w14:paraId="158C939A" w14:textId="77777777" w:rsidTr="005E798D">
        <w:tc>
          <w:tcPr>
            <w:tcW w:w="5000" w:type="pct"/>
            <w:gridSpan w:val="2"/>
            <w:shd w:val="clear" w:color="auto" w:fill="D9D9D9" w:themeFill="background1" w:themeFillShade="D9"/>
          </w:tcPr>
          <w:p w14:paraId="0DE49749" w14:textId="77777777" w:rsidR="00BD3C50" w:rsidRPr="00BD3C50" w:rsidRDefault="00BD3C50" w:rsidP="005E798D">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BD3C50" w:rsidRPr="005E1D2B" w14:paraId="304A1658" w14:textId="77777777" w:rsidTr="007E4DDB">
        <w:trPr>
          <w:trHeight w:val="330"/>
        </w:trPr>
        <w:tc>
          <w:tcPr>
            <w:tcW w:w="1345" w:type="pct"/>
            <w:shd w:val="clear" w:color="auto" w:fill="EAEAEA" w:themeFill="text2" w:themeFillTint="1A"/>
          </w:tcPr>
          <w:p w14:paraId="4D074ABE" w14:textId="77777777" w:rsidR="00BD3C50" w:rsidRPr="009C0D11" w:rsidRDefault="00BD3C50" w:rsidP="005E798D">
            <w:pPr>
              <w:rPr>
                <w:rFonts w:cs="Arial"/>
              </w:rPr>
            </w:pPr>
            <w:r w:rsidRPr="009C0D11">
              <w:rPr>
                <w:rFonts w:cs="Arial"/>
                <w:b/>
              </w:rPr>
              <w:t>Supporting Students with Special Needs:</w:t>
            </w:r>
            <w:r w:rsidRPr="009C0D11">
              <w:rPr>
                <w:rFonts w:cs="Arial"/>
              </w:rPr>
              <w:t xml:space="preserve">  </w:t>
            </w:r>
          </w:p>
        </w:tc>
        <w:tc>
          <w:tcPr>
            <w:tcW w:w="3655" w:type="pct"/>
          </w:tcPr>
          <w:p w14:paraId="2BCB4606" w14:textId="25A5F6E9" w:rsidR="00BD3C50" w:rsidRPr="005E1D2B" w:rsidRDefault="00000000" w:rsidP="005E798D">
            <w:pPr>
              <w:rPr>
                <w:rFonts w:cs="Arial"/>
                <w:b/>
              </w:rPr>
            </w:pPr>
            <w:sdt>
              <w:sdtPr>
                <w:rPr>
                  <w:rFonts w:cs="Arial"/>
                </w:rPr>
                <w:id w:val="1781142527"/>
                <w:placeholder>
                  <w:docPart w:val="8D71B15FCEFD44B894FE598A3DFDA402"/>
                </w:placeholder>
              </w:sdtPr>
              <w:sdtContent>
                <w:r w:rsidR="00832A5A">
                  <w:rPr>
                    <w:rFonts w:cs="Arial"/>
                  </w:rPr>
                  <w:t xml:space="preserve">To support students with special needs, I will scribe notes for students who struggle with writing. I will also provide one on one support for the students who struggle with variables. </w:t>
                </w:r>
              </w:sdtContent>
            </w:sdt>
          </w:p>
        </w:tc>
      </w:tr>
      <w:tr w:rsidR="00BD3C50" w:rsidRPr="005E1D2B" w14:paraId="5380099F" w14:textId="77777777" w:rsidTr="007E4DDB">
        <w:trPr>
          <w:trHeight w:val="330"/>
        </w:trPr>
        <w:tc>
          <w:tcPr>
            <w:tcW w:w="1345" w:type="pct"/>
            <w:shd w:val="clear" w:color="auto" w:fill="EAEAEA" w:themeFill="text2" w:themeFillTint="1A"/>
          </w:tcPr>
          <w:p w14:paraId="2547F05B" w14:textId="17273523" w:rsidR="00BD3C50" w:rsidRPr="009C0D11" w:rsidRDefault="00BD3C50" w:rsidP="005E798D">
            <w:pPr>
              <w:rPr>
                <w:rFonts w:cs="Arial"/>
                <w:b/>
              </w:rPr>
            </w:pPr>
            <w:r>
              <w:rPr>
                <w:rFonts w:cs="Arial"/>
                <w:b/>
              </w:rPr>
              <w:t>Strategies to Challenge Above</w:t>
            </w:r>
            <w:r w:rsidR="00C66D18">
              <w:rPr>
                <w:rFonts w:cs="Arial"/>
                <w:b/>
              </w:rPr>
              <w:t>-</w:t>
            </w:r>
            <w:r>
              <w:rPr>
                <w:rFonts w:cs="Arial"/>
                <w:b/>
              </w:rPr>
              <w:t>Average Learners</w:t>
            </w:r>
            <w:r w:rsidRPr="009C0D11">
              <w:rPr>
                <w:rFonts w:cs="Arial"/>
                <w:b/>
              </w:rPr>
              <w:t>:</w:t>
            </w:r>
            <w:r w:rsidRPr="009C0D11">
              <w:rPr>
                <w:rFonts w:cs="Arial"/>
              </w:rPr>
              <w:t xml:space="preserve">  </w:t>
            </w:r>
          </w:p>
        </w:tc>
        <w:tc>
          <w:tcPr>
            <w:tcW w:w="3655" w:type="pct"/>
          </w:tcPr>
          <w:p w14:paraId="53DCAA59" w14:textId="5256E4E5" w:rsidR="00BD3C50" w:rsidRPr="009C0D11" w:rsidRDefault="00000000" w:rsidP="005E798D">
            <w:pPr>
              <w:rPr>
                <w:rFonts w:cs="Arial"/>
                <w:b/>
              </w:rPr>
            </w:pPr>
            <w:sdt>
              <w:sdtPr>
                <w:rPr>
                  <w:rFonts w:cs="Arial"/>
                </w:rPr>
                <w:id w:val="1806197786"/>
                <w:placeholder>
                  <w:docPart w:val="E322F077E35A46258AE0B5945661000C"/>
                </w:placeholder>
                <w:text/>
              </w:sdtPr>
              <w:sdtContent>
                <w:r w:rsidR="00832A5A">
                  <w:rPr>
                    <w:rFonts w:cs="Arial"/>
                  </w:rPr>
                  <w:t xml:space="preserve">To challenge above average learners, I will give them the opportunity to write their own contextual situation during guided practice. </w:t>
                </w:r>
              </w:sdtContent>
            </w:sdt>
          </w:p>
        </w:tc>
      </w:tr>
      <w:tr w:rsidR="00BD3C50" w:rsidRPr="005E1D2B" w14:paraId="1F716614" w14:textId="77777777" w:rsidTr="007E4DDB">
        <w:trPr>
          <w:trHeight w:val="330"/>
        </w:trPr>
        <w:tc>
          <w:tcPr>
            <w:tcW w:w="1345" w:type="pct"/>
            <w:shd w:val="clear" w:color="auto" w:fill="EAEAEA" w:themeFill="text2" w:themeFillTint="1A"/>
          </w:tcPr>
          <w:p w14:paraId="71FE0B2D" w14:textId="77777777" w:rsidR="00BD3C50" w:rsidRPr="009C0D11" w:rsidRDefault="00BD3C50" w:rsidP="005E798D">
            <w:pPr>
              <w:rPr>
                <w:rFonts w:cs="Arial"/>
                <w:b/>
              </w:rPr>
            </w:pPr>
            <w:r w:rsidRPr="009C0D11">
              <w:rPr>
                <w:rFonts w:cs="Arial"/>
                <w:b/>
              </w:rPr>
              <w:t>Facilitating a Classroom Environment that Supports Student Learning:</w:t>
            </w:r>
            <w:r w:rsidRPr="009C0D11">
              <w:rPr>
                <w:rFonts w:cs="Arial"/>
              </w:rPr>
              <w:t xml:space="preserve">  </w:t>
            </w:r>
          </w:p>
        </w:tc>
        <w:tc>
          <w:tcPr>
            <w:tcW w:w="3655" w:type="pct"/>
          </w:tcPr>
          <w:p w14:paraId="39FFA533" w14:textId="79704BDC" w:rsidR="00BD3C50" w:rsidRPr="009C0D11" w:rsidRDefault="00000000" w:rsidP="005E798D">
            <w:pPr>
              <w:rPr>
                <w:rFonts w:cs="Arial"/>
                <w:b/>
              </w:rPr>
            </w:pPr>
            <w:sdt>
              <w:sdtPr>
                <w:rPr>
                  <w:rFonts w:cs="Arial"/>
                </w:rPr>
                <w:id w:val="2146932139"/>
                <w:placeholder>
                  <w:docPart w:val="E6E77374799B4EC3A538A770723D9502"/>
                </w:placeholder>
                <w:text/>
              </w:sdtPr>
              <w:sdtContent>
                <w:r w:rsidR="00832A5A">
                  <w:rPr>
                    <w:rFonts w:cs="Arial"/>
                  </w:rPr>
                  <w:t xml:space="preserve">To facilitate a supportive classroom environment, I will observe students as they work and provide them with one-on-one support when needed. </w:t>
                </w:r>
              </w:sdtContent>
            </w:sdt>
          </w:p>
        </w:tc>
      </w:tr>
      <w:tr w:rsidR="00BD3C50" w:rsidRPr="005E1D2B" w14:paraId="2BE8FF4B" w14:textId="77777777" w:rsidTr="007E4DDB">
        <w:trPr>
          <w:trHeight w:val="330"/>
        </w:trPr>
        <w:tc>
          <w:tcPr>
            <w:tcW w:w="1345" w:type="pct"/>
            <w:shd w:val="clear" w:color="auto" w:fill="EAEAEA" w:themeFill="text2" w:themeFillTint="1A"/>
          </w:tcPr>
          <w:p w14:paraId="5C65CADB" w14:textId="77777777" w:rsidR="00BD3C50" w:rsidRPr="009C0D11" w:rsidRDefault="00BD3C50" w:rsidP="005E798D">
            <w:pPr>
              <w:rPr>
                <w:rFonts w:cs="Arial"/>
                <w:b/>
              </w:rPr>
            </w:pPr>
            <w:r w:rsidRPr="009C0D11">
              <w:rPr>
                <w:rFonts w:cs="Arial"/>
                <w:b/>
              </w:rPr>
              <w:t>Extension:</w:t>
            </w:r>
            <w:r>
              <w:rPr>
                <w:rFonts w:cs="Arial"/>
              </w:rPr>
              <w:t xml:space="preserve"> </w:t>
            </w:r>
          </w:p>
        </w:tc>
        <w:tc>
          <w:tcPr>
            <w:tcW w:w="3655" w:type="pct"/>
          </w:tcPr>
          <w:p w14:paraId="4824193C" w14:textId="6E6CF09C" w:rsidR="00BD3C50" w:rsidRPr="009C0D11" w:rsidRDefault="00000000" w:rsidP="005E798D">
            <w:pPr>
              <w:rPr>
                <w:rFonts w:cs="Arial"/>
                <w:b/>
              </w:rPr>
            </w:pPr>
            <w:sdt>
              <w:sdtPr>
                <w:rPr>
                  <w:rFonts w:cs="Arial"/>
                </w:rPr>
                <w:id w:val="374272431"/>
                <w:placeholder>
                  <w:docPart w:val="571B3872D91B4CD39EA6198BAD617695"/>
                </w:placeholder>
                <w:text/>
              </w:sdtPr>
              <w:sdtContent>
                <w:r w:rsidR="00832A5A">
                  <w:rPr>
                    <w:rFonts w:cs="Arial"/>
                  </w:rPr>
                  <w:t>Students who are finished with their work will be given the opportunity to complete an exit ticket on variables.</w:t>
                </w:r>
              </w:sdtContent>
            </w:sdt>
          </w:p>
        </w:tc>
      </w:tr>
      <w:tr w:rsidR="00BD3C50" w:rsidRPr="005E1D2B" w14:paraId="0E2C3547" w14:textId="77777777" w:rsidTr="007E4DDB">
        <w:trPr>
          <w:trHeight w:val="330"/>
        </w:trPr>
        <w:tc>
          <w:tcPr>
            <w:tcW w:w="1345" w:type="pct"/>
            <w:shd w:val="clear" w:color="auto" w:fill="EAEAEA" w:themeFill="text2" w:themeFillTint="1A"/>
          </w:tcPr>
          <w:p w14:paraId="2496BAB0" w14:textId="77777777" w:rsidR="00BD3C50" w:rsidRPr="009C0D11" w:rsidRDefault="00BD3C50" w:rsidP="005E798D">
            <w:pPr>
              <w:rPr>
                <w:rFonts w:cs="Arial"/>
                <w:b/>
              </w:rPr>
            </w:pPr>
            <w:r>
              <w:rPr>
                <w:rFonts w:cs="Arial"/>
                <w:b/>
                <w:bCs/>
              </w:rPr>
              <w:t>Culturally Responsive Teaching:</w:t>
            </w:r>
            <w:r w:rsidRPr="009C0D11">
              <w:rPr>
                <w:rFonts w:cs="Arial"/>
              </w:rPr>
              <w:t xml:space="preserve">  </w:t>
            </w:r>
          </w:p>
        </w:tc>
        <w:tc>
          <w:tcPr>
            <w:tcW w:w="3655" w:type="pct"/>
          </w:tcPr>
          <w:p w14:paraId="4584AEA1" w14:textId="25190003" w:rsidR="00BD3C50" w:rsidRPr="009C0D11" w:rsidRDefault="00000000" w:rsidP="005E798D">
            <w:pPr>
              <w:rPr>
                <w:rFonts w:cs="Arial"/>
                <w:b/>
              </w:rPr>
            </w:pPr>
            <w:sdt>
              <w:sdtPr>
                <w:rPr>
                  <w:rFonts w:cs="Arial"/>
                </w:rPr>
                <w:id w:val="1157338515"/>
                <w:placeholder>
                  <w:docPart w:val="83C4195B822446D5A77B321CDED028C1"/>
                </w:placeholder>
                <w:text/>
              </w:sdtPr>
              <w:sdtContent>
                <w:r w:rsidR="00832A5A">
                  <w:rPr>
                    <w:rFonts w:cs="Arial"/>
                  </w:rPr>
                  <w:t xml:space="preserve">To foster a culturally responsive classroom, students will be respectful of those around them if they are struggling during the lesson. </w:t>
                </w:r>
              </w:sdtContent>
            </w:sdt>
          </w:p>
        </w:tc>
      </w:tr>
      <w:tr w:rsidR="00BD3C50" w:rsidRPr="009C0D11" w14:paraId="3707CF9D" w14:textId="77777777" w:rsidTr="005E798D">
        <w:tc>
          <w:tcPr>
            <w:tcW w:w="5000" w:type="pct"/>
            <w:gridSpan w:val="2"/>
            <w:shd w:val="clear" w:color="auto" w:fill="D9D9D9" w:themeFill="background1" w:themeFillShade="D9"/>
          </w:tcPr>
          <w:p w14:paraId="51048FA7" w14:textId="77777777" w:rsidR="00BD3C50" w:rsidRPr="00BD3C50" w:rsidRDefault="00BD3C50" w:rsidP="005E798D">
            <w:pPr>
              <w:jc w:val="center"/>
              <w:rPr>
                <w:rFonts w:ascii="Times New Roman Bold" w:hAnsi="Times New Roman Bold" w:cs="Arial"/>
                <w:b/>
                <w:smallCaps/>
              </w:rPr>
            </w:pPr>
            <w:r w:rsidRPr="00BD3C50">
              <w:rPr>
                <w:rFonts w:ascii="Times New Roman Bold" w:hAnsi="Times New Roman Bold" w:cs="Arial"/>
                <w:b/>
                <w:smallCaps/>
              </w:rPr>
              <w:t>Assessment</w:t>
            </w:r>
          </w:p>
        </w:tc>
      </w:tr>
      <w:tr w:rsidR="00BD3C50" w:rsidRPr="009C0D11" w14:paraId="4737A298" w14:textId="77777777" w:rsidTr="007E4DDB">
        <w:trPr>
          <w:trHeight w:val="275"/>
        </w:trPr>
        <w:tc>
          <w:tcPr>
            <w:tcW w:w="1345" w:type="pct"/>
            <w:shd w:val="clear" w:color="auto" w:fill="EAEAEA" w:themeFill="text2" w:themeFillTint="1A"/>
          </w:tcPr>
          <w:p w14:paraId="41B47AA0" w14:textId="77777777" w:rsidR="00BD3C50" w:rsidRPr="009C0D11" w:rsidRDefault="00BD3C50" w:rsidP="005E798D">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55" w:type="pct"/>
          </w:tcPr>
          <w:p w14:paraId="43D115A1" w14:textId="53962A18" w:rsidR="00BD3C50" w:rsidRPr="009C0D11" w:rsidRDefault="00000000" w:rsidP="005E798D">
            <w:pPr>
              <w:rPr>
                <w:rFonts w:cs="Arial"/>
              </w:rPr>
            </w:pPr>
            <w:sdt>
              <w:sdtPr>
                <w:rPr>
                  <w:rFonts w:cs="Arial"/>
                </w:rPr>
                <w:id w:val="-2123823254"/>
                <w:placeholder>
                  <w:docPart w:val="5137A6CB62C2450DAC73CDA8C843F607"/>
                </w:placeholder>
              </w:sdtPr>
              <w:sdtContent>
                <w:r w:rsidR="00832A5A">
                  <w:rPr>
                    <w:rFonts w:cs="Arial"/>
                  </w:rPr>
                  <w:t xml:space="preserve">Students will get a quick review of the Native American tribes we have learned about. We will use our past knowledge to discuss the </w:t>
                </w:r>
                <w:r w:rsidR="00832A5A">
                  <w:rPr>
                    <w:rFonts w:cs="Arial"/>
                  </w:rPr>
                  <w:lastRenderedPageBreak/>
                  <w:t xml:space="preserve">food eaten, clothes worn, housing, and items created by each tribe. This will help me see what the students have learned in this unit. </w:t>
                </w:r>
              </w:sdtContent>
            </w:sdt>
          </w:p>
        </w:tc>
      </w:tr>
      <w:tr w:rsidR="00BD3C50" w:rsidRPr="009C0D11" w14:paraId="61C347E8" w14:textId="77777777" w:rsidTr="007E4DDB">
        <w:trPr>
          <w:trHeight w:val="275"/>
        </w:trPr>
        <w:tc>
          <w:tcPr>
            <w:tcW w:w="1345" w:type="pct"/>
            <w:shd w:val="clear" w:color="auto" w:fill="EAEAEA" w:themeFill="text2" w:themeFillTint="1A"/>
          </w:tcPr>
          <w:p w14:paraId="3C658AA5" w14:textId="77777777" w:rsidR="00BD3C50" w:rsidRPr="009C0D11" w:rsidRDefault="00BD3C50" w:rsidP="005E798D">
            <w:pPr>
              <w:rPr>
                <w:rFonts w:cs="Arial"/>
                <w:b/>
              </w:rPr>
            </w:pPr>
            <w:r w:rsidRPr="009C0D11">
              <w:rPr>
                <w:rFonts w:cs="Arial"/>
                <w:b/>
              </w:rPr>
              <w:lastRenderedPageBreak/>
              <w:t>Formative Assessment</w:t>
            </w:r>
            <w:r>
              <w:rPr>
                <w:rFonts w:cs="Arial"/>
                <w:b/>
              </w:rPr>
              <w:t>s/Feedback to Learners</w:t>
            </w:r>
            <w:r w:rsidRPr="009C0D11">
              <w:rPr>
                <w:rFonts w:cs="Arial"/>
                <w:b/>
              </w:rPr>
              <w:t>:</w:t>
            </w:r>
          </w:p>
        </w:tc>
        <w:tc>
          <w:tcPr>
            <w:tcW w:w="3655" w:type="pct"/>
          </w:tcPr>
          <w:sdt>
            <w:sdtPr>
              <w:rPr>
                <w:rFonts w:eastAsiaTheme="minorHAnsi" w:cs="Arial"/>
                <w:szCs w:val="22"/>
              </w:rPr>
              <w:id w:val="-935822420"/>
              <w:placeholder>
                <w:docPart w:val="FEFA21AC57BE4F2BA149769F543E0FA6"/>
              </w:placeholder>
            </w:sdtPr>
            <w:sdtEndPr>
              <w:rPr>
                <w:rFonts w:eastAsiaTheme="minorEastAsia"/>
              </w:rPr>
            </w:sdtEndPr>
            <w:sdtContent>
              <w:sdt>
                <w:sdtPr>
                  <w:rPr>
                    <w:rFonts w:cs="Arial"/>
                  </w:rPr>
                  <w:id w:val="988282450"/>
                  <w:placeholder>
                    <w:docPart w:val="DB39352F14235F4E8E286C150CF6E5EF"/>
                  </w:placeholder>
                </w:sdtPr>
                <w:sdtContent>
                  <w:p w14:paraId="7EC8A6E9" w14:textId="77777777" w:rsidR="00832A5A" w:rsidRPr="00832A5A" w:rsidRDefault="00832A5A" w:rsidP="00832A5A">
                    <w:pPr>
                      <w:pStyle w:val="ListParagraph"/>
                      <w:numPr>
                        <w:ilvl w:val="0"/>
                        <w:numId w:val="116"/>
                      </w:numPr>
                      <w:rPr>
                        <w:rFonts w:eastAsiaTheme="minorEastAsia" w:cs="Arial"/>
                      </w:rPr>
                    </w:pPr>
                    <w:r>
                      <w:rPr>
                        <w:rFonts w:cs="Arial"/>
                      </w:rPr>
                      <w:t>Students will be shown contextual situations on the whiteboard, and they will write an equation on their own white boards and show them to the class once they are finished.</w:t>
                    </w:r>
                  </w:p>
                  <w:p w14:paraId="72B82B82" w14:textId="77777777" w:rsidR="00832A5A" w:rsidRDefault="00832A5A" w:rsidP="00832A5A">
                    <w:pPr>
                      <w:pStyle w:val="ListParagraph"/>
                      <w:numPr>
                        <w:ilvl w:val="0"/>
                        <w:numId w:val="116"/>
                      </w:numPr>
                      <w:rPr>
                        <w:rFonts w:cs="Arial"/>
                      </w:rPr>
                    </w:pPr>
                    <w:r>
                      <w:rPr>
                        <w:rFonts w:cs="Arial"/>
                      </w:rPr>
                      <w:t xml:space="preserve">We will discuss these equations and go over the different equations they could have created. </w:t>
                    </w:r>
                  </w:p>
                </w:sdtContent>
              </w:sdt>
              <w:p w14:paraId="1E84A539" w14:textId="1E6A059A" w:rsidR="00BD3C50" w:rsidRPr="00BD3C50" w:rsidRDefault="00000000" w:rsidP="005E798D">
                <w:pPr>
                  <w:rPr>
                    <w:rFonts w:cs="Arial"/>
                  </w:rPr>
                </w:pPr>
              </w:p>
            </w:sdtContent>
          </w:sdt>
        </w:tc>
      </w:tr>
      <w:tr w:rsidR="00BD3C50" w:rsidRPr="009C0D11" w14:paraId="13F6426F" w14:textId="77777777" w:rsidTr="007E4DDB">
        <w:trPr>
          <w:trHeight w:val="275"/>
        </w:trPr>
        <w:tc>
          <w:tcPr>
            <w:tcW w:w="1345" w:type="pct"/>
            <w:shd w:val="clear" w:color="auto" w:fill="EAEAEA" w:themeFill="text2" w:themeFillTint="1A"/>
          </w:tcPr>
          <w:p w14:paraId="1BAA8512" w14:textId="77777777" w:rsidR="00BD3C50" w:rsidRPr="009C0D11" w:rsidRDefault="00BD3C50" w:rsidP="005E798D">
            <w:pPr>
              <w:rPr>
                <w:rFonts w:cs="Arial"/>
                <w:b/>
              </w:rPr>
            </w:pPr>
            <w:r w:rsidRPr="009C0D11">
              <w:rPr>
                <w:rFonts w:cs="Arial"/>
                <w:b/>
              </w:rPr>
              <w:t>Summative Assessment:</w:t>
            </w:r>
            <w:r w:rsidRPr="009C0D11">
              <w:rPr>
                <w:rFonts w:cs="Arial"/>
              </w:rPr>
              <w:t xml:space="preserve">  </w:t>
            </w:r>
          </w:p>
        </w:tc>
        <w:tc>
          <w:tcPr>
            <w:tcW w:w="3655" w:type="pct"/>
          </w:tcPr>
          <w:sdt>
            <w:sdtPr>
              <w:rPr>
                <w:rFonts w:eastAsiaTheme="minorHAnsi" w:cs="Arial"/>
                <w:szCs w:val="22"/>
              </w:rPr>
              <w:id w:val="-854495100"/>
              <w:placeholder>
                <w:docPart w:val="38574B8241084D3DB65B81CD57A61665"/>
              </w:placeholder>
            </w:sdtPr>
            <w:sdtEndPr>
              <w:rPr>
                <w:rFonts w:eastAsiaTheme="minorEastAsia"/>
              </w:rPr>
            </w:sdtEndPr>
            <w:sdtContent>
              <w:sdt>
                <w:sdtPr>
                  <w:rPr>
                    <w:rFonts w:cs="Arial"/>
                  </w:rPr>
                  <w:id w:val="-1282640204"/>
                  <w:placeholder>
                    <w:docPart w:val="D3B67663799F664B925BDD8E86858509"/>
                  </w:placeholder>
                </w:sdtPr>
                <w:sdtEndPr>
                  <w:rPr>
                    <w:rFonts w:cs="Times New Roman"/>
                  </w:rPr>
                </w:sdtEndPr>
                <w:sdtContent>
                  <w:p w14:paraId="214DF31C" w14:textId="77777777" w:rsidR="00832A5A" w:rsidRPr="00832A5A" w:rsidRDefault="00832A5A" w:rsidP="00832A5A">
                    <w:pPr>
                      <w:pStyle w:val="ListParagraph"/>
                      <w:numPr>
                        <w:ilvl w:val="0"/>
                        <w:numId w:val="117"/>
                      </w:numPr>
                      <w:rPr>
                        <w:rFonts w:eastAsiaTheme="minorEastAsia" w:cs="Arial"/>
                        <w:b/>
                      </w:rPr>
                    </w:pPr>
                    <w:r>
                      <w:rPr>
                        <w:rFonts w:cs="Arial"/>
                      </w:rPr>
                      <w:t>Students will be given ten contextual situations that they will turn into equations.</w:t>
                    </w:r>
                  </w:p>
                  <w:p w14:paraId="4674485F" w14:textId="77777777" w:rsidR="00832A5A" w:rsidRDefault="00832A5A" w:rsidP="00832A5A">
                    <w:pPr>
                      <w:pStyle w:val="ListParagraph"/>
                      <w:numPr>
                        <w:ilvl w:val="0"/>
                        <w:numId w:val="117"/>
                      </w:numPr>
                      <w:rPr>
                        <w:rFonts w:eastAsiaTheme="minorHAnsi" w:cstheme="minorBidi"/>
                        <w:szCs w:val="22"/>
                      </w:rPr>
                    </w:pPr>
                    <w:r>
                      <w:rPr>
                        <w:rFonts w:cs="Arial"/>
                        <w:b/>
                      </w:rPr>
                      <w:t xml:space="preserve">Each of these situations will be based </w:t>
                    </w:r>
                    <w:proofErr w:type="gramStart"/>
                    <w:r>
                      <w:rPr>
                        <w:rFonts w:cs="Arial"/>
                        <w:b/>
                      </w:rPr>
                      <w:t>off of</w:t>
                    </w:r>
                    <w:proofErr w:type="gramEnd"/>
                    <w:r>
                      <w:rPr>
                        <w:rFonts w:cs="Arial"/>
                        <w:b/>
                      </w:rPr>
                      <w:t xml:space="preserve"> what we learned about the Native Americans in this lesson.</w:t>
                    </w:r>
                  </w:p>
                </w:sdtContent>
              </w:sdt>
              <w:p w14:paraId="77BFCBB1" w14:textId="76093E1F" w:rsidR="00BD3C50" w:rsidRPr="009C0D11" w:rsidRDefault="00000000" w:rsidP="005E798D">
                <w:pPr>
                  <w:rPr>
                    <w:rFonts w:cs="Arial"/>
                    <w:b/>
                  </w:rPr>
                </w:pPr>
              </w:p>
            </w:sdtContent>
          </w:sdt>
        </w:tc>
      </w:tr>
      <w:tr w:rsidR="00BD3C50" w:rsidRPr="00B3379B" w14:paraId="4AF05A96" w14:textId="77777777" w:rsidTr="005E798D">
        <w:trPr>
          <w:trHeight w:val="518"/>
        </w:trPr>
        <w:tc>
          <w:tcPr>
            <w:tcW w:w="5000" w:type="pct"/>
            <w:gridSpan w:val="2"/>
            <w:shd w:val="clear" w:color="auto" w:fill="D9D9D9" w:themeFill="background1" w:themeFillShade="D9"/>
          </w:tcPr>
          <w:p w14:paraId="695F5CFC" w14:textId="77777777" w:rsidR="00BD3C50" w:rsidRPr="00BD3C50" w:rsidRDefault="00BD3C50" w:rsidP="005E798D">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0A7F2663" w14:textId="77777777" w:rsidR="00BD3C50" w:rsidRPr="00BD3C50" w:rsidRDefault="00BD3C50" w:rsidP="005E798D">
            <w:pPr>
              <w:spacing w:after="120"/>
              <w:jc w:val="center"/>
              <w:rPr>
                <w:rFonts w:cs="Arial"/>
                <w:i/>
                <w:iCs/>
              </w:rPr>
            </w:pPr>
            <w:r w:rsidRPr="00BD3C50">
              <w:rPr>
                <w:rFonts w:cs="Arial"/>
                <w:i/>
                <w:iCs/>
                <w:sz w:val="20"/>
                <w:szCs w:val="18"/>
              </w:rPr>
              <w:t>(5-6 professional references in current APA format)</w:t>
            </w:r>
          </w:p>
        </w:tc>
      </w:tr>
      <w:tr w:rsidR="00BD3C50" w:rsidRPr="009C0D11" w14:paraId="26F40102" w14:textId="77777777" w:rsidTr="005E798D">
        <w:trPr>
          <w:trHeight w:val="2160"/>
        </w:trPr>
        <w:tc>
          <w:tcPr>
            <w:tcW w:w="5000" w:type="pct"/>
            <w:gridSpan w:val="2"/>
          </w:tcPr>
          <w:p w14:paraId="2D3B5ACA" w14:textId="0BCD8DF3" w:rsidR="00832A5A" w:rsidRDefault="00832A5A" w:rsidP="00832A5A">
            <w:pPr>
              <w:pStyle w:val="NormalWeb"/>
              <w:ind w:left="567" w:hanging="567"/>
              <w:rPr>
                <w:color w:val="000000"/>
              </w:rPr>
            </w:pPr>
            <w:r>
              <w:rPr>
                <w:color w:val="000000"/>
              </w:rPr>
              <w:t xml:space="preserve">Sickler, J., </w:t>
            </w:r>
            <w:proofErr w:type="spellStart"/>
            <w:r>
              <w:rPr>
                <w:color w:val="000000"/>
              </w:rPr>
              <w:t>Lentzner</w:t>
            </w:r>
            <w:proofErr w:type="spellEnd"/>
            <w:r>
              <w:rPr>
                <w:color w:val="000000"/>
              </w:rPr>
              <w:t>, M., Goldsmith, L. T., Brase, L., &amp; Kochevar, R. (2024). Reasoning about data in elementary school: Student strategies and strengths when reasoning with multiple variables.</w:t>
            </w:r>
            <w:r>
              <w:rPr>
                <w:rStyle w:val="apple-converted-space"/>
                <w:color w:val="000000"/>
              </w:rPr>
              <w:t> </w:t>
            </w:r>
            <w:r>
              <w:rPr>
                <w:i/>
                <w:iCs/>
                <w:color w:val="000000"/>
              </w:rPr>
              <w:t>International Journal of Science Education</w:t>
            </w:r>
          </w:p>
          <w:p w14:paraId="12C51B04" w14:textId="0D1F42B0" w:rsidR="00832A5A" w:rsidRDefault="00832A5A" w:rsidP="00832A5A">
            <w:pPr>
              <w:pStyle w:val="NormalWeb"/>
              <w:ind w:left="567" w:hanging="567"/>
              <w:rPr>
                <w:color w:val="000000"/>
              </w:rPr>
            </w:pPr>
            <w:r>
              <w:rPr>
                <w:color w:val="000000"/>
              </w:rPr>
              <w:t>Wu, J., Barger, M. M., Oh, D. (Diana), &amp; Pomerantz, E. M. (2022). Parents’ daily involvement in children’s math homework and activities during early elementary school.</w:t>
            </w:r>
            <w:r>
              <w:rPr>
                <w:rStyle w:val="apple-converted-space"/>
                <w:color w:val="000000"/>
              </w:rPr>
              <w:t> </w:t>
            </w:r>
            <w:r>
              <w:rPr>
                <w:i/>
                <w:iCs/>
                <w:color w:val="000000"/>
              </w:rPr>
              <w:t>Child Development</w:t>
            </w:r>
            <w:r>
              <w:rPr>
                <w:color w:val="000000"/>
              </w:rPr>
              <w:t>, 1347–1364. https://srcd.onlinelibrary.wiley.com</w:t>
            </w:r>
            <w:r>
              <w:rPr>
                <w:rStyle w:val="apple-converted-space"/>
                <w:color w:val="000000"/>
              </w:rPr>
              <w:t> </w:t>
            </w:r>
          </w:p>
          <w:p w14:paraId="3B6289CA" w14:textId="0C326846" w:rsidR="00832A5A" w:rsidRDefault="00832A5A" w:rsidP="00832A5A">
            <w:pPr>
              <w:pStyle w:val="NormalWeb"/>
              <w:ind w:left="567" w:hanging="567"/>
              <w:rPr>
                <w:color w:val="000000"/>
              </w:rPr>
            </w:pPr>
            <w:r>
              <w:rPr>
                <w:color w:val="000000"/>
              </w:rPr>
              <w:t xml:space="preserve">Cvencek, D., </w:t>
            </w:r>
            <w:proofErr w:type="spellStart"/>
            <w:r>
              <w:rPr>
                <w:color w:val="000000"/>
              </w:rPr>
              <w:t>Brečic</w:t>
            </w:r>
            <w:proofErr w:type="spellEnd"/>
            <w:r>
              <w:rPr>
                <w:color w:val="000000"/>
              </w:rPr>
              <w:t xml:space="preserve">́, R., </w:t>
            </w:r>
            <w:proofErr w:type="spellStart"/>
            <w:r>
              <w:rPr>
                <w:color w:val="000000"/>
              </w:rPr>
              <w:t>Gaćeša</w:t>
            </w:r>
            <w:proofErr w:type="spellEnd"/>
            <w:r>
              <w:rPr>
                <w:color w:val="000000"/>
              </w:rPr>
              <w:t>, D., &amp; Meltzoff, A. N. (2021). Development of math attitudes and math self‐concepts: Gender differences, implicit–explicit dissociations, and relations to math achievement.</w:t>
            </w:r>
            <w:r>
              <w:rPr>
                <w:rStyle w:val="apple-converted-space"/>
                <w:color w:val="000000"/>
              </w:rPr>
              <w:t> </w:t>
            </w:r>
            <w:r>
              <w:rPr>
                <w:i/>
                <w:iCs/>
                <w:color w:val="000000"/>
              </w:rPr>
              <w:t>Child Development</w:t>
            </w:r>
            <w:r>
              <w:rPr>
                <w:color w:val="000000"/>
              </w:rPr>
              <w:t>,</w:t>
            </w:r>
            <w:r>
              <w:rPr>
                <w:rStyle w:val="apple-converted-space"/>
                <w:color w:val="000000"/>
              </w:rPr>
              <w:t> </w:t>
            </w:r>
            <w:r>
              <w:rPr>
                <w:i/>
                <w:iCs/>
                <w:color w:val="000000"/>
              </w:rPr>
              <w:t>92</w:t>
            </w:r>
            <w:r>
              <w:rPr>
                <w:color w:val="000000"/>
              </w:rPr>
              <w:t>(5). https://srcd.onlinelibrary.wiley.com</w:t>
            </w:r>
            <w:r>
              <w:rPr>
                <w:rStyle w:val="apple-converted-space"/>
                <w:color w:val="000000"/>
              </w:rPr>
              <w:t> </w:t>
            </w:r>
          </w:p>
          <w:p w14:paraId="45097A1C" w14:textId="77777777" w:rsidR="00832A5A" w:rsidRDefault="00832A5A" w:rsidP="00832A5A">
            <w:pPr>
              <w:ind w:left="690" w:hanging="690"/>
              <w:rPr>
                <w:rFonts w:cs="Arial"/>
                <w:bCs/>
              </w:rPr>
            </w:pPr>
            <w:proofErr w:type="spellStart"/>
            <w:r w:rsidRPr="00E02C99">
              <w:rPr>
                <w:rFonts w:cs="Arial"/>
                <w:bCs/>
              </w:rPr>
              <w:t>Maclennan</w:t>
            </w:r>
            <w:proofErr w:type="spellEnd"/>
            <w:r w:rsidRPr="00E02C99">
              <w:rPr>
                <w:rFonts w:cs="Arial"/>
                <w:bCs/>
              </w:rPr>
              <w:t>, S. (1987). Integrating lesson planning and class management. </w:t>
            </w:r>
            <w:r w:rsidRPr="00E02C99">
              <w:rPr>
                <w:rFonts w:cs="Arial"/>
                <w:bCs/>
                <w:i/>
                <w:iCs/>
              </w:rPr>
              <w:t>ELT Journal</w:t>
            </w:r>
            <w:r w:rsidRPr="00E02C99">
              <w:rPr>
                <w:rFonts w:cs="Arial"/>
                <w:bCs/>
              </w:rPr>
              <w:t>, </w:t>
            </w:r>
            <w:r w:rsidRPr="00E02C99">
              <w:rPr>
                <w:rFonts w:cs="Arial"/>
                <w:bCs/>
                <w:i/>
                <w:iCs/>
              </w:rPr>
              <w:t>41</w:t>
            </w:r>
            <w:r w:rsidRPr="00E02C99">
              <w:rPr>
                <w:rFonts w:cs="Arial"/>
                <w:bCs/>
              </w:rPr>
              <w:t>(3), 193–197. https://doi.org/10.1093/elt/41.3.193 </w:t>
            </w:r>
          </w:p>
          <w:p w14:paraId="374E3295" w14:textId="77777777" w:rsidR="00832A5A" w:rsidRDefault="00832A5A" w:rsidP="00832A5A">
            <w:pPr>
              <w:ind w:left="690" w:hanging="690"/>
              <w:rPr>
                <w:rFonts w:cs="Arial"/>
                <w:bCs/>
                <w:i/>
                <w:iCs/>
              </w:rPr>
            </w:pPr>
          </w:p>
          <w:p w14:paraId="7EC07C4D" w14:textId="3EC2F21E" w:rsidR="00832A5A" w:rsidRPr="00832A5A" w:rsidRDefault="00832A5A" w:rsidP="00832A5A">
            <w:pPr>
              <w:ind w:left="690" w:hanging="690"/>
              <w:rPr>
                <w:rFonts w:cs="Arial"/>
                <w:bCs/>
              </w:rPr>
            </w:pPr>
            <w:r w:rsidRPr="00CE10AA">
              <w:rPr>
                <w:rFonts w:cs="Arial"/>
                <w:bCs/>
                <w:i/>
                <w:iCs/>
              </w:rPr>
              <w:t>Supporting students with special needs</w:t>
            </w:r>
            <w:r w:rsidRPr="00CE10AA">
              <w:rPr>
                <w:rFonts w:cs="Arial"/>
                <w:bCs/>
              </w:rPr>
              <w:t xml:space="preserve"> (2021). </w:t>
            </w:r>
            <w:hyperlink r:id="rId20" w:history="1">
              <w:r w:rsidRPr="00346C9F">
                <w:rPr>
                  <w:rStyle w:val="Hyperlink"/>
                  <w:rFonts w:cs="Arial"/>
                  <w:bCs/>
                </w:rPr>
                <w:t>https://doi.org/10.1787/d47e0a65-en</w:t>
              </w:r>
            </w:hyperlink>
          </w:p>
          <w:p w14:paraId="01D0164C" w14:textId="77777777" w:rsidR="00BD3C50" w:rsidRPr="00BD3C50" w:rsidRDefault="00BD3C50" w:rsidP="005E798D">
            <w:pPr>
              <w:spacing w:line="480" w:lineRule="auto"/>
              <w:ind w:left="690" w:hanging="690"/>
              <w:rPr>
                <w:rFonts w:cs="Arial"/>
                <w:bCs/>
              </w:rPr>
            </w:pPr>
          </w:p>
        </w:tc>
      </w:tr>
    </w:tbl>
    <w:p w14:paraId="4C462A0E" w14:textId="65205945" w:rsidR="00CD3854" w:rsidRDefault="00CD3854" w:rsidP="00F457F2"/>
    <w:p w14:paraId="250D97D1" w14:textId="77777777" w:rsidR="00CD3854" w:rsidRDefault="00CD3854">
      <w:r>
        <w:br w:type="page"/>
      </w:r>
    </w:p>
    <w:p w14:paraId="4D23D3E6" w14:textId="77777777" w:rsidR="00CD3854" w:rsidRDefault="00CD3854" w:rsidP="00F457F2">
      <w:pPr>
        <w:sectPr w:rsidR="00CD3854">
          <w:headerReference w:type="default" r:id="rId21"/>
          <w:pgSz w:w="12240" w:h="15840"/>
          <w:pgMar w:top="1440" w:right="1440" w:bottom="1440" w:left="1440" w:header="720" w:footer="720" w:gutter="0"/>
          <w:cols w:space="720"/>
        </w:sectPr>
      </w:pPr>
    </w:p>
    <w:p w14:paraId="305C6F23" w14:textId="4D549768" w:rsidR="00F457F2" w:rsidRDefault="00C316F6" w:rsidP="00CD3854">
      <w:pPr>
        <w:pStyle w:val="Heading1"/>
      </w:pPr>
      <w:bookmarkStart w:id="16" w:name="_Toc133323262"/>
      <w:r>
        <w:lastRenderedPageBreak/>
        <w:t xml:space="preserve">Block-Style </w:t>
      </w:r>
      <w:r w:rsidR="00CD3854">
        <w:t>Lessons 11 – 20</w:t>
      </w:r>
      <w:bookmarkEnd w:id="16"/>
    </w:p>
    <w:tbl>
      <w:tblPr>
        <w:tblStyle w:val="TableGrid"/>
        <w:tblW w:w="13923" w:type="dxa"/>
        <w:jc w:val="center"/>
        <w:tblLook w:val="04A0" w:firstRow="1" w:lastRow="0" w:firstColumn="1" w:lastColumn="0" w:noHBand="0" w:noVBand="1"/>
      </w:tblPr>
      <w:tblGrid>
        <w:gridCol w:w="2403"/>
        <w:gridCol w:w="2880"/>
        <w:gridCol w:w="2880"/>
        <w:gridCol w:w="2880"/>
        <w:gridCol w:w="2880"/>
      </w:tblGrid>
      <w:tr w:rsidR="00CD3854" w14:paraId="36F94371" w14:textId="77777777" w:rsidTr="005E798D">
        <w:trPr>
          <w:trHeight w:val="288"/>
          <w:jc w:val="center"/>
        </w:trPr>
        <w:tc>
          <w:tcPr>
            <w:tcW w:w="2403" w:type="dxa"/>
            <w:shd w:val="clear" w:color="auto" w:fill="464646" w:themeFill="text2" w:themeFillTint="E6"/>
          </w:tcPr>
          <w:p w14:paraId="41B11B64" w14:textId="77777777" w:rsidR="00CD3854" w:rsidRDefault="00CD3854" w:rsidP="005E798D"/>
        </w:tc>
        <w:tc>
          <w:tcPr>
            <w:tcW w:w="2880" w:type="dxa"/>
            <w:shd w:val="clear" w:color="auto" w:fill="464646" w:themeFill="text2" w:themeFillTint="E6"/>
          </w:tcPr>
          <w:p w14:paraId="4274ACCF" w14:textId="79EDD06A" w:rsidR="00CD3854" w:rsidRPr="00CD3854" w:rsidRDefault="00CD3854" w:rsidP="005E798D">
            <w:pPr>
              <w:jc w:val="center"/>
              <w:rPr>
                <w:b/>
                <w:bCs/>
                <w:color w:val="FFFFFF" w:themeColor="background1"/>
              </w:rPr>
            </w:pPr>
            <w:r w:rsidRPr="00CD3854">
              <w:rPr>
                <w:b/>
                <w:bCs/>
                <w:color w:val="FFFFFF" w:themeColor="background1"/>
              </w:rPr>
              <w:t>Lesson #1</w:t>
            </w:r>
            <w:r>
              <w:rPr>
                <w:b/>
                <w:bCs/>
                <w:color w:val="FFFFFF" w:themeColor="background1"/>
              </w:rPr>
              <w:t>1</w:t>
            </w:r>
          </w:p>
        </w:tc>
        <w:tc>
          <w:tcPr>
            <w:tcW w:w="2880" w:type="dxa"/>
            <w:shd w:val="clear" w:color="auto" w:fill="464646" w:themeFill="text2" w:themeFillTint="E6"/>
          </w:tcPr>
          <w:p w14:paraId="1116671B" w14:textId="3CA87FCC" w:rsidR="00CD3854" w:rsidRPr="00CD3854" w:rsidRDefault="00CD3854" w:rsidP="005E798D">
            <w:pPr>
              <w:jc w:val="center"/>
              <w:rPr>
                <w:b/>
                <w:bCs/>
                <w:color w:val="FFFFFF" w:themeColor="background1"/>
              </w:rPr>
            </w:pPr>
            <w:r w:rsidRPr="00CD3854">
              <w:rPr>
                <w:b/>
                <w:bCs/>
                <w:color w:val="FFFFFF" w:themeColor="background1"/>
              </w:rPr>
              <w:t>Lesson #1</w:t>
            </w:r>
            <w:r>
              <w:rPr>
                <w:b/>
                <w:bCs/>
                <w:color w:val="FFFFFF" w:themeColor="background1"/>
              </w:rPr>
              <w:t>2</w:t>
            </w:r>
          </w:p>
        </w:tc>
        <w:tc>
          <w:tcPr>
            <w:tcW w:w="2880" w:type="dxa"/>
            <w:shd w:val="clear" w:color="auto" w:fill="464646" w:themeFill="text2" w:themeFillTint="E6"/>
          </w:tcPr>
          <w:p w14:paraId="237E2B7C" w14:textId="2FC0164B" w:rsidR="00CD3854" w:rsidRPr="00CD3854" w:rsidRDefault="00CD3854" w:rsidP="005E798D">
            <w:pPr>
              <w:jc w:val="center"/>
              <w:rPr>
                <w:b/>
                <w:bCs/>
                <w:color w:val="FFFFFF" w:themeColor="background1"/>
              </w:rPr>
            </w:pPr>
            <w:r w:rsidRPr="00CD3854">
              <w:rPr>
                <w:b/>
                <w:bCs/>
                <w:color w:val="FFFFFF" w:themeColor="background1"/>
              </w:rPr>
              <w:t>Lesson #1</w:t>
            </w:r>
            <w:r>
              <w:rPr>
                <w:b/>
                <w:bCs/>
                <w:color w:val="FFFFFF" w:themeColor="background1"/>
              </w:rPr>
              <w:t>3</w:t>
            </w:r>
          </w:p>
        </w:tc>
        <w:tc>
          <w:tcPr>
            <w:tcW w:w="2880" w:type="dxa"/>
            <w:shd w:val="clear" w:color="auto" w:fill="464646" w:themeFill="text2" w:themeFillTint="E6"/>
          </w:tcPr>
          <w:p w14:paraId="3A57021F" w14:textId="3989D55F" w:rsidR="00CD3854" w:rsidRPr="00CD3854" w:rsidRDefault="00CD3854" w:rsidP="005E798D">
            <w:pPr>
              <w:jc w:val="center"/>
              <w:rPr>
                <w:b/>
                <w:bCs/>
                <w:color w:val="FFFFFF" w:themeColor="background1"/>
              </w:rPr>
            </w:pPr>
            <w:r w:rsidRPr="00CD3854">
              <w:rPr>
                <w:b/>
                <w:bCs/>
                <w:color w:val="FFFFFF" w:themeColor="background1"/>
              </w:rPr>
              <w:t>Lesson #1</w:t>
            </w:r>
            <w:r>
              <w:rPr>
                <w:b/>
                <w:bCs/>
                <w:color w:val="FFFFFF" w:themeColor="background1"/>
              </w:rPr>
              <w:t>4</w:t>
            </w:r>
          </w:p>
        </w:tc>
      </w:tr>
      <w:tr w:rsidR="006A214F" w14:paraId="7EEDD949" w14:textId="77777777" w:rsidTr="005E798D">
        <w:trPr>
          <w:trHeight w:val="864"/>
          <w:jc w:val="center"/>
        </w:trPr>
        <w:tc>
          <w:tcPr>
            <w:tcW w:w="2403" w:type="dxa"/>
            <w:shd w:val="clear" w:color="auto" w:fill="EAEAEA" w:themeFill="text2" w:themeFillTint="1A"/>
          </w:tcPr>
          <w:p w14:paraId="26C94E0A" w14:textId="20D55931" w:rsidR="006A214F" w:rsidRPr="00CD3854" w:rsidRDefault="006A214F" w:rsidP="005E798D">
            <w:pPr>
              <w:rPr>
                <w:b/>
                <w:bCs/>
              </w:rPr>
            </w:pPr>
            <w:r>
              <w:rPr>
                <w:b/>
                <w:bCs/>
              </w:rPr>
              <w:t>Lesson Topic</w:t>
            </w:r>
          </w:p>
        </w:tc>
        <w:tc>
          <w:tcPr>
            <w:tcW w:w="2880" w:type="dxa"/>
          </w:tcPr>
          <w:p w14:paraId="23FFA429" w14:textId="77777777" w:rsidR="006A214F" w:rsidRDefault="00832A5A" w:rsidP="005E798D">
            <w:pPr>
              <w:rPr>
                <w:rFonts w:cs="Arial"/>
              </w:rPr>
            </w:pPr>
            <w:r>
              <w:rPr>
                <w:rFonts w:cs="Arial"/>
              </w:rPr>
              <w:t>Exploration to Revolution</w:t>
            </w:r>
          </w:p>
          <w:p w14:paraId="13C3A3DC" w14:textId="289B6CAD" w:rsidR="00832A5A" w:rsidRDefault="00832A5A" w:rsidP="005E798D">
            <w:pPr>
              <w:rPr>
                <w:rFonts w:cs="Arial"/>
              </w:rPr>
            </w:pPr>
            <w:r>
              <w:rPr>
                <w:rFonts w:cs="Arial"/>
              </w:rPr>
              <w:t>Inuit</w:t>
            </w:r>
          </w:p>
        </w:tc>
        <w:tc>
          <w:tcPr>
            <w:tcW w:w="2880" w:type="dxa"/>
          </w:tcPr>
          <w:p w14:paraId="6AF5532E" w14:textId="77777777" w:rsidR="006A214F" w:rsidRDefault="00832A5A" w:rsidP="005E798D">
            <w:pPr>
              <w:rPr>
                <w:rFonts w:cs="Arial"/>
              </w:rPr>
            </w:pPr>
            <w:r>
              <w:rPr>
                <w:rFonts w:cs="Arial"/>
              </w:rPr>
              <w:t>Exploration to Revolution</w:t>
            </w:r>
          </w:p>
          <w:p w14:paraId="5371FAAC" w14:textId="21365B2A" w:rsidR="00832A5A" w:rsidRDefault="00832A5A" w:rsidP="005E798D">
            <w:pPr>
              <w:rPr>
                <w:rFonts w:cs="Arial"/>
              </w:rPr>
            </w:pPr>
            <w:r>
              <w:rPr>
                <w:rFonts w:cs="Arial"/>
              </w:rPr>
              <w:t>Iroquois</w:t>
            </w:r>
          </w:p>
        </w:tc>
        <w:tc>
          <w:tcPr>
            <w:tcW w:w="2880" w:type="dxa"/>
          </w:tcPr>
          <w:p w14:paraId="39CE78C0" w14:textId="77777777" w:rsidR="006A214F" w:rsidRDefault="00832A5A" w:rsidP="005E798D">
            <w:pPr>
              <w:rPr>
                <w:rFonts w:cs="Arial"/>
              </w:rPr>
            </w:pPr>
            <w:r>
              <w:rPr>
                <w:rFonts w:cs="Arial"/>
              </w:rPr>
              <w:t>Exploration to Revolution</w:t>
            </w:r>
          </w:p>
          <w:p w14:paraId="56AA8AD3" w14:textId="715A1F25" w:rsidR="00DE7893" w:rsidRDefault="00DE7893" w:rsidP="005E798D">
            <w:pPr>
              <w:rPr>
                <w:rFonts w:cs="Arial"/>
              </w:rPr>
            </w:pPr>
            <w:r>
              <w:rPr>
                <w:rFonts w:cs="Arial"/>
              </w:rPr>
              <w:t>Pueblo</w:t>
            </w:r>
          </w:p>
        </w:tc>
        <w:tc>
          <w:tcPr>
            <w:tcW w:w="2880" w:type="dxa"/>
          </w:tcPr>
          <w:p w14:paraId="57A5AA17" w14:textId="77777777" w:rsidR="006A214F" w:rsidRDefault="00832A5A" w:rsidP="005E798D">
            <w:pPr>
              <w:rPr>
                <w:rFonts w:cs="Arial"/>
              </w:rPr>
            </w:pPr>
            <w:r>
              <w:rPr>
                <w:rFonts w:cs="Arial"/>
              </w:rPr>
              <w:t>Exploration to Revolution</w:t>
            </w:r>
          </w:p>
          <w:p w14:paraId="679CA188" w14:textId="5FB89F02" w:rsidR="00DE7893" w:rsidRDefault="00DE7893" w:rsidP="005E798D">
            <w:pPr>
              <w:rPr>
                <w:rFonts w:cs="Arial"/>
              </w:rPr>
            </w:pPr>
            <w:r>
              <w:rPr>
                <w:rFonts w:cs="Arial"/>
              </w:rPr>
              <w:t>Lakota</w:t>
            </w:r>
          </w:p>
        </w:tc>
      </w:tr>
      <w:tr w:rsidR="00CD3854" w14:paraId="4440511A" w14:textId="77777777" w:rsidTr="005E798D">
        <w:trPr>
          <w:trHeight w:val="864"/>
          <w:jc w:val="center"/>
        </w:trPr>
        <w:tc>
          <w:tcPr>
            <w:tcW w:w="2403" w:type="dxa"/>
            <w:shd w:val="clear" w:color="auto" w:fill="EAEAEA" w:themeFill="text2" w:themeFillTint="1A"/>
          </w:tcPr>
          <w:p w14:paraId="139D1A46" w14:textId="3651D3BD" w:rsidR="00CD3854" w:rsidRPr="00CD3854" w:rsidRDefault="00CD3854" w:rsidP="005E798D">
            <w:pPr>
              <w:rPr>
                <w:b/>
                <w:bCs/>
              </w:rPr>
            </w:pPr>
            <w:r w:rsidRPr="00CD3854">
              <w:rPr>
                <w:b/>
                <w:bCs/>
              </w:rPr>
              <w:t>Content</w:t>
            </w:r>
            <w:r w:rsidR="006A214F">
              <w:rPr>
                <w:b/>
                <w:bCs/>
              </w:rPr>
              <w:t xml:space="preserve"> </w:t>
            </w:r>
            <w:r w:rsidRPr="00CD3854">
              <w:rPr>
                <w:b/>
                <w:bCs/>
              </w:rPr>
              <w:t>Standards</w:t>
            </w:r>
          </w:p>
        </w:tc>
        <w:tc>
          <w:tcPr>
            <w:tcW w:w="2880" w:type="dxa"/>
          </w:tcPr>
          <w:sdt>
            <w:sdtPr>
              <w:rPr>
                <w:rFonts w:cs="Arial"/>
              </w:rPr>
              <w:id w:val="-1100862927"/>
              <w:placeholder>
                <w:docPart w:val="C96C04B19D794EA19E3EDA48353FE2C1"/>
              </w:placeholder>
            </w:sdtPr>
            <w:sdtContent>
              <w:p w14:paraId="36525D1D" w14:textId="77777777" w:rsidR="00832A5A" w:rsidRDefault="00832A5A" w:rsidP="005E798D">
                <w:pPr>
                  <w:rPr>
                    <w:rFonts w:cs="Arial"/>
                  </w:rPr>
                </w:pPr>
                <w:r w:rsidRPr="00D16765">
                  <w:rPr>
                    <w:rFonts w:cs="Arial"/>
                  </w:rPr>
                  <w:t>USI.3</w:t>
                </w:r>
              </w:p>
              <w:p w14:paraId="12A7674B" w14:textId="77777777" w:rsidR="00832A5A" w:rsidRDefault="00832A5A" w:rsidP="005E798D">
                <w:r>
                  <w:t>Writing</w:t>
                </w:r>
              </w:p>
              <w:p w14:paraId="3865EDBF" w14:textId="77777777" w:rsidR="00832A5A" w:rsidRDefault="00832A5A" w:rsidP="005E798D">
                <w:r>
                  <w:t>5.8</w:t>
                </w:r>
              </w:p>
              <w:p w14:paraId="583E834E" w14:textId="77777777" w:rsidR="00832A5A" w:rsidRDefault="00832A5A" w:rsidP="005E798D">
                <w:r>
                  <w:t>Common Core-</w:t>
                </w:r>
              </w:p>
              <w:p w14:paraId="0D05A934" w14:textId="64CDAE84" w:rsidR="00832A5A" w:rsidRDefault="00832A5A" w:rsidP="005E798D">
                <w:r>
                  <w:t>CCSS.ELA-LITERACY.W.5.3.C</w:t>
                </w:r>
              </w:p>
            </w:sdtContent>
          </w:sdt>
        </w:tc>
        <w:tc>
          <w:tcPr>
            <w:tcW w:w="2880" w:type="dxa"/>
          </w:tcPr>
          <w:sdt>
            <w:sdtPr>
              <w:rPr>
                <w:rFonts w:cs="Arial"/>
              </w:rPr>
              <w:id w:val="1812210958"/>
              <w:placeholder>
                <w:docPart w:val="A3BBDDF2397241E39B1C4E92A3500B0A"/>
              </w:placeholder>
            </w:sdtPr>
            <w:sdtContent>
              <w:p w14:paraId="7B9F099D" w14:textId="77777777" w:rsidR="00832A5A" w:rsidRDefault="00832A5A" w:rsidP="005E798D">
                <w:pPr>
                  <w:rPr>
                    <w:rFonts w:cs="Arial"/>
                  </w:rPr>
                </w:pPr>
                <w:r w:rsidRPr="00D16765">
                  <w:rPr>
                    <w:rFonts w:cs="Arial"/>
                  </w:rPr>
                  <w:t>USI.3</w:t>
                </w:r>
              </w:p>
              <w:p w14:paraId="48809BE6" w14:textId="77777777" w:rsidR="00832A5A" w:rsidRDefault="00832A5A" w:rsidP="005E798D">
                <w:pPr>
                  <w:rPr>
                    <w:rFonts w:cs="Arial"/>
                  </w:rPr>
                </w:pPr>
                <w:r>
                  <w:rPr>
                    <w:rFonts w:cs="Arial"/>
                  </w:rPr>
                  <w:t>Communication</w:t>
                </w:r>
              </w:p>
              <w:p w14:paraId="6072193F" w14:textId="77777777" w:rsidR="00832A5A" w:rsidRDefault="00832A5A" w:rsidP="005E798D">
                <w:pPr>
                  <w:rPr>
                    <w:rFonts w:cs="Arial"/>
                  </w:rPr>
                </w:pPr>
                <w:r>
                  <w:rPr>
                    <w:rFonts w:cs="Arial"/>
                  </w:rPr>
                  <w:t>5.3</w:t>
                </w:r>
              </w:p>
              <w:p w14:paraId="2D61B069" w14:textId="77777777" w:rsidR="00832A5A" w:rsidRDefault="00832A5A" w:rsidP="005E798D">
                <w:pPr>
                  <w:rPr>
                    <w:rFonts w:cs="Arial"/>
                  </w:rPr>
                </w:pPr>
                <w:r>
                  <w:rPr>
                    <w:rFonts w:cs="Arial"/>
                  </w:rPr>
                  <w:t>Common Core-</w:t>
                </w:r>
              </w:p>
              <w:p w14:paraId="2D38E517" w14:textId="436CE08C" w:rsidR="00832A5A" w:rsidRPr="00832A5A" w:rsidRDefault="00832A5A" w:rsidP="005E798D">
                <w:pPr>
                  <w:rPr>
                    <w:rFonts w:cs="Arial"/>
                  </w:rPr>
                </w:pPr>
                <w:r>
                  <w:rPr>
                    <w:rFonts w:cs="Arial"/>
                  </w:rPr>
                  <w:t>CCSS.ELA-LITERACY.5L.5.2</w:t>
                </w:r>
              </w:p>
            </w:sdtContent>
          </w:sdt>
        </w:tc>
        <w:tc>
          <w:tcPr>
            <w:tcW w:w="2880" w:type="dxa"/>
          </w:tcPr>
          <w:sdt>
            <w:sdtPr>
              <w:rPr>
                <w:rFonts w:cs="Arial"/>
              </w:rPr>
              <w:id w:val="-423428769"/>
              <w:placeholder>
                <w:docPart w:val="77339C1B9F3B4529B0800E52C3B70F16"/>
              </w:placeholder>
            </w:sdtPr>
            <w:sdtContent>
              <w:p w14:paraId="17206677" w14:textId="77777777" w:rsidR="0078640F" w:rsidRDefault="00832A5A" w:rsidP="005E798D">
                <w:pPr>
                  <w:rPr>
                    <w:rFonts w:cs="Arial"/>
                  </w:rPr>
                </w:pPr>
                <w:r w:rsidRPr="00D16765">
                  <w:rPr>
                    <w:rFonts w:cs="Arial"/>
                  </w:rPr>
                  <w:t>USI.3</w:t>
                </w:r>
              </w:p>
              <w:p w14:paraId="1FDD2938" w14:textId="77777777" w:rsidR="00CD3854" w:rsidRDefault="0078640F" w:rsidP="005E798D">
                <w:r>
                  <w:t>Fine Arts</w:t>
                </w:r>
              </w:p>
              <w:p w14:paraId="7AB97BD8" w14:textId="3C581514" w:rsidR="0078640F" w:rsidRDefault="0078640F" w:rsidP="005E798D">
                <w:r>
                  <w:t>5.2</w:t>
                </w:r>
              </w:p>
            </w:sdtContent>
          </w:sdt>
        </w:tc>
        <w:tc>
          <w:tcPr>
            <w:tcW w:w="2880" w:type="dxa"/>
          </w:tcPr>
          <w:sdt>
            <w:sdtPr>
              <w:rPr>
                <w:rFonts w:cs="Arial"/>
              </w:rPr>
              <w:id w:val="-1173487233"/>
              <w:placeholder>
                <w:docPart w:val="00B82F83DACA44B2B47E09B89347B8F8"/>
              </w:placeholder>
            </w:sdtPr>
            <w:sdtContent>
              <w:p w14:paraId="5E322610" w14:textId="77777777" w:rsidR="0078640F" w:rsidRDefault="00832A5A" w:rsidP="005E798D">
                <w:pPr>
                  <w:rPr>
                    <w:rFonts w:cs="Arial"/>
                  </w:rPr>
                </w:pPr>
                <w:r w:rsidRPr="00D16765">
                  <w:rPr>
                    <w:rFonts w:cs="Arial"/>
                  </w:rPr>
                  <w:t>USI.3</w:t>
                </w:r>
              </w:p>
              <w:p w14:paraId="51671526" w14:textId="77777777" w:rsidR="00CD3854" w:rsidRDefault="0078640F" w:rsidP="005E798D">
                <w:r>
                  <w:t xml:space="preserve">Communication 5.2 </w:t>
                </w:r>
              </w:p>
              <w:p w14:paraId="328C1A0C" w14:textId="77777777" w:rsidR="0078640F" w:rsidRDefault="0078640F" w:rsidP="005E798D">
                <w:r>
                  <w:t>Common Core</w:t>
                </w:r>
              </w:p>
              <w:p w14:paraId="38D0FB2A" w14:textId="3ED09C18" w:rsidR="0078640F" w:rsidRDefault="0078640F" w:rsidP="005E798D">
                <w:r>
                  <w:t>CCSS.ELA-LITERACY.SL.5.5</w:t>
                </w:r>
              </w:p>
            </w:sdtContent>
          </w:sdt>
        </w:tc>
      </w:tr>
      <w:tr w:rsidR="00CD3854" w14:paraId="6DC1429A" w14:textId="77777777" w:rsidTr="005E798D">
        <w:trPr>
          <w:trHeight w:val="864"/>
          <w:jc w:val="center"/>
        </w:trPr>
        <w:tc>
          <w:tcPr>
            <w:tcW w:w="2403" w:type="dxa"/>
            <w:shd w:val="clear" w:color="auto" w:fill="EAEAEA" w:themeFill="text2" w:themeFillTint="1A"/>
          </w:tcPr>
          <w:p w14:paraId="727419ED" w14:textId="64E2FD57" w:rsidR="00CD3854" w:rsidRPr="00CD3854" w:rsidRDefault="00CD3854" w:rsidP="005E798D">
            <w:pPr>
              <w:rPr>
                <w:b/>
                <w:bCs/>
              </w:rPr>
            </w:pPr>
            <w:r w:rsidRPr="00CD3854">
              <w:rPr>
                <w:b/>
                <w:bCs/>
              </w:rPr>
              <w:t>Le</w:t>
            </w:r>
            <w:r w:rsidR="006A214F">
              <w:rPr>
                <w:b/>
                <w:bCs/>
              </w:rPr>
              <w:t>arning</w:t>
            </w:r>
            <w:r w:rsidRPr="00CD3854">
              <w:rPr>
                <w:b/>
                <w:bCs/>
              </w:rPr>
              <w:t xml:space="preserve"> Objectives</w:t>
            </w:r>
          </w:p>
        </w:tc>
        <w:tc>
          <w:tcPr>
            <w:tcW w:w="2880" w:type="dxa"/>
          </w:tcPr>
          <w:p w14:paraId="6B137DE0" w14:textId="5475AB03" w:rsidR="00CD3854" w:rsidRDefault="00000000" w:rsidP="005E798D">
            <w:sdt>
              <w:sdtPr>
                <w:rPr>
                  <w:rFonts w:cs="Arial"/>
                </w:rPr>
                <w:id w:val="-610660628"/>
                <w:placeholder>
                  <w:docPart w:val="602D65E1D42642F28C7C3EA7025DBED9"/>
                </w:placeholder>
              </w:sdtPr>
              <w:sdtContent>
                <w:r w:rsidR="00832A5A">
                  <w:rPr>
                    <w:rFonts w:cs="Arial"/>
                  </w:rPr>
                  <w:t xml:space="preserve">Students will be given 6 sentences on the Inuit tribe and must edit them getting 5/6 correct. </w:t>
                </w:r>
              </w:sdtContent>
            </w:sdt>
          </w:p>
        </w:tc>
        <w:tc>
          <w:tcPr>
            <w:tcW w:w="2880" w:type="dxa"/>
          </w:tcPr>
          <w:p w14:paraId="65D0E00D" w14:textId="3CCD3EEB" w:rsidR="00CD3854" w:rsidRDefault="00000000" w:rsidP="005E798D">
            <w:sdt>
              <w:sdtPr>
                <w:rPr>
                  <w:rFonts w:cs="Arial"/>
                </w:rPr>
                <w:id w:val="-1167787607"/>
                <w:placeholder>
                  <w:docPart w:val="C474B373E7E14792BD94C1FC39B32391"/>
                </w:placeholder>
              </w:sdtPr>
              <w:sdtContent>
                <w:r w:rsidR="00832A5A">
                  <w:rPr>
                    <w:rFonts w:cs="Arial"/>
                  </w:rPr>
                  <w:t xml:space="preserve">Students will summarize a written text presented orally including 4/5 sentences correctly. </w:t>
                </w:r>
              </w:sdtContent>
            </w:sdt>
          </w:p>
        </w:tc>
        <w:tc>
          <w:tcPr>
            <w:tcW w:w="2880" w:type="dxa"/>
          </w:tcPr>
          <w:p w14:paraId="19303F4C" w14:textId="5C1AADED" w:rsidR="00CD3854" w:rsidRDefault="00000000" w:rsidP="005E798D">
            <w:sdt>
              <w:sdtPr>
                <w:rPr>
                  <w:rFonts w:cs="Arial"/>
                </w:rPr>
                <w:id w:val="-252514595"/>
                <w:placeholder>
                  <w:docPart w:val="10D15E1422E248259D9139551B7780EA"/>
                </w:placeholder>
              </w:sdtPr>
              <w:sdtContent>
                <w:r w:rsidR="0078640F">
                  <w:rPr>
                    <w:rFonts w:cs="Arial"/>
                  </w:rPr>
                  <w:t xml:space="preserve">Students will create an Adobe home and will need to write facts about their homes getting 2/4 correct. </w:t>
                </w:r>
              </w:sdtContent>
            </w:sdt>
          </w:p>
        </w:tc>
        <w:tc>
          <w:tcPr>
            <w:tcW w:w="2880" w:type="dxa"/>
          </w:tcPr>
          <w:p w14:paraId="6AF901A7" w14:textId="1FBBED7A" w:rsidR="00CD3854" w:rsidRDefault="00000000" w:rsidP="005E798D">
            <w:sdt>
              <w:sdtPr>
                <w:rPr>
                  <w:rFonts w:cs="Arial"/>
                </w:rPr>
                <w:id w:val="743227794"/>
                <w:placeholder>
                  <w:docPart w:val="EC0A84BCE372435BAC2F941CC9B259F1"/>
                </w:placeholder>
              </w:sdtPr>
              <w:sdtContent>
                <w:r w:rsidR="0078640F">
                  <w:rPr>
                    <w:rFonts w:cs="Arial"/>
                  </w:rPr>
                  <w:t>Students will create a PowerPoint presentation on the Lakota tribe’s homes and must include 4/5 facts.</w:t>
                </w:r>
              </w:sdtContent>
            </w:sdt>
          </w:p>
        </w:tc>
      </w:tr>
      <w:tr w:rsidR="00CD3854" w14:paraId="72BFCEB7" w14:textId="77777777" w:rsidTr="00DE7893">
        <w:trPr>
          <w:trHeight w:val="620"/>
          <w:jc w:val="center"/>
        </w:trPr>
        <w:tc>
          <w:tcPr>
            <w:tcW w:w="2403" w:type="dxa"/>
            <w:shd w:val="clear" w:color="auto" w:fill="EAEAEA" w:themeFill="text2" w:themeFillTint="1A"/>
          </w:tcPr>
          <w:p w14:paraId="2A24ED2E" w14:textId="3AFED198" w:rsidR="00CD3854" w:rsidRPr="00CD3854" w:rsidRDefault="006A214F" w:rsidP="005E798D">
            <w:pPr>
              <w:rPr>
                <w:b/>
                <w:bCs/>
              </w:rPr>
            </w:pPr>
            <w:r>
              <w:rPr>
                <w:b/>
                <w:bCs/>
              </w:rPr>
              <w:t>Instructional Idea</w:t>
            </w:r>
            <w:r w:rsidR="00A5413E">
              <w:rPr>
                <w:b/>
                <w:bCs/>
              </w:rPr>
              <w:t>(</w:t>
            </w:r>
            <w:r>
              <w:rPr>
                <w:b/>
                <w:bCs/>
              </w:rPr>
              <w:t>s</w:t>
            </w:r>
            <w:r w:rsidR="00A5413E">
              <w:rPr>
                <w:b/>
                <w:bCs/>
              </w:rPr>
              <w:t>)</w:t>
            </w:r>
          </w:p>
        </w:tc>
        <w:tc>
          <w:tcPr>
            <w:tcW w:w="2880" w:type="dxa"/>
          </w:tcPr>
          <w:sdt>
            <w:sdtPr>
              <w:rPr>
                <w:rFonts w:cs="Arial"/>
              </w:rPr>
              <w:id w:val="-1274929364"/>
              <w:placeholder>
                <w:docPart w:val="B478E6233E854D49B7A1BF29ACA5AEB9"/>
              </w:placeholder>
            </w:sdtPr>
            <w:sdtContent>
              <w:p w14:paraId="6114CBE3" w14:textId="77777777" w:rsidR="00832A5A" w:rsidRPr="00832A5A" w:rsidRDefault="00832A5A" w:rsidP="00832A5A">
                <w:pPr>
                  <w:pStyle w:val="ListParagraph"/>
                  <w:numPr>
                    <w:ilvl w:val="0"/>
                    <w:numId w:val="118"/>
                  </w:numPr>
                  <w:rPr>
                    <w:rFonts w:eastAsiaTheme="minorEastAsia"/>
                  </w:rPr>
                </w:pPr>
                <w:r>
                  <w:rPr>
                    <w:rFonts w:cs="Arial"/>
                  </w:rPr>
                  <w:t xml:space="preserve">Students will be shown a short video describing where the Inuit tribe lived. </w:t>
                </w:r>
              </w:p>
              <w:p w14:paraId="62B53B02" w14:textId="77777777" w:rsidR="00CD3854" w:rsidRPr="00832A5A" w:rsidRDefault="00832A5A" w:rsidP="00832A5A">
                <w:pPr>
                  <w:pStyle w:val="ListParagraph"/>
                  <w:numPr>
                    <w:ilvl w:val="0"/>
                    <w:numId w:val="118"/>
                  </w:numPr>
                  <w:rPr>
                    <w:rFonts w:eastAsiaTheme="minorEastAsia"/>
                  </w:rPr>
                </w:pPr>
                <w:r>
                  <w:t>They will be shown examples of sentences that do not show proper grammar, punctuation, and sentence structure.</w:t>
                </w:r>
              </w:p>
              <w:p w14:paraId="65ABD274" w14:textId="6D8BB277" w:rsidR="00832A5A" w:rsidRPr="00832A5A" w:rsidRDefault="00832A5A" w:rsidP="00832A5A">
                <w:pPr>
                  <w:pStyle w:val="ListParagraph"/>
                  <w:numPr>
                    <w:ilvl w:val="0"/>
                    <w:numId w:val="118"/>
                  </w:numPr>
                  <w:rPr>
                    <w:rFonts w:eastAsiaTheme="minorEastAsia"/>
                  </w:rPr>
                </w:pPr>
                <w:r>
                  <w:t xml:space="preserve">We will edit these as a class. </w:t>
                </w:r>
              </w:p>
            </w:sdtContent>
          </w:sdt>
        </w:tc>
        <w:tc>
          <w:tcPr>
            <w:tcW w:w="2880" w:type="dxa"/>
          </w:tcPr>
          <w:sdt>
            <w:sdtPr>
              <w:rPr>
                <w:rFonts w:cs="Arial"/>
              </w:rPr>
              <w:id w:val="-441763418"/>
              <w:placeholder>
                <w:docPart w:val="C7019A137DF14078A4C1A39746F70F9C"/>
              </w:placeholder>
            </w:sdtPr>
            <w:sdtEndPr>
              <w:rPr>
                <w:rFonts w:cs="Times New Roman"/>
              </w:rPr>
            </w:sdtEndPr>
            <w:sdtContent>
              <w:p w14:paraId="27308BFE" w14:textId="77777777" w:rsidR="00832A5A" w:rsidRPr="00832A5A" w:rsidRDefault="00832A5A" w:rsidP="00832A5A">
                <w:pPr>
                  <w:pStyle w:val="ListParagraph"/>
                  <w:numPr>
                    <w:ilvl w:val="0"/>
                    <w:numId w:val="118"/>
                  </w:numPr>
                  <w:rPr>
                    <w:rFonts w:eastAsiaTheme="minorEastAsia"/>
                  </w:rPr>
                </w:pPr>
                <w:r>
                  <w:rPr>
                    <w:rFonts w:cs="Arial"/>
                  </w:rPr>
                  <w:t>As a class we will read aloud from their textbook about the Iroquois and where they lived.</w:t>
                </w:r>
              </w:p>
              <w:p w14:paraId="0BB596B1" w14:textId="02C93B05" w:rsidR="00832A5A" w:rsidRPr="0078640F" w:rsidRDefault="00832A5A" w:rsidP="0078640F">
                <w:pPr>
                  <w:pStyle w:val="ListParagraph"/>
                  <w:numPr>
                    <w:ilvl w:val="0"/>
                    <w:numId w:val="118"/>
                  </w:numPr>
                  <w:rPr>
                    <w:rFonts w:eastAsiaTheme="minorEastAsia"/>
                  </w:rPr>
                </w:pPr>
                <w:r>
                  <w:t>Students will be introduced to the different types of media messages (auditory, visual, and written)</w:t>
                </w:r>
              </w:p>
            </w:sdtContent>
          </w:sdt>
        </w:tc>
        <w:tc>
          <w:tcPr>
            <w:tcW w:w="2880" w:type="dxa"/>
          </w:tcPr>
          <w:sdt>
            <w:sdtPr>
              <w:rPr>
                <w:rFonts w:cs="Arial"/>
              </w:rPr>
              <w:id w:val="1689408673"/>
              <w:placeholder>
                <w:docPart w:val="14C101845A9845668FF7F991B4A1CE49"/>
              </w:placeholder>
            </w:sdtPr>
            <w:sdtContent>
              <w:p w14:paraId="198A0BBF" w14:textId="77777777" w:rsidR="0078640F" w:rsidRPr="0078640F" w:rsidRDefault="0078640F" w:rsidP="0078640F">
                <w:pPr>
                  <w:pStyle w:val="ListParagraph"/>
                  <w:numPr>
                    <w:ilvl w:val="0"/>
                    <w:numId w:val="118"/>
                  </w:numPr>
                  <w:rPr>
                    <w:rFonts w:eastAsiaTheme="minorEastAsia"/>
                  </w:rPr>
                </w:pPr>
                <w:r>
                  <w:rPr>
                    <w:rFonts w:cs="Arial"/>
                  </w:rPr>
                  <w:t xml:space="preserve">Students will watch a short video on homes of the Pueblo tribe. </w:t>
                </w:r>
              </w:p>
              <w:p w14:paraId="5062C304" w14:textId="71965B15" w:rsidR="00CD3854" w:rsidRPr="0078640F" w:rsidRDefault="0078640F" w:rsidP="0078640F">
                <w:pPr>
                  <w:pStyle w:val="ListParagraph"/>
                  <w:numPr>
                    <w:ilvl w:val="0"/>
                    <w:numId w:val="118"/>
                  </w:numPr>
                  <w:rPr>
                    <w:rFonts w:eastAsiaTheme="minorEastAsia"/>
                  </w:rPr>
                </w:pPr>
                <w:r>
                  <w:t>They will discuss brainstorming ideas for their art project.</w:t>
                </w:r>
              </w:p>
            </w:sdtContent>
          </w:sdt>
        </w:tc>
        <w:tc>
          <w:tcPr>
            <w:tcW w:w="2880" w:type="dxa"/>
          </w:tcPr>
          <w:sdt>
            <w:sdtPr>
              <w:rPr>
                <w:rFonts w:cs="Arial"/>
              </w:rPr>
              <w:id w:val="148718212"/>
              <w:placeholder>
                <w:docPart w:val="D78B2FF349ED42C1BB6270F257DCB32E"/>
              </w:placeholder>
            </w:sdtPr>
            <w:sdtContent>
              <w:p w14:paraId="4D7E6E91" w14:textId="5EF5E791" w:rsidR="0078640F" w:rsidRPr="0078640F" w:rsidRDefault="0078640F" w:rsidP="0078640F">
                <w:pPr>
                  <w:pStyle w:val="ListParagraph"/>
                  <w:numPr>
                    <w:ilvl w:val="0"/>
                    <w:numId w:val="118"/>
                  </w:numPr>
                  <w:rPr>
                    <w:rFonts w:eastAsiaTheme="minorEastAsia"/>
                  </w:rPr>
                </w:pPr>
                <w:r>
                  <w:rPr>
                    <w:rFonts w:cs="Arial"/>
                  </w:rPr>
                  <w:t>Students will watch a short video on the Lakota tribe’s homes.</w:t>
                </w:r>
              </w:p>
              <w:p w14:paraId="0668D79B" w14:textId="77777777" w:rsidR="00CD3854" w:rsidRPr="0078640F" w:rsidRDefault="0078640F" w:rsidP="0078640F">
                <w:pPr>
                  <w:pStyle w:val="ListParagraph"/>
                  <w:numPr>
                    <w:ilvl w:val="0"/>
                    <w:numId w:val="118"/>
                  </w:numPr>
                  <w:rPr>
                    <w:rFonts w:eastAsiaTheme="minorEastAsia"/>
                  </w:rPr>
                </w:pPr>
                <w:r>
                  <w:t>They will pull out their Chromebooks and bring up PowerPoint.</w:t>
                </w:r>
              </w:p>
              <w:p w14:paraId="4A4A401F" w14:textId="77777777" w:rsidR="0078640F" w:rsidRPr="0078640F" w:rsidRDefault="0078640F" w:rsidP="0078640F">
                <w:pPr>
                  <w:pStyle w:val="ListParagraph"/>
                  <w:numPr>
                    <w:ilvl w:val="0"/>
                    <w:numId w:val="118"/>
                  </w:numPr>
                  <w:rPr>
                    <w:rFonts w:eastAsiaTheme="minorEastAsia"/>
                  </w:rPr>
                </w:pPr>
                <w:r>
                  <w:t>We will discuss how this type of presentation can be useful.</w:t>
                </w:r>
              </w:p>
              <w:p w14:paraId="77E04B90" w14:textId="56219510" w:rsidR="0078640F" w:rsidRPr="0078640F" w:rsidRDefault="0078640F" w:rsidP="0078640F">
                <w:pPr>
                  <w:pStyle w:val="ListParagraph"/>
                  <w:numPr>
                    <w:ilvl w:val="0"/>
                    <w:numId w:val="118"/>
                  </w:numPr>
                  <w:rPr>
                    <w:rFonts w:eastAsiaTheme="minorEastAsia"/>
                  </w:rPr>
                </w:pPr>
                <w:r>
                  <w:t xml:space="preserve">Students will navigate PowerPoint with me guiding them, and I will show </w:t>
                </w:r>
                <w:r>
                  <w:lastRenderedPageBreak/>
                  <w:t xml:space="preserve">them how to use </w:t>
                </w:r>
                <w:proofErr w:type="gramStart"/>
                <w:r>
                  <w:t>all of</w:t>
                </w:r>
                <w:proofErr w:type="gramEnd"/>
                <w:r>
                  <w:t xml:space="preserve"> the functions.</w:t>
                </w:r>
              </w:p>
            </w:sdtContent>
          </w:sdt>
        </w:tc>
      </w:tr>
      <w:tr w:rsidR="00CD3854" w14:paraId="59D50086" w14:textId="77777777" w:rsidTr="005E798D">
        <w:trPr>
          <w:trHeight w:val="864"/>
          <w:jc w:val="center"/>
        </w:trPr>
        <w:tc>
          <w:tcPr>
            <w:tcW w:w="2403" w:type="dxa"/>
            <w:shd w:val="clear" w:color="auto" w:fill="EAEAEA" w:themeFill="text2" w:themeFillTint="1A"/>
          </w:tcPr>
          <w:p w14:paraId="436A48FA" w14:textId="1AF17D84" w:rsidR="00CD3854" w:rsidRPr="00CD3854" w:rsidRDefault="006A214F" w:rsidP="005E798D">
            <w:pPr>
              <w:rPr>
                <w:b/>
                <w:bCs/>
              </w:rPr>
            </w:pPr>
            <w:r>
              <w:rPr>
                <w:b/>
                <w:bCs/>
              </w:rPr>
              <w:lastRenderedPageBreak/>
              <w:t>Assessment Idea</w:t>
            </w:r>
            <w:r w:rsidR="00A5413E">
              <w:rPr>
                <w:b/>
                <w:bCs/>
              </w:rPr>
              <w:t>(s)</w:t>
            </w:r>
          </w:p>
        </w:tc>
        <w:tc>
          <w:tcPr>
            <w:tcW w:w="2880" w:type="dxa"/>
          </w:tcPr>
          <w:p w14:paraId="5F7E7A75" w14:textId="70B888C0" w:rsidR="00CD3854" w:rsidRPr="00832A5A" w:rsidRDefault="00000000" w:rsidP="00832A5A">
            <w:pPr>
              <w:pStyle w:val="ListParagraph"/>
              <w:numPr>
                <w:ilvl w:val="0"/>
                <w:numId w:val="119"/>
              </w:numPr>
              <w:rPr>
                <w:rFonts w:eastAsiaTheme="minorEastAsia"/>
              </w:rPr>
            </w:pPr>
            <w:sdt>
              <w:sdtPr>
                <w:rPr>
                  <w:rFonts w:cs="Arial"/>
                </w:rPr>
                <w:id w:val="-359202018"/>
                <w:placeholder>
                  <w:docPart w:val="A9C134BBDFB044308B77C99A3619164A"/>
                </w:placeholder>
              </w:sdtPr>
              <w:sdtContent>
                <w:r w:rsidR="00832A5A">
                  <w:rPr>
                    <w:rFonts w:cs="Arial"/>
                  </w:rPr>
                  <w:t xml:space="preserve">Students will be given 6 sentences on the Inuit </w:t>
                </w:r>
                <w:r w:rsidR="0078640F">
                  <w:rPr>
                    <w:rFonts w:cs="Arial"/>
                  </w:rPr>
                  <w:t>tribe,</w:t>
                </w:r>
                <w:r w:rsidR="00832A5A">
                  <w:rPr>
                    <w:rFonts w:cs="Arial"/>
                  </w:rPr>
                  <w:t xml:space="preserve"> and they must edit them getting 5/6 correct. </w:t>
                </w:r>
              </w:sdtContent>
            </w:sdt>
          </w:p>
        </w:tc>
        <w:tc>
          <w:tcPr>
            <w:tcW w:w="2880" w:type="dxa"/>
          </w:tcPr>
          <w:sdt>
            <w:sdtPr>
              <w:rPr>
                <w:rFonts w:cs="Arial"/>
              </w:rPr>
              <w:id w:val="1805736816"/>
              <w:placeholder>
                <w:docPart w:val="E63BCF73A67A4A52AB610F2154AE7897"/>
              </w:placeholder>
            </w:sdtPr>
            <w:sdtContent>
              <w:p w14:paraId="75F79AD6" w14:textId="77777777" w:rsidR="0078640F" w:rsidRPr="0078640F" w:rsidRDefault="0078640F" w:rsidP="0078640F">
                <w:pPr>
                  <w:pStyle w:val="ListParagraph"/>
                  <w:numPr>
                    <w:ilvl w:val="0"/>
                    <w:numId w:val="119"/>
                  </w:numPr>
                  <w:rPr>
                    <w:rFonts w:eastAsiaTheme="minorEastAsia"/>
                  </w:rPr>
                </w:pPr>
                <w:r>
                  <w:rPr>
                    <w:rFonts w:cs="Arial"/>
                  </w:rPr>
                  <w:t>Students will be given a worksheet to decide which examples are auditory, visual, or written.</w:t>
                </w:r>
              </w:p>
              <w:p w14:paraId="122CB9F7" w14:textId="5B802F09" w:rsidR="00CD3854" w:rsidRPr="0078640F" w:rsidRDefault="0078640F" w:rsidP="0078640F">
                <w:pPr>
                  <w:pStyle w:val="ListParagraph"/>
                  <w:numPr>
                    <w:ilvl w:val="0"/>
                    <w:numId w:val="119"/>
                  </w:numPr>
                  <w:rPr>
                    <w:rFonts w:eastAsiaTheme="minorEastAsia"/>
                  </w:rPr>
                </w:pPr>
                <w:r>
                  <w:t>Students will be read a written text on the Iroquois and where they lived. They will write a summary on the oral presentation and must include five sentences.</w:t>
                </w:r>
              </w:p>
            </w:sdtContent>
          </w:sdt>
        </w:tc>
        <w:tc>
          <w:tcPr>
            <w:tcW w:w="2880" w:type="dxa"/>
          </w:tcPr>
          <w:sdt>
            <w:sdtPr>
              <w:rPr>
                <w:rFonts w:cs="Arial"/>
              </w:rPr>
              <w:id w:val="-1877763970"/>
              <w:placeholder>
                <w:docPart w:val="05A14A2D8D7642839F7D75CA7A8D3344"/>
              </w:placeholder>
            </w:sdtPr>
            <w:sdtContent>
              <w:p w14:paraId="7476977C" w14:textId="77777777" w:rsidR="0078640F" w:rsidRPr="0078640F" w:rsidRDefault="0078640F" w:rsidP="0078640F">
                <w:pPr>
                  <w:pStyle w:val="ListParagraph"/>
                  <w:numPr>
                    <w:ilvl w:val="0"/>
                    <w:numId w:val="119"/>
                  </w:numPr>
                  <w:rPr>
                    <w:rFonts w:eastAsiaTheme="minorEastAsia"/>
                  </w:rPr>
                </w:pPr>
                <w:r>
                  <w:rPr>
                    <w:rFonts w:cs="Arial"/>
                  </w:rPr>
                  <w:t>Students will create an Adobe home out of modeling clay.</w:t>
                </w:r>
              </w:p>
              <w:p w14:paraId="00529734" w14:textId="77777777" w:rsidR="00CD3854" w:rsidRPr="00BA72E8" w:rsidRDefault="0078640F" w:rsidP="0078640F">
                <w:pPr>
                  <w:pStyle w:val="ListParagraph"/>
                  <w:numPr>
                    <w:ilvl w:val="0"/>
                    <w:numId w:val="119"/>
                  </w:numPr>
                  <w:rPr>
                    <w:rFonts w:eastAsiaTheme="minorEastAsia"/>
                  </w:rPr>
                </w:pPr>
                <w:r>
                  <w:t xml:space="preserve">They will write four facts about their homes and must get two correct. </w:t>
                </w:r>
              </w:p>
              <w:p w14:paraId="58E6FBF1" w14:textId="6FDB5B1E" w:rsidR="00BA72E8" w:rsidRPr="0078640F" w:rsidRDefault="00BA72E8" w:rsidP="0078640F">
                <w:pPr>
                  <w:pStyle w:val="ListParagraph"/>
                  <w:numPr>
                    <w:ilvl w:val="0"/>
                    <w:numId w:val="119"/>
                  </w:numPr>
                  <w:rPr>
                    <w:rFonts w:eastAsiaTheme="minorEastAsia"/>
                  </w:rPr>
                </w:pPr>
                <w:r>
                  <w:t>These facts will be present at our family night… Parents should help their children find the facts.</w:t>
                </w:r>
              </w:p>
            </w:sdtContent>
          </w:sdt>
        </w:tc>
        <w:tc>
          <w:tcPr>
            <w:tcW w:w="2880" w:type="dxa"/>
          </w:tcPr>
          <w:p w14:paraId="305C23C5" w14:textId="6FEC4FD8" w:rsidR="00CD3854" w:rsidRPr="0078640F" w:rsidRDefault="00000000" w:rsidP="0078640F">
            <w:pPr>
              <w:pStyle w:val="ListParagraph"/>
              <w:numPr>
                <w:ilvl w:val="0"/>
                <w:numId w:val="119"/>
              </w:numPr>
              <w:rPr>
                <w:rFonts w:eastAsiaTheme="minorEastAsia"/>
              </w:rPr>
            </w:pPr>
            <w:sdt>
              <w:sdtPr>
                <w:rPr>
                  <w:rFonts w:cs="Arial"/>
                </w:rPr>
                <w:id w:val="692648412"/>
                <w:placeholder>
                  <w:docPart w:val="90FC968A78DD48A4B87371DB52521719"/>
                </w:placeholder>
              </w:sdtPr>
              <w:sdtContent>
                <w:r w:rsidR="0078640F">
                  <w:rPr>
                    <w:rFonts w:cs="Arial"/>
                  </w:rPr>
                  <w:t xml:space="preserve">Students will create a PowerPoint that includes five facts about the homes the Lakota tribe lived in. </w:t>
                </w:r>
              </w:sdtContent>
            </w:sdt>
          </w:p>
        </w:tc>
      </w:tr>
    </w:tbl>
    <w:p w14:paraId="77C178B2" w14:textId="26BD4D8B" w:rsidR="006A214F" w:rsidRDefault="006A214F" w:rsidP="00CD3854"/>
    <w:p w14:paraId="4754A456" w14:textId="17605725" w:rsidR="006A214F" w:rsidRDefault="006A214F"/>
    <w:tbl>
      <w:tblPr>
        <w:tblStyle w:val="TableGrid"/>
        <w:tblW w:w="13923" w:type="dxa"/>
        <w:jc w:val="center"/>
        <w:tblLook w:val="04A0" w:firstRow="1" w:lastRow="0" w:firstColumn="1" w:lastColumn="0" w:noHBand="0" w:noVBand="1"/>
      </w:tblPr>
      <w:tblGrid>
        <w:gridCol w:w="2403"/>
        <w:gridCol w:w="2880"/>
        <w:gridCol w:w="2880"/>
        <w:gridCol w:w="2880"/>
        <w:gridCol w:w="2880"/>
      </w:tblGrid>
      <w:tr w:rsidR="006A214F" w14:paraId="294DA4A7" w14:textId="77777777" w:rsidTr="007C448B">
        <w:trPr>
          <w:trHeight w:val="288"/>
          <w:jc w:val="center"/>
        </w:trPr>
        <w:tc>
          <w:tcPr>
            <w:tcW w:w="2403" w:type="dxa"/>
            <w:shd w:val="clear" w:color="auto" w:fill="464646" w:themeFill="text2" w:themeFillTint="E6"/>
          </w:tcPr>
          <w:p w14:paraId="2D9DC6A0" w14:textId="77777777" w:rsidR="006A214F" w:rsidRDefault="006A214F" w:rsidP="007C448B"/>
        </w:tc>
        <w:tc>
          <w:tcPr>
            <w:tcW w:w="2880" w:type="dxa"/>
            <w:shd w:val="clear" w:color="auto" w:fill="464646" w:themeFill="text2" w:themeFillTint="E6"/>
          </w:tcPr>
          <w:p w14:paraId="18D9BFCB" w14:textId="5A9F35F8" w:rsidR="006A214F" w:rsidRPr="00CD3854" w:rsidRDefault="006A214F" w:rsidP="007C448B">
            <w:pPr>
              <w:jc w:val="center"/>
              <w:rPr>
                <w:b/>
                <w:bCs/>
                <w:color w:val="FFFFFF" w:themeColor="background1"/>
              </w:rPr>
            </w:pPr>
            <w:r w:rsidRPr="00CD3854">
              <w:rPr>
                <w:b/>
                <w:bCs/>
                <w:color w:val="FFFFFF" w:themeColor="background1"/>
              </w:rPr>
              <w:t>Lesson #1</w:t>
            </w:r>
            <w:r>
              <w:rPr>
                <w:b/>
                <w:bCs/>
                <w:color w:val="FFFFFF" w:themeColor="background1"/>
              </w:rPr>
              <w:t>5</w:t>
            </w:r>
          </w:p>
        </w:tc>
        <w:tc>
          <w:tcPr>
            <w:tcW w:w="2880" w:type="dxa"/>
            <w:shd w:val="clear" w:color="auto" w:fill="464646" w:themeFill="text2" w:themeFillTint="E6"/>
          </w:tcPr>
          <w:p w14:paraId="749F9626" w14:textId="260EC991" w:rsidR="006A214F" w:rsidRPr="00CD3854" w:rsidRDefault="006A214F" w:rsidP="007C448B">
            <w:pPr>
              <w:jc w:val="center"/>
              <w:rPr>
                <w:b/>
                <w:bCs/>
                <w:color w:val="FFFFFF" w:themeColor="background1"/>
              </w:rPr>
            </w:pPr>
            <w:r w:rsidRPr="00CD3854">
              <w:rPr>
                <w:b/>
                <w:bCs/>
                <w:color w:val="FFFFFF" w:themeColor="background1"/>
              </w:rPr>
              <w:t>Lesson #1</w:t>
            </w:r>
            <w:r>
              <w:rPr>
                <w:b/>
                <w:bCs/>
                <w:color w:val="FFFFFF" w:themeColor="background1"/>
              </w:rPr>
              <w:t>6</w:t>
            </w:r>
          </w:p>
        </w:tc>
        <w:tc>
          <w:tcPr>
            <w:tcW w:w="2880" w:type="dxa"/>
            <w:shd w:val="clear" w:color="auto" w:fill="464646" w:themeFill="text2" w:themeFillTint="E6"/>
          </w:tcPr>
          <w:p w14:paraId="295033FB" w14:textId="5753A08B" w:rsidR="006A214F" w:rsidRPr="00CD3854" w:rsidRDefault="006A214F" w:rsidP="007C448B">
            <w:pPr>
              <w:jc w:val="center"/>
              <w:rPr>
                <w:b/>
                <w:bCs/>
                <w:color w:val="FFFFFF" w:themeColor="background1"/>
              </w:rPr>
            </w:pPr>
            <w:r w:rsidRPr="00CD3854">
              <w:rPr>
                <w:b/>
                <w:bCs/>
                <w:color w:val="FFFFFF" w:themeColor="background1"/>
              </w:rPr>
              <w:t>Lesson #1</w:t>
            </w:r>
            <w:r>
              <w:rPr>
                <w:b/>
                <w:bCs/>
                <w:color w:val="FFFFFF" w:themeColor="background1"/>
              </w:rPr>
              <w:t>7</w:t>
            </w:r>
          </w:p>
        </w:tc>
        <w:tc>
          <w:tcPr>
            <w:tcW w:w="2880" w:type="dxa"/>
            <w:shd w:val="clear" w:color="auto" w:fill="464646" w:themeFill="text2" w:themeFillTint="E6"/>
          </w:tcPr>
          <w:p w14:paraId="04E6E78C" w14:textId="268D6CEA" w:rsidR="006A214F" w:rsidRPr="00CD3854" w:rsidRDefault="006A214F" w:rsidP="007C448B">
            <w:pPr>
              <w:jc w:val="center"/>
              <w:rPr>
                <w:b/>
                <w:bCs/>
                <w:color w:val="FFFFFF" w:themeColor="background1"/>
              </w:rPr>
            </w:pPr>
            <w:r w:rsidRPr="00CD3854">
              <w:rPr>
                <w:b/>
                <w:bCs/>
                <w:color w:val="FFFFFF" w:themeColor="background1"/>
              </w:rPr>
              <w:t>Lesson #1</w:t>
            </w:r>
            <w:r>
              <w:rPr>
                <w:b/>
                <w:bCs/>
                <w:color w:val="FFFFFF" w:themeColor="background1"/>
              </w:rPr>
              <w:t>8</w:t>
            </w:r>
          </w:p>
        </w:tc>
      </w:tr>
      <w:tr w:rsidR="006A214F" w14:paraId="0BE838F8" w14:textId="77777777" w:rsidTr="007C448B">
        <w:trPr>
          <w:trHeight w:val="864"/>
          <w:jc w:val="center"/>
        </w:trPr>
        <w:tc>
          <w:tcPr>
            <w:tcW w:w="2403" w:type="dxa"/>
            <w:shd w:val="clear" w:color="auto" w:fill="EAEAEA" w:themeFill="text2" w:themeFillTint="1A"/>
          </w:tcPr>
          <w:p w14:paraId="22B25663" w14:textId="77777777" w:rsidR="006A214F" w:rsidRPr="00CD3854" w:rsidRDefault="006A214F" w:rsidP="007C448B">
            <w:pPr>
              <w:rPr>
                <w:b/>
                <w:bCs/>
              </w:rPr>
            </w:pPr>
            <w:r>
              <w:rPr>
                <w:b/>
                <w:bCs/>
              </w:rPr>
              <w:t>Lesson Topic</w:t>
            </w:r>
          </w:p>
        </w:tc>
        <w:tc>
          <w:tcPr>
            <w:tcW w:w="2880" w:type="dxa"/>
          </w:tcPr>
          <w:p w14:paraId="34E344AA" w14:textId="77777777" w:rsidR="006A214F" w:rsidRDefault="00832A5A" w:rsidP="007C448B">
            <w:pPr>
              <w:rPr>
                <w:rFonts w:cs="Arial"/>
              </w:rPr>
            </w:pPr>
            <w:r>
              <w:rPr>
                <w:rFonts w:cs="Arial"/>
              </w:rPr>
              <w:t>Exploration to Revolution</w:t>
            </w:r>
          </w:p>
          <w:p w14:paraId="2EA8E4E4" w14:textId="21C53485" w:rsidR="00DE7893" w:rsidRDefault="00DE7893" w:rsidP="007C448B">
            <w:pPr>
              <w:rPr>
                <w:rFonts w:cs="Arial"/>
              </w:rPr>
            </w:pPr>
            <w:r>
              <w:rPr>
                <w:rFonts w:cs="Arial"/>
              </w:rPr>
              <w:t xml:space="preserve">Kwakiutl </w:t>
            </w:r>
          </w:p>
        </w:tc>
        <w:tc>
          <w:tcPr>
            <w:tcW w:w="2880" w:type="dxa"/>
          </w:tcPr>
          <w:p w14:paraId="7B94326F" w14:textId="77777777" w:rsidR="006A214F" w:rsidRDefault="00832A5A" w:rsidP="007C448B">
            <w:pPr>
              <w:rPr>
                <w:rFonts w:cs="Arial"/>
              </w:rPr>
            </w:pPr>
            <w:r>
              <w:rPr>
                <w:rFonts w:cs="Arial"/>
              </w:rPr>
              <w:t>Exploration to Revolution</w:t>
            </w:r>
          </w:p>
          <w:p w14:paraId="2061B8E6" w14:textId="3EA27636" w:rsidR="00DE7893" w:rsidRDefault="00DE7893" w:rsidP="007C448B">
            <w:pPr>
              <w:rPr>
                <w:rFonts w:cs="Arial"/>
              </w:rPr>
            </w:pPr>
            <w:r>
              <w:rPr>
                <w:rFonts w:cs="Arial"/>
              </w:rPr>
              <w:t>Inuit</w:t>
            </w:r>
          </w:p>
        </w:tc>
        <w:tc>
          <w:tcPr>
            <w:tcW w:w="2880" w:type="dxa"/>
          </w:tcPr>
          <w:p w14:paraId="35D339BF" w14:textId="77777777" w:rsidR="006A214F" w:rsidRDefault="00832A5A" w:rsidP="007C448B">
            <w:pPr>
              <w:rPr>
                <w:rFonts w:cs="Arial"/>
              </w:rPr>
            </w:pPr>
            <w:r>
              <w:rPr>
                <w:rFonts w:cs="Arial"/>
              </w:rPr>
              <w:t>Exploration to Revolution</w:t>
            </w:r>
          </w:p>
          <w:p w14:paraId="5FFF20A0" w14:textId="4C5FC7C4" w:rsidR="00DE7893" w:rsidRDefault="00DE7893" w:rsidP="007C448B">
            <w:pPr>
              <w:rPr>
                <w:rFonts w:cs="Arial"/>
              </w:rPr>
            </w:pPr>
            <w:r>
              <w:rPr>
                <w:rFonts w:cs="Arial"/>
              </w:rPr>
              <w:t>Cactus Hill</w:t>
            </w:r>
          </w:p>
        </w:tc>
        <w:tc>
          <w:tcPr>
            <w:tcW w:w="2880" w:type="dxa"/>
          </w:tcPr>
          <w:p w14:paraId="63A8EF4A" w14:textId="77777777" w:rsidR="006A214F" w:rsidRDefault="00832A5A" w:rsidP="007C448B">
            <w:pPr>
              <w:rPr>
                <w:rFonts w:cs="Arial"/>
              </w:rPr>
            </w:pPr>
            <w:r>
              <w:rPr>
                <w:rFonts w:cs="Arial"/>
              </w:rPr>
              <w:t>Exploration to Revolution</w:t>
            </w:r>
          </w:p>
          <w:p w14:paraId="5993887E" w14:textId="54C68A98" w:rsidR="00DE7893" w:rsidRDefault="00DE7893" w:rsidP="007C448B">
            <w:pPr>
              <w:rPr>
                <w:rFonts w:cs="Arial"/>
              </w:rPr>
            </w:pPr>
            <w:r>
              <w:rPr>
                <w:rFonts w:cs="Arial"/>
              </w:rPr>
              <w:t>Artifacts</w:t>
            </w:r>
          </w:p>
        </w:tc>
      </w:tr>
      <w:tr w:rsidR="006A214F" w14:paraId="035F687E" w14:textId="77777777" w:rsidTr="007C448B">
        <w:trPr>
          <w:trHeight w:val="864"/>
          <w:jc w:val="center"/>
        </w:trPr>
        <w:tc>
          <w:tcPr>
            <w:tcW w:w="2403" w:type="dxa"/>
            <w:shd w:val="clear" w:color="auto" w:fill="EAEAEA" w:themeFill="text2" w:themeFillTint="1A"/>
          </w:tcPr>
          <w:p w14:paraId="66DE4AD9" w14:textId="475CBC93" w:rsidR="006A214F" w:rsidRPr="00CD3854" w:rsidRDefault="006A214F" w:rsidP="007C448B">
            <w:pPr>
              <w:rPr>
                <w:b/>
                <w:bCs/>
              </w:rPr>
            </w:pPr>
            <w:r w:rsidRPr="00CD3854">
              <w:rPr>
                <w:b/>
                <w:bCs/>
              </w:rPr>
              <w:t>Content</w:t>
            </w:r>
            <w:r>
              <w:rPr>
                <w:b/>
                <w:bCs/>
              </w:rPr>
              <w:t xml:space="preserve"> </w:t>
            </w:r>
            <w:r w:rsidRPr="00CD3854">
              <w:rPr>
                <w:b/>
                <w:bCs/>
              </w:rPr>
              <w:t>Standards</w:t>
            </w:r>
          </w:p>
        </w:tc>
        <w:tc>
          <w:tcPr>
            <w:tcW w:w="2880" w:type="dxa"/>
          </w:tcPr>
          <w:p w14:paraId="4F5C1DAA" w14:textId="77777777" w:rsidR="006A214F" w:rsidRDefault="00832A5A" w:rsidP="007C448B">
            <w:pPr>
              <w:rPr>
                <w:rFonts w:cs="Arial"/>
              </w:rPr>
            </w:pPr>
            <w:r w:rsidRPr="00D16765">
              <w:rPr>
                <w:rFonts w:cs="Arial"/>
              </w:rPr>
              <w:t xml:space="preserve"> USI.3</w:t>
            </w:r>
          </w:p>
          <w:p w14:paraId="78EA4EFB" w14:textId="71481FC8" w:rsidR="00DE7893" w:rsidRDefault="00DE7893" w:rsidP="007C448B">
            <w:r>
              <w:t>Fine Arts 5.5</w:t>
            </w:r>
          </w:p>
        </w:tc>
        <w:tc>
          <w:tcPr>
            <w:tcW w:w="2880" w:type="dxa"/>
          </w:tcPr>
          <w:sdt>
            <w:sdtPr>
              <w:rPr>
                <w:rFonts w:cs="Arial"/>
              </w:rPr>
              <w:id w:val="1994910161"/>
              <w:placeholder>
                <w:docPart w:val="141B2F63A6DF46E2874DDFE8F08C40CF"/>
              </w:placeholder>
            </w:sdtPr>
            <w:sdtContent>
              <w:p w14:paraId="34CE6C60" w14:textId="77777777" w:rsidR="00DE7893" w:rsidRDefault="00832A5A" w:rsidP="007C448B">
                <w:pPr>
                  <w:rPr>
                    <w:rFonts w:cs="Arial"/>
                  </w:rPr>
                </w:pPr>
                <w:r w:rsidRPr="00D16765">
                  <w:rPr>
                    <w:rFonts w:cs="Arial"/>
                  </w:rPr>
                  <w:t>USI.3</w:t>
                </w:r>
              </w:p>
              <w:p w14:paraId="4FE4DF74" w14:textId="0CBBE53B" w:rsidR="006A214F" w:rsidRDefault="00DE7893" w:rsidP="007C448B">
                <w:r>
                  <w:t>Fine Arts 5.6</w:t>
                </w:r>
              </w:p>
            </w:sdtContent>
          </w:sdt>
        </w:tc>
        <w:tc>
          <w:tcPr>
            <w:tcW w:w="2880" w:type="dxa"/>
          </w:tcPr>
          <w:sdt>
            <w:sdtPr>
              <w:rPr>
                <w:rFonts w:cs="Arial"/>
              </w:rPr>
              <w:id w:val="1790709226"/>
              <w:placeholder>
                <w:docPart w:val="7A0F62CAA8F344C1ABD991C1E8134D3B"/>
              </w:placeholder>
            </w:sdtPr>
            <w:sdtContent>
              <w:p w14:paraId="554FF3B1" w14:textId="77777777" w:rsidR="00DE7893" w:rsidRDefault="00832A5A" w:rsidP="007C448B">
                <w:pPr>
                  <w:rPr>
                    <w:rFonts w:cs="Arial"/>
                  </w:rPr>
                </w:pPr>
                <w:r w:rsidRPr="00D16765">
                  <w:rPr>
                    <w:rFonts w:cs="Arial"/>
                  </w:rPr>
                  <w:t>USI.3</w:t>
                </w:r>
              </w:p>
              <w:p w14:paraId="1463D3F4" w14:textId="77777777" w:rsidR="00DE7893" w:rsidRDefault="00DE7893" w:rsidP="007C448B">
                <w:r>
                  <w:t>Reading 5.6</w:t>
                </w:r>
              </w:p>
              <w:p w14:paraId="0C683EBF" w14:textId="77777777" w:rsidR="00DE7893" w:rsidRDefault="00DE7893" w:rsidP="007C448B">
                <w:r>
                  <w:t>Common Core</w:t>
                </w:r>
              </w:p>
              <w:p w14:paraId="1A5D511D" w14:textId="63E20774" w:rsidR="00DE7893" w:rsidRDefault="00DE7893" w:rsidP="007C448B">
                <w:r>
                  <w:t>CCSS.ELA-LITERACY.RI.5.2</w:t>
                </w:r>
              </w:p>
            </w:sdtContent>
          </w:sdt>
        </w:tc>
        <w:tc>
          <w:tcPr>
            <w:tcW w:w="2880" w:type="dxa"/>
          </w:tcPr>
          <w:sdt>
            <w:sdtPr>
              <w:rPr>
                <w:rFonts w:cs="Arial"/>
              </w:rPr>
              <w:id w:val="523377578"/>
              <w:placeholder>
                <w:docPart w:val="405C6FC76C954E37BEBAC75B1A24EC4E"/>
              </w:placeholder>
            </w:sdtPr>
            <w:sdtContent>
              <w:p w14:paraId="443F9045" w14:textId="77777777" w:rsidR="00DE7893" w:rsidRDefault="00832A5A" w:rsidP="007C448B">
                <w:pPr>
                  <w:rPr>
                    <w:rFonts w:cs="Arial"/>
                  </w:rPr>
                </w:pPr>
                <w:r w:rsidRPr="00D16765">
                  <w:rPr>
                    <w:rFonts w:cs="Arial"/>
                  </w:rPr>
                  <w:t>USI.3</w:t>
                </w:r>
              </w:p>
              <w:p w14:paraId="3D86F482" w14:textId="77777777" w:rsidR="006A214F" w:rsidRDefault="00DE7893" w:rsidP="007C448B">
                <w:r>
                  <w:t>Fine Arts 5.15</w:t>
                </w:r>
              </w:p>
              <w:p w14:paraId="08FD9590" w14:textId="75B06DAE" w:rsidR="00DE7893" w:rsidRDefault="00000000" w:rsidP="007C448B"/>
            </w:sdtContent>
          </w:sdt>
        </w:tc>
      </w:tr>
      <w:tr w:rsidR="006A214F" w14:paraId="1FEE32A8" w14:textId="77777777" w:rsidTr="007C448B">
        <w:trPr>
          <w:trHeight w:val="864"/>
          <w:jc w:val="center"/>
        </w:trPr>
        <w:tc>
          <w:tcPr>
            <w:tcW w:w="2403" w:type="dxa"/>
            <w:shd w:val="clear" w:color="auto" w:fill="EAEAEA" w:themeFill="text2" w:themeFillTint="1A"/>
          </w:tcPr>
          <w:p w14:paraId="2B7C3FA8" w14:textId="19F1818B" w:rsidR="006A214F" w:rsidRPr="00CD3854" w:rsidRDefault="006A214F" w:rsidP="007C448B">
            <w:pPr>
              <w:rPr>
                <w:b/>
                <w:bCs/>
              </w:rPr>
            </w:pPr>
            <w:r w:rsidRPr="00CD3854">
              <w:rPr>
                <w:b/>
                <w:bCs/>
              </w:rPr>
              <w:lastRenderedPageBreak/>
              <w:t>Le</w:t>
            </w:r>
            <w:r>
              <w:rPr>
                <w:b/>
                <w:bCs/>
              </w:rPr>
              <w:t>arning</w:t>
            </w:r>
            <w:r w:rsidRPr="00CD3854">
              <w:rPr>
                <w:b/>
                <w:bCs/>
              </w:rPr>
              <w:t xml:space="preserve"> Objectives</w:t>
            </w:r>
          </w:p>
        </w:tc>
        <w:tc>
          <w:tcPr>
            <w:tcW w:w="2880" w:type="dxa"/>
          </w:tcPr>
          <w:p w14:paraId="58A2C72D" w14:textId="4187ACD0" w:rsidR="006A214F" w:rsidRPr="00DE7893" w:rsidRDefault="00000000" w:rsidP="00DE7893">
            <w:pPr>
              <w:pStyle w:val="ListParagraph"/>
              <w:numPr>
                <w:ilvl w:val="0"/>
                <w:numId w:val="121"/>
              </w:numPr>
              <w:rPr>
                <w:rFonts w:eastAsiaTheme="minorEastAsia"/>
              </w:rPr>
            </w:pPr>
            <w:sdt>
              <w:sdtPr>
                <w:id w:val="-1930187522"/>
                <w:placeholder>
                  <w:docPart w:val="F1B92CC9CD534C4DBCA2196654B54397"/>
                </w:placeholder>
              </w:sdtPr>
              <w:sdtContent>
                <w:r w:rsidR="00DE7893" w:rsidRPr="00DE7893">
                  <w:rPr>
                    <w:rFonts w:eastAsiaTheme="minorEastAsia" w:cs="Arial"/>
                  </w:rPr>
                  <w:t xml:space="preserve">Students will work with a partner to build a </w:t>
                </w:r>
                <w:r w:rsidR="00DE7893">
                  <w:rPr>
                    <w:rFonts w:eastAsiaTheme="minorEastAsia" w:cs="Arial"/>
                  </w:rPr>
                  <w:t>plank house</w:t>
                </w:r>
                <w:r w:rsidR="00DE7893" w:rsidRPr="00DE7893">
                  <w:rPr>
                    <w:rFonts w:eastAsiaTheme="minorEastAsia" w:cs="Arial"/>
                  </w:rPr>
                  <w:t xml:space="preserve">. </w:t>
                </w:r>
              </w:sdtContent>
            </w:sdt>
          </w:p>
        </w:tc>
        <w:tc>
          <w:tcPr>
            <w:tcW w:w="2880" w:type="dxa"/>
          </w:tcPr>
          <w:sdt>
            <w:sdtPr>
              <w:rPr>
                <w:rFonts w:cs="Arial"/>
              </w:rPr>
              <w:id w:val="-310946496"/>
              <w:placeholder>
                <w:docPart w:val="C2B637C024B041BDAE0CDE84D8E07CA6"/>
              </w:placeholder>
            </w:sdtPr>
            <w:sdtEndPr>
              <w:rPr>
                <w:rFonts w:cs="Times New Roman"/>
              </w:rPr>
            </w:sdtEndPr>
            <w:sdtContent>
              <w:p w14:paraId="77BFFD8F" w14:textId="5199BDC6" w:rsidR="00DE7893" w:rsidRPr="00DE7893" w:rsidRDefault="00DE7893" w:rsidP="00DE7893">
                <w:pPr>
                  <w:pStyle w:val="ListParagraph"/>
                  <w:numPr>
                    <w:ilvl w:val="0"/>
                    <w:numId w:val="121"/>
                  </w:numPr>
                  <w:rPr>
                    <w:rFonts w:eastAsiaTheme="minorEastAsia"/>
                  </w:rPr>
                </w:pPr>
                <w:r>
                  <w:rPr>
                    <w:rFonts w:cs="Arial"/>
                  </w:rPr>
                  <w:t>Students will write four facts about the Inuit home they created getting ¾ correct.</w:t>
                </w:r>
              </w:p>
            </w:sdtContent>
          </w:sdt>
        </w:tc>
        <w:tc>
          <w:tcPr>
            <w:tcW w:w="2880" w:type="dxa"/>
          </w:tcPr>
          <w:p w14:paraId="1B6F4C97" w14:textId="6748B153" w:rsidR="006A214F" w:rsidRPr="00DE7893" w:rsidRDefault="00000000" w:rsidP="00DE7893">
            <w:pPr>
              <w:pStyle w:val="ListParagraph"/>
              <w:numPr>
                <w:ilvl w:val="0"/>
                <w:numId w:val="121"/>
              </w:numPr>
              <w:rPr>
                <w:rFonts w:eastAsiaTheme="minorEastAsia"/>
              </w:rPr>
            </w:pPr>
            <w:sdt>
              <w:sdtPr>
                <w:id w:val="-841848963"/>
                <w:placeholder>
                  <w:docPart w:val="E60B54C031034077A9751095397E6997"/>
                </w:placeholder>
              </w:sdtPr>
              <w:sdtContent>
                <w:r w:rsidR="00DE7893">
                  <w:t>Students will fill out short answer questions about Cactus Hill getting 4/5 correct.</w:t>
                </w:r>
              </w:sdtContent>
            </w:sdt>
          </w:p>
        </w:tc>
        <w:tc>
          <w:tcPr>
            <w:tcW w:w="2880" w:type="dxa"/>
          </w:tcPr>
          <w:p w14:paraId="17D9F73A" w14:textId="451604DC" w:rsidR="006A214F" w:rsidRPr="00DE7893" w:rsidRDefault="00000000" w:rsidP="00DE7893">
            <w:pPr>
              <w:pStyle w:val="ListParagraph"/>
              <w:numPr>
                <w:ilvl w:val="0"/>
                <w:numId w:val="121"/>
              </w:numPr>
              <w:rPr>
                <w:rFonts w:eastAsiaTheme="minorEastAsia"/>
              </w:rPr>
            </w:pPr>
            <w:sdt>
              <w:sdtPr>
                <w:rPr>
                  <w:rFonts w:cs="Arial"/>
                </w:rPr>
                <w:id w:val="-1955401437"/>
                <w:placeholder>
                  <w:docPart w:val="767FCDA98FEA4A728C0E3987230E93E3"/>
                </w:placeholder>
              </w:sdtPr>
              <w:sdtContent>
                <w:r w:rsidR="00DE7893">
                  <w:rPr>
                    <w:rFonts w:cs="Arial"/>
                  </w:rPr>
                  <w:t>Students will create an image of a digging site like the ones at Cactus Hill, including 4/5 artifacts that could have been found there.</w:t>
                </w:r>
              </w:sdtContent>
            </w:sdt>
          </w:p>
        </w:tc>
      </w:tr>
      <w:tr w:rsidR="006A214F" w14:paraId="511D4461" w14:textId="77777777" w:rsidTr="007C448B">
        <w:trPr>
          <w:trHeight w:val="3168"/>
          <w:jc w:val="center"/>
        </w:trPr>
        <w:tc>
          <w:tcPr>
            <w:tcW w:w="2403" w:type="dxa"/>
            <w:shd w:val="clear" w:color="auto" w:fill="EAEAEA" w:themeFill="text2" w:themeFillTint="1A"/>
          </w:tcPr>
          <w:p w14:paraId="101A0E8E" w14:textId="7EE760E9" w:rsidR="006A214F" w:rsidRPr="00CD3854" w:rsidRDefault="006A214F" w:rsidP="007C448B">
            <w:pPr>
              <w:rPr>
                <w:b/>
                <w:bCs/>
              </w:rPr>
            </w:pPr>
            <w:r>
              <w:rPr>
                <w:b/>
                <w:bCs/>
              </w:rPr>
              <w:t>Instructional Idea</w:t>
            </w:r>
            <w:r w:rsidR="00A5413E">
              <w:rPr>
                <w:b/>
                <w:bCs/>
              </w:rPr>
              <w:t>(</w:t>
            </w:r>
            <w:r>
              <w:rPr>
                <w:b/>
                <w:bCs/>
              </w:rPr>
              <w:t>s</w:t>
            </w:r>
            <w:r w:rsidR="00A5413E">
              <w:rPr>
                <w:b/>
                <w:bCs/>
              </w:rPr>
              <w:t>)</w:t>
            </w:r>
          </w:p>
        </w:tc>
        <w:tc>
          <w:tcPr>
            <w:tcW w:w="2880" w:type="dxa"/>
          </w:tcPr>
          <w:sdt>
            <w:sdtPr>
              <w:rPr>
                <w:rFonts w:eastAsiaTheme="minorHAnsi" w:cs="Arial"/>
                <w:szCs w:val="22"/>
              </w:rPr>
              <w:id w:val="1095134099"/>
              <w:placeholder>
                <w:docPart w:val="73C333188C2A4F43BAF6D42F2238AA8A"/>
              </w:placeholder>
            </w:sdtPr>
            <w:sdtEndPr>
              <w:rPr>
                <w:rFonts w:eastAsiaTheme="minorEastAsia" w:cstheme="minorBidi"/>
              </w:rPr>
            </w:sdtEndPr>
            <w:sdtContent>
              <w:p w14:paraId="7EA6300C" w14:textId="6689E39D" w:rsidR="00DE7893" w:rsidRPr="00DE7893" w:rsidRDefault="00DE7893" w:rsidP="00DE7893">
                <w:pPr>
                  <w:pStyle w:val="ListParagraph"/>
                  <w:numPr>
                    <w:ilvl w:val="0"/>
                    <w:numId w:val="120"/>
                  </w:numPr>
                  <w:rPr>
                    <w:rFonts w:eastAsiaTheme="minorEastAsia"/>
                  </w:rPr>
                </w:pPr>
                <w:r>
                  <w:rPr>
                    <w:rFonts w:cs="Arial"/>
                  </w:rPr>
                  <w:t>As a class we will read a short story about plank houses lived in by the Kwakiutl.</w:t>
                </w:r>
              </w:p>
              <w:p w14:paraId="41A1E2B5" w14:textId="77777777" w:rsidR="006A214F" w:rsidRPr="00DE7893" w:rsidRDefault="00DE7893" w:rsidP="00DE7893">
                <w:pPr>
                  <w:pStyle w:val="ListParagraph"/>
                  <w:numPr>
                    <w:ilvl w:val="0"/>
                    <w:numId w:val="120"/>
                  </w:numPr>
                  <w:rPr>
                    <w:rFonts w:eastAsiaTheme="minorEastAsia"/>
                  </w:rPr>
                </w:pPr>
                <w:r>
                  <w:t>Students will be given a brief lesson on the importance of collaboration on art projects.</w:t>
                </w:r>
              </w:p>
              <w:p w14:paraId="52AD27EA" w14:textId="296BF2B9" w:rsidR="00DE7893" w:rsidRPr="00DE7893" w:rsidRDefault="00000000" w:rsidP="00DE7893">
                <w:pPr>
                  <w:ind w:left="360"/>
                </w:pPr>
              </w:p>
            </w:sdtContent>
          </w:sdt>
        </w:tc>
        <w:tc>
          <w:tcPr>
            <w:tcW w:w="2880" w:type="dxa"/>
          </w:tcPr>
          <w:p w14:paraId="0E99F7A7" w14:textId="3DC09E6E" w:rsidR="00DE7893" w:rsidRPr="00DE7893" w:rsidRDefault="00DE7893" w:rsidP="00DE7893">
            <w:pPr>
              <w:rPr>
                <w:rFonts w:cs="Arial"/>
              </w:rPr>
            </w:pPr>
            <w:r w:rsidRPr="00DE7893">
              <w:rPr>
                <w:rFonts w:cs="Arial"/>
              </w:rPr>
              <w:t xml:space="preserve"> </w:t>
            </w:r>
          </w:p>
          <w:sdt>
            <w:sdtPr>
              <w:rPr>
                <w:rFonts w:cs="Arial"/>
              </w:rPr>
              <w:id w:val="684407698"/>
              <w:placeholder>
                <w:docPart w:val="EB2ED056DB6E52428E33DC095E16D0C2"/>
              </w:placeholder>
            </w:sdtPr>
            <w:sdtEndPr>
              <w:rPr>
                <w:rFonts w:cs="Times New Roman"/>
              </w:rPr>
            </w:sdtEndPr>
            <w:sdtContent>
              <w:p w14:paraId="57C8C2B6" w14:textId="427B4885" w:rsidR="00DE7893" w:rsidRPr="00DE7893" w:rsidRDefault="00DE7893" w:rsidP="00DE7893">
                <w:pPr>
                  <w:pStyle w:val="ListParagraph"/>
                  <w:numPr>
                    <w:ilvl w:val="0"/>
                    <w:numId w:val="121"/>
                  </w:numPr>
                  <w:rPr>
                    <w:rFonts w:eastAsiaTheme="minorEastAsia"/>
                  </w:rPr>
                </w:pPr>
                <w:r>
                  <w:rPr>
                    <w:rFonts w:cs="Arial"/>
                  </w:rPr>
                  <w:t>Students will watch a short video on homes lived in by the Inuit tribe.</w:t>
                </w:r>
              </w:p>
              <w:p w14:paraId="4BE2B2AF" w14:textId="77777777" w:rsidR="00DE7893" w:rsidRDefault="00DE7893" w:rsidP="00DE7893">
                <w:pPr>
                  <w:pStyle w:val="ListParagraph"/>
                  <w:numPr>
                    <w:ilvl w:val="0"/>
                    <w:numId w:val="121"/>
                  </w:numPr>
                </w:pPr>
                <w:r>
                  <w:t>We will discuss the importance of historical influences in art.</w:t>
                </w:r>
              </w:p>
            </w:sdtContent>
          </w:sdt>
          <w:p w14:paraId="57E11D0A" w14:textId="52EDB2FF" w:rsidR="006A214F" w:rsidRPr="00DE7893" w:rsidRDefault="006A214F" w:rsidP="00DE7893"/>
        </w:tc>
        <w:tc>
          <w:tcPr>
            <w:tcW w:w="2880" w:type="dxa"/>
          </w:tcPr>
          <w:sdt>
            <w:sdtPr>
              <w:rPr>
                <w:rFonts w:cs="Arial"/>
              </w:rPr>
              <w:id w:val="137855724"/>
              <w:placeholder>
                <w:docPart w:val="FC35D23BB9DD43E28CA347F3764249E3"/>
              </w:placeholder>
            </w:sdtPr>
            <w:sdtContent>
              <w:p w14:paraId="0E069776" w14:textId="77777777" w:rsidR="00DE7893" w:rsidRPr="00DE7893" w:rsidRDefault="00DE7893" w:rsidP="00DE7893">
                <w:pPr>
                  <w:pStyle w:val="ListParagraph"/>
                  <w:numPr>
                    <w:ilvl w:val="0"/>
                    <w:numId w:val="121"/>
                  </w:numPr>
                  <w:rPr>
                    <w:rFonts w:eastAsiaTheme="minorEastAsia"/>
                  </w:rPr>
                </w:pPr>
                <w:r>
                  <w:rPr>
                    <w:rFonts w:cs="Arial"/>
                  </w:rPr>
                  <w:t>Students will be introduced to Cactus Hill by watching a short video.</w:t>
                </w:r>
              </w:p>
              <w:p w14:paraId="3D217B97" w14:textId="77777777" w:rsidR="006A214F" w:rsidRPr="00DE7893" w:rsidRDefault="00DE7893" w:rsidP="00DE7893">
                <w:pPr>
                  <w:pStyle w:val="ListParagraph"/>
                  <w:numPr>
                    <w:ilvl w:val="0"/>
                    <w:numId w:val="121"/>
                  </w:numPr>
                  <w:rPr>
                    <w:rFonts w:eastAsiaTheme="minorEastAsia"/>
                  </w:rPr>
                </w:pPr>
                <w:r>
                  <w:rPr>
                    <w:rFonts w:cs="Arial"/>
                  </w:rPr>
                  <w:t>We will fill out a graphic organizer detailing new facts learned.</w:t>
                </w:r>
              </w:p>
              <w:p w14:paraId="7223EB16" w14:textId="79B043F4" w:rsidR="00DE7893" w:rsidRPr="00DE7893" w:rsidRDefault="00DE7893" w:rsidP="00DE7893">
                <w:pPr>
                  <w:pStyle w:val="ListParagraph"/>
                  <w:numPr>
                    <w:ilvl w:val="0"/>
                    <w:numId w:val="121"/>
                  </w:numPr>
                  <w:rPr>
                    <w:rFonts w:eastAsiaTheme="minorEastAsia"/>
                  </w:rPr>
                </w:pPr>
                <w:r>
                  <w:t>Students will be instructed to read an assigned book on Epic.</w:t>
                </w:r>
              </w:p>
            </w:sdtContent>
          </w:sdt>
        </w:tc>
        <w:tc>
          <w:tcPr>
            <w:tcW w:w="2880" w:type="dxa"/>
          </w:tcPr>
          <w:sdt>
            <w:sdtPr>
              <w:rPr>
                <w:rFonts w:cs="Arial"/>
              </w:rPr>
              <w:id w:val="-39136644"/>
              <w:placeholder>
                <w:docPart w:val="79FA7EB264DC44C383FBC59ECAF2FB0C"/>
              </w:placeholder>
            </w:sdtPr>
            <w:sdtContent>
              <w:p w14:paraId="4ABEB8CC" w14:textId="77777777" w:rsidR="00DE7893" w:rsidRPr="00DE7893" w:rsidRDefault="00DE7893" w:rsidP="00DE7893">
                <w:pPr>
                  <w:pStyle w:val="ListParagraph"/>
                  <w:numPr>
                    <w:ilvl w:val="0"/>
                    <w:numId w:val="121"/>
                  </w:numPr>
                  <w:rPr>
                    <w:rFonts w:eastAsiaTheme="minorEastAsia"/>
                  </w:rPr>
                </w:pPr>
                <w:r>
                  <w:rPr>
                    <w:rFonts w:cs="Arial"/>
                  </w:rPr>
                  <w:t>Students will be shown a slideshow on how artifacts are found.</w:t>
                </w:r>
              </w:p>
              <w:p w14:paraId="66FE9EC1" w14:textId="6F517ACB" w:rsidR="006A214F" w:rsidRPr="00DE7893" w:rsidRDefault="00DE7893" w:rsidP="00DE7893">
                <w:pPr>
                  <w:pStyle w:val="ListParagraph"/>
                  <w:numPr>
                    <w:ilvl w:val="0"/>
                    <w:numId w:val="121"/>
                  </w:numPr>
                  <w:rPr>
                    <w:rFonts w:eastAsiaTheme="minorEastAsia"/>
                  </w:rPr>
                </w:pPr>
                <w:r>
                  <w:t>We will discuss different artifacts that were found at Cactus Hill.</w:t>
                </w:r>
              </w:p>
            </w:sdtContent>
          </w:sdt>
        </w:tc>
      </w:tr>
      <w:tr w:rsidR="006A214F" w14:paraId="50DF95A1" w14:textId="77777777" w:rsidTr="007C448B">
        <w:trPr>
          <w:trHeight w:val="864"/>
          <w:jc w:val="center"/>
        </w:trPr>
        <w:tc>
          <w:tcPr>
            <w:tcW w:w="2403" w:type="dxa"/>
            <w:shd w:val="clear" w:color="auto" w:fill="EAEAEA" w:themeFill="text2" w:themeFillTint="1A"/>
          </w:tcPr>
          <w:p w14:paraId="6AD51726" w14:textId="1899A69A" w:rsidR="006A214F" w:rsidRPr="00CD3854" w:rsidRDefault="006A214F" w:rsidP="007C448B">
            <w:pPr>
              <w:rPr>
                <w:b/>
                <w:bCs/>
              </w:rPr>
            </w:pPr>
            <w:r>
              <w:rPr>
                <w:b/>
                <w:bCs/>
              </w:rPr>
              <w:t>Assessment Idea</w:t>
            </w:r>
            <w:r w:rsidR="00A5413E">
              <w:rPr>
                <w:b/>
                <w:bCs/>
              </w:rPr>
              <w:t>(s)</w:t>
            </w:r>
          </w:p>
        </w:tc>
        <w:tc>
          <w:tcPr>
            <w:tcW w:w="2880" w:type="dxa"/>
          </w:tcPr>
          <w:p w14:paraId="0BE60BD0" w14:textId="3425DA41" w:rsidR="006A214F" w:rsidRPr="00DE7893" w:rsidRDefault="00000000" w:rsidP="00DE7893">
            <w:pPr>
              <w:pStyle w:val="ListParagraph"/>
              <w:numPr>
                <w:ilvl w:val="0"/>
                <w:numId w:val="122"/>
              </w:numPr>
              <w:rPr>
                <w:rFonts w:eastAsiaTheme="minorEastAsia"/>
              </w:rPr>
            </w:pPr>
            <w:sdt>
              <w:sdtPr>
                <w:id w:val="1510874546"/>
                <w:placeholder>
                  <w:docPart w:val="AADCAB2E6C6845678E8C282BF51CE0E8"/>
                </w:placeholder>
              </w:sdtPr>
              <w:sdtContent>
                <w:r w:rsidR="00DE7893" w:rsidRPr="00DE7893">
                  <w:rPr>
                    <w:rFonts w:eastAsiaTheme="minorEastAsia" w:cs="Arial"/>
                  </w:rPr>
                  <w:t xml:space="preserve">Students will work with a partner to create a </w:t>
                </w:r>
                <w:r w:rsidR="00DE7893">
                  <w:rPr>
                    <w:rFonts w:eastAsiaTheme="minorEastAsia" w:cs="Arial"/>
                  </w:rPr>
                  <w:t>plank house</w:t>
                </w:r>
                <w:r w:rsidR="00DE7893" w:rsidRPr="00DE7893">
                  <w:rPr>
                    <w:rFonts w:eastAsiaTheme="minorEastAsia" w:cs="Arial"/>
                  </w:rPr>
                  <w:t xml:space="preserve"> out of popsicle sticks. This will cover both standards of learning. </w:t>
                </w:r>
              </w:sdtContent>
            </w:sdt>
          </w:p>
        </w:tc>
        <w:tc>
          <w:tcPr>
            <w:tcW w:w="2880" w:type="dxa"/>
          </w:tcPr>
          <w:p w14:paraId="135FD98C" w14:textId="608FD4C8" w:rsidR="006A214F" w:rsidRPr="00DE7893" w:rsidRDefault="00000000" w:rsidP="00DE7893">
            <w:pPr>
              <w:pStyle w:val="ListParagraph"/>
              <w:numPr>
                <w:ilvl w:val="0"/>
                <w:numId w:val="122"/>
              </w:numPr>
              <w:rPr>
                <w:rFonts w:eastAsiaTheme="minorEastAsia"/>
              </w:rPr>
            </w:pPr>
            <w:sdt>
              <w:sdtPr>
                <w:rPr>
                  <w:rFonts w:cs="Arial"/>
                </w:rPr>
                <w:id w:val="-1916932804"/>
                <w:placeholder>
                  <w:docPart w:val="E31299039930462BAAC50D0C65C9270D"/>
                </w:placeholder>
              </w:sdtPr>
              <w:sdtContent>
                <w:r w:rsidR="00DE7893">
                  <w:rPr>
                    <w:rFonts w:cs="Arial"/>
                  </w:rPr>
                  <w:t xml:space="preserve">Students will create an Inuit home out of cotton balls, and they will write down facts about their homes. They must include one fact on how their homes have influence on today’s architecture. </w:t>
                </w:r>
              </w:sdtContent>
            </w:sdt>
          </w:p>
        </w:tc>
        <w:tc>
          <w:tcPr>
            <w:tcW w:w="2880" w:type="dxa"/>
          </w:tcPr>
          <w:sdt>
            <w:sdtPr>
              <w:rPr>
                <w:rFonts w:cs="Arial"/>
              </w:rPr>
              <w:id w:val="2119402801"/>
              <w:placeholder>
                <w:docPart w:val="29BED244E6BB4F4A8B9F4E65B11A0284"/>
              </w:placeholder>
            </w:sdtPr>
            <w:sdtContent>
              <w:p w14:paraId="47FDD309" w14:textId="590D6214" w:rsidR="00DE7893" w:rsidRPr="00DE7893" w:rsidRDefault="00DE7893" w:rsidP="00DE7893">
                <w:pPr>
                  <w:pStyle w:val="ListParagraph"/>
                  <w:numPr>
                    <w:ilvl w:val="0"/>
                    <w:numId w:val="122"/>
                  </w:numPr>
                  <w:rPr>
                    <w:rFonts w:eastAsiaTheme="minorEastAsia"/>
                  </w:rPr>
                </w:pPr>
                <w:r>
                  <w:rPr>
                    <w:rFonts w:cs="Arial"/>
                  </w:rPr>
                  <w:t xml:space="preserve">Students will fill out short answer questions after reading their book on Cactus Hill. </w:t>
                </w:r>
              </w:p>
              <w:p w14:paraId="5F297F10" w14:textId="3820464F" w:rsidR="006A214F" w:rsidRPr="00DE7893" w:rsidRDefault="00DE7893" w:rsidP="00DE7893">
                <w:pPr>
                  <w:pStyle w:val="ListParagraph"/>
                  <w:numPr>
                    <w:ilvl w:val="0"/>
                    <w:numId w:val="122"/>
                  </w:numPr>
                  <w:rPr>
                    <w:rFonts w:eastAsiaTheme="minorEastAsia"/>
                  </w:rPr>
                </w:pPr>
                <w:r>
                  <w:rPr>
                    <w:rFonts w:cs="Arial"/>
                  </w:rPr>
                  <w:t>This will connect with our reading standard by having students identify new information gained from reading.</w:t>
                </w:r>
              </w:p>
            </w:sdtContent>
          </w:sdt>
        </w:tc>
        <w:tc>
          <w:tcPr>
            <w:tcW w:w="2880" w:type="dxa"/>
          </w:tcPr>
          <w:p w14:paraId="55FC7349" w14:textId="24F17B1D" w:rsidR="006A214F" w:rsidRPr="00DE7893" w:rsidRDefault="00000000" w:rsidP="00DE7893">
            <w:pPr>
              <w:pStyle w:val="ListParagraph"/>
              <w:numPr>
                <w:ilvl w:val="0"/>
                <w:numId w:val="122"/>
              </w:numPr>
              <w:rPr>
                <w:rFonts w:eastAsiaTheme="minorEastAsia"/>
              </w:rPr>
            </w:pPr>
            <w:sdt>
              <w:sdtPr>
                <w:rPr>
                  <w:rFonts w:cs="Arial"/>
                </w:rPr>
                <w:id w:val="-178435136"/>
                <w:placeholder>
                  <w:docPart w:val="612330D2AB8749A6854A5B02DDCF0325"/>
                </w:placeholder>
              </w:sdtPr>
              <w:sdtContent>
                <w:r w:rsidR="00DE7893">
                  <w:rPr>
                    <w:rFonts w:cs="Arial"/>
                  </w:rPr>
                  <w:t xml:space="preserve">Students will create an image with art materials that resembles a dig site like the one at Cactus Hill. They will need to include 5 artifacts in their image. </w:t>
                </w:r>
              </w:sdtContent>
            </w:sdt>
          </w:p>
        </w:tc>
      </w:tr>
    </w:tbl>
    <w:p w14:paraId="5FF72117" w14:textId="77777777" w:rsidR="00CC1EC4" w:rsidRDefault="00CC1EC4" w:rsidP="00CD3854"/>
    <w:p w14:paraId="312B300E" w14:textId="5F0CC92C" w:rsidR="00CC1EC4" w:rsidRDefault="00CC1EC4"/>
    <w:tbl>
      <w:tblPr>
        <w:tblStyle w:val="TableGrid"/>
        <w:tblW w:w="8163" w:type="dxa"/>
        <w:tblLook w:val="04A0" w:firstRow="1" w:lastRow="0" w:firstColumn="1" w:lastColumn="0" w:noHBand="0" w:noVBand="1"/>
      </w:tblPr>
      <w:tblGrid>
        <w:gridCol w:w="2403"/>
        <w:gridCol w:w="2880"/>
        <w:gridCol w:w="2880"/>
      </w:tblGrid>
      <w:tr w:rsidR="006A214F" w14:paraId="5A8BF18F" w14:textId="77777777" w:rsidTr="006A214F">
        <w:trPr>
          <w:trHeight w:val="288"/>
        </w:trPr>
        <w:tc>
          <w:tcPr>
            <w:tcW w:w="2403" w:type="dxa"/>
            <w:shd w:val="clear" w:color="auto" w:fill="464646" w:themeFill="text2" w:themeFillTint="E6"/>
          </w:tcPr>
          <w:p w14:paraId="1D95AFB4" w14:textId="1DB57DDE" w:rsidR="006A214F" w:rsidRDefault="006A214F" w:rsidP="007C448B">
            <w:r>
              <w:br w:type="page"/>
            </w:r>
          </w:p>
        </w:tc>
        <w:tc>
          <w:tcPr>
            <w:tcW w:w="2880" w:type="dxa"/>
            <w:shd w:val="clear" w:color="auto" w:fill="464646" w:themeFill="text2" w:themeFillTint="E6"/>
          </w:tcPr>
          <w:p w14:paraId="12823E5F" w14:textId="61B8D628" w:rsidR="006A214F" w:rsidRPr="00CD3854" w:rsidRDefault="006A214F" w:rsidP="007C448B">
            <w:pPr>
              <w:jc w:val="center"/>
              <w:rPr>
                <w:b/>
                <w:bCs/>
                <w:color w:val="FFFFFF" w:themeColor="background1"/>
              </w:rPr>
            </w:pPr>
            <w:r w:rsidRPr="00CD3854">
              <w:rPr>
                <w:b/>
                <w:bCs/>
                <w:color w:val="FFFFFF" w:themeColor="background1"/>
              </w:rPr>
              <w:t>Lesson #1</w:t>
            </w:r>
            <w:r>
              <w:rPr>
                <w:b/>
                <w:bCs/>
                <w:color w:val="FFFFFF" w:themeColor="background1"/>
              </w:rPr>
              <w:t>9</w:t>
            </w:r>
          </w:p>
        </w:tc>
        <w:tc>
          <w:tcPr>
            <w:tcW w:w="2880" w:type="dxa"/>
            <w:shd w:val="clear" w:color="auto" w:fill="464646" w:themeFill="text2" w:themeFillTint="E6"/>
          </w:tcPr>
          <w:p w14:paraId="299F7BE9" w14:textId="1A4C27B7" w:rsidR="006A214F" w:rsidRPr="00CD3854" w:rsidRDefault="006A214F" w:rsidP="007C448B">
            <w:pPr>
              <w:jc w:val="center"/>
              <w:rPr>
                <w:b/>
                <w:bCs/>
                <w:color w:val="FFFFFF" w:themeColor="background1"/>
              </w:rPr>
            </w:pPr>
            <w:r w:rsidRPr="00CD3854">
              <w:rPr>
                <w:b/>
                <w:bCs/>
                <w:color w:val="FFFFFF" w:themeColor="background1"/>
              </w:rPr>
              <w:t>Lesson #</w:t>
            </w:r>
            <w:r>
              <w:rPr>
                <w:b/>
                <w:bCs/>
                <w:color w:val="FFFFFF" w:themeColor="background1"/>
              </w:rPr>
              <w:t>20</w:t>
            </w:r>
          </w:p>
        </w:tc>
      </w:tr>
      <w:tr w:rsidR="006A214F" w14:paraId="247C42C5" w14:textId="77777777" w:rsidTr="006A214F">
        <w:trPr>
          <w:trHeight w:val="864"/>
        </w:trPr>
        <w:tc>
          <w:tcPr>
            <w:tcW w:w="2403" w:type="dxa"/>
            <w:shd w:val="clear" w:color="auto" w:fill="EAEAEA" w:themeFill="text2" w:themeFillTint="1A"/>
          </w:tcPr>
          <w:p w14:paraId="45BEE366" w14:textId="77777777" w:rsidR="006A214F" w:rsidRPr="00CD3854" w:rsidRDefault="006A214F" w:rsidP="007C448B">
            <w:pPr>
              <w:rPr>
                <w:b/>
                <w:bCs/>
              </w:rPr>
            </w:pPr>
            <w:r>
              <w:rPr>
                <w:b/>
                <w:bCs/>
              </w:rPr>
              <w:t>Lesson Topic</w:t>
            </w:r>
          </w:p>
        </w:tc>
        <w:tc>
          <w:tcPr>
            <w:tcW w:w="2880" w:type="dxa"/>
          </w:tcPr>
          <w:p w14:paraId="5D1DC690" w14:textId="77777777" w:rsidR="006A214F" w:rsidRDefault="00832A5A" w:rsidP="007C448B">
            <w:pPr>
              <w:rPr>
                <w:rFonts w:cs="Arial"/>
              </w:rPr>
            </w:pPr>
            <w:r>
              <w:rPr>
                <w:rFonts w:cs="Arial"/>
              </w:rPr>
              <w:t>Exploration to Revolution</w:t>
            </w:r>
          </w:p>
          <w:p w14:paraId="4726A1D6" w14:textId="5462D83D" w:rsidR="00DE7893" w:rsidRDefault="00DE7893" w:rsidP="007C448B">
            <w:pPr>
              <w:rPr>
                <w:rFonts w:cs="Arial"/>
              </w:rPr>
            </w:pPr>
            <w:r>
              <w:rPr>
                <w:rFonts w:cs="Arial"/>
              </w:rPr>
              <w:t xml:space="preserve">Meadowcroft </w:t>
            </w:r>
            <w:proofErr w:type="spellStart"/>
            <w:r>
              <w:rPr>
                <w:rFonts w:cs="Arial"/>
              </w:rPr>
              <w:t>Rockshelter</w:t>
            </w:r>
            <w:proofErr w:type="spellEnd"/>
          </w:p>
        </w:tc>
        <w:tc>
          <w:tcPr>
            <w:tcW w:w="2880" w:type="dxa"/>
          </w:tcPr>
          <w:p w14:paraId="64C5391E" w14:textId="77777777" w:rsidR="006A214F" w:rsidRDefault="00832A5A" w:rsidP="007C448B">
            <w:pPr>
              <w:rPr>
                <w:rFonts w:cs="Arial"/>
              </w:rPr>
            </w:pPr>
            <w:r>
              <w:rPr>
                <w:rFonts w:cs="Arial"/>
              </w:rPr>
              <w:t>Exploration to Revolution</w:t>
            </w:r>
          </w:p>
          <w:p w14:paraId="301B6A28" w14:textId="66F01B57" w:rsidR="00DE7893" w:rsidRDefault="00DE7893" w:rsidP="007C448B">
            <w:pPr>
              <w:rPr>
                <w:rFonts w:cs="Arial"/>
              </w:rPr>
            </w:pPr>
            <w:r>
              <w:rPr>
                <w:rFonts w:cs="Arial"/>
              </w:rPr>
              <w:t xml:space="preserve">Cactus Hill and Meadowcroft </w:t>
            </w:r>
            <w:proofErr w:type="spellStart"/>
            <w:r>
              <w:rPr>
                <w:rFonts w:cs="Arial"/>
              </w:rPr>
              <w:t>Rockshelter</w:t>
            </w:r>
            <w:proofErr w:type="spellEnd"/>
          </w:p>
        </w:tc>
      </w:tr>
      <w:tr w:rsidR="006A214F" w14:paraId="7DC7A369" w14:textId="77777777" w:rsidTr="006A214F">
        <w:trPr>
          <w:trHeight w:val="864"/>
        </w:trPr>
        <w:tc>
          <w:tcPr>
            <w:tcW w:w="2403" w:type="dxa"/>
            <w:shd w:val="clear" w:color="auto" w:fill="EAEAEA" w:themeFill="text2" w:themeFillTint="1A"/>
          </w:tcPr>
          <w:p w14:paraId="4E1A4E17" w14:textId="5CF1BC2D" w:rsidR="006A214F" w:rsidRPr="00CD3854" w:rsidRDefault="006A214F" w:rsidP="007C448B">
            <w:pPr>
              <w:rPr>
                <w:b/>
                <w:bCs/>
              </w:rPr>
            </w:pPr>
            <w:r w:rsidRPr="00CD3854">
              <w:rPr>
                <w:b/>
                <w:bCs/>
              </w:rPr>
              <w:t>Content</w:t>
            </w:r>
            <w:r>
              <w:rPr>
                <w:b/>
                <w:bCs/>
              </w:rPr>
              <w:t xml:space="preserve"> </w:t>
            </w:r>
            <w:r w:rsidRPr="00CD3854">
              <w:rPr>
                <w:b/>
                <w:bCs/>
              </w:rPr>
              <w:t>Standards</w:t>
            </w:r>
          </w:p>
        </w:tc>
        <w:tc>
          <w:tcPr>
            <w:tcW w:w="2880" w:type="dxa"/>
          </w:tcPr>
          <w:sdt>
            <w:sdtPr>
              <w:rPr>
                <w:rFonts w:cs="Arial"/>
              </w:rPr>
              <w:id w:val="1551500614"/>
              <w:placeholder>
                <w:docPart w:val="D2D8EB3CDB2247ED90D558A1C7E7E4DB"/>
              </w:placeholder>
            </w:sdtPr>
            <w:sdtContent>
              <w:p w14:paraId="17815ECE" w14:textId="77777777" w:rsidR="00DE7893" w:rsidRDefault="00832A5A" w:rsidP="007C448B">
                <w:pPr>
                  <w:rPr>
                    <w:rFonts w:cs="Arial"/>
                  </w:rPr>
                </w:pPr>
                <w:r w:rsidRPr="00D16765">
                  <w:rPr>
                    <w:rFonts w:cs="Arial"/>
                  </w:rPr>
                  <w:t>USI.3</w:t>
                </w:r>
              </w:p>
              <w:p w14:paraId="1766EF2A" w14:textId="77777777" w:rsidR="006A214F" w:rsidRDefault="00DE7893" w:rsidP="007C448B">
                <w:r>
                  <w:t>Research 5.9</w:t>
                </w:r>
              </w:p>
              <w:p w14:paraId="25CD9ED1" w14:textId="77777777" w:rsidR="00DE7893" w:rsidRDefault="00DE7893" w:rsidP="007C448B">
                <w:r>
                  <w:t>Common Core-</w:t>
                </w:r>
              </w:p>
              <w:p w14:paraId="6232AFFB" w14:textId="0A51DBF8" w:rsidR="00DE7893" w:rsidRDefault="00DE7893" w:rsidP="007C448B">
                <w:r>
                  <w:t>CCSS.ELA-LITERACY.RI.5.10</w:t>
                </w:r>
              </w:p>
            </w:sdtContent>
          </w:sdt>
        </w:tc>
        <w:tc>
          <w:tcPr>
            <w:tcW w:w="2880" w:type="dxa"/>
          </w:tcPr>
          <w:sdt>
            <w:sdtPr>
              <w:rPr>
                <w:rFonts w:cs="Arial"/>
              </w:rPr>
              <w:id w:val="-1493477302"/>
              <w:placeholder>
                <w:docPart w:val="72D8BD1820B248A49434C8C807A60E18"/>
              </w:placeholder>
            </w:sdtPr>
            <w:sdtContent>
              <w:p w14:paraId="0AED0013" w14:textId="77777777" w:rsidR="00DE7893" w:rsidRDefault="00832A5A" w:rsidP="007C448B">
                <w:pPr>
                  <w:rPr>
                    <w:rFonts w:cs="Arial"/>
                  </w:rPr>
                </w:pPr>
                <w:r w:rsidRPr="00D16765">
                  <w:rPr>
                    <w:rFonts w:cs="Arial"/>
                  </w:rPr>
                  <w:t>USI.3</w:t>
                </w:r>
              </w:p>
              <w:p w14:paraId="3CAF4DFB" w14:textId="77777777" w:rsidR="006A214F" w:rsidRDefault="00DE7893" w:rsidP="007C448B">
                <w:r>
                  <w:t>Reading 5.6 J</w:t>
                </w:r>
              </w:p>
              <w:p w14:paraId="3D6EDE32" w14:textId="77777777" w:rsidR="00DE7893" w:rsidRDefault="00DE7893" w:rsidP="007C448B">
                <w:r>
                  <w:t>Common Core</w:t>
                </w:r>
              </w:p>
              <w:p w14:paraId="4D96120A" w14:textId="4BEB3528" w:rsidR="00DE7893" w:rsidRDefault="00DE7893" w:rsidP="007C448B">
                <w:r>
                  <w:t>CCSS.ELA-LITERACY.RI.5.5</w:t>
                </w:r>
              </w:p>
            </w:sdtContent>
          </w:sdt>
        </w:tc>
      </w:tr>
      <w:tr w:rsidR="006A214F" w14:paraId="07A95EBA" w14:textId="77777777" w:rsidTr="006A214F">
        <w:trPr>
          <w:trHeight w:val="864"/>
        </w:trPr>
        <w:tc>
          <w:tcPr>
            <w:tcW w:w="2403" w:type="dxa"/>
            <w:shd w:val="clear" w:color="auto" w:fill="EAEAEA" w:themeFill="text2" w:themeFillTint="1A"/>
          </w:tcPr>
          <w:p w14:paraId="5570FA57" w14:textId="4B62D683" w:rsidR="006A214F" w:rsidRPr="00CD3854" w:rsidRDefault="006A214F" w:rsidP="007C448B">
            <w:pPr>
              <w:rPr>
                <w:b/>
                <w:bCs/>
              </w:rPr>
            </w:pPr>
            <w:r w:rsidRPr="00CD3854">
              <w:rPr>
                <w:b/>
                <w:bCs/>
              </w:rPr>
              <w:t>Le</w:t>
            </w:r>
            <w:r>
              <w:rPr>
                <w:b/>
                <w:bCs/>
              </w:rPr>
              <w:t>arning</w:t>
            </w:r>
            <w:r w:rsidRPr="00CD3854">
              <w:rPr>
                <w:b/>
                <w:bCs/>
              </w:rPr>
              <w:t xml:space="preserve"> Objectives</w:t>
            </w:r>
          </w:p>
        </w:tc>
        <w:tc>
          <w:tcPr>
            <w:tcW w:w="2880" w:type="dxa"/>
          </w:tcPr>
          <w:p w14:paraId="6A40AFBF" w14:textId="46069D17" w:rsidR="006A214F" w:rsidRPr="00DE7893" w:rsidRDefault="00000000" w:rsidP="00DE7893">
            <w:pPr>
              <w:pStyle w:val="ListParagraph"/>
              <w:numPr>
                <w:ilvl w:val="0"/>
                <w:numId w:val="126"/>
              </w:numPr>
              <w:rPr>
                <w:rFonts w:eastAsiaTheme="minorEastAsia"/>
              </w:rPr>
            </w:pPr>
            <w:sdt>
              <w:sdtPr>
                <w:rPr>
                  <w:rFonts w:cs="Arial"/>
                </w:rPr>
                <w:id w:val="124048338"/>
                <w:placeholder>
                  <w:docPart w:val="EAD349709C80491780C074DDD7B4D7D7"/>
                </w:placeholder>
              </w:sdtPr>
              <w:sdtContent>
                <w:r w:rsidR="00DE7893">
                  <w:rPr>
                    <w:rFonts w:cs="Arial"/>
                  </w:rPr>
                  <w:t xml:space="preserve">Students will properly credit two sources on Meadowcroft </w:t>
                </w:r>
                <w:proofErr w:type="spellStart"/>
                <w:r w:rsidR="00DE7893">
                  <w:rPr>
                    <w:rFonts w:cs="Arial"/>
                  </w:rPr>
                  <w:t>Rockshelter</w:t>
                </w:r>
                <w:proofErr w:type="spellEnd"/>
                <w:r w:rsidR="00DE7893">
                  <w:rPr>
                    <w:rFonts w:cs="Arial"/>
                  </w:rPr>
                  <w:t xml:space="preserve"> on a Google Form.</w:t>
                </w:r>
              </w:sdtContent>
            </w:sdt>
          </w:p>
        </w:tc>
        <w:tc>
          <w:tcPr>
            <w:tcW w:w="2880" w:type="dxa"/>
          </w:tcPr>
          <w:p w14:paraId="4EA331EA" w14:textId="15A61371" w:rsidR="006A214F" w:rsidRDefault="00000000" w:rsidP="007C448B">
            <w:sdt>
              <w:sdtPr>
                <w:rPr>
                  <w:rFonts w:cs="Arial"/>
                </w:rPr>
                <w:id w:val="-1851100106"/>
                <w:placeholder>
                  <w:docPart w:val="AE95E5F49A194587B51DFF4EBC4ACFC3"/>
                </w:placeholder>
              </w:sdtPr>
              <w:sdtContent>
                <w:r w:rsidR="00DE7893">
                  <w:rPr>
                    <w:rFonts w:cs="Arial"/>
                  </w:rPr>
                  <w:t xml:space="preserve">Students will </w:t>
                </w:r>
                <w:proofErr w:type="gramStart"/>
                <w:r w:rsidR="00DE7893">
                  <w:rPr>
                    <w:rFonts w:cs="Arial"/>
                  </w:rPr>
                  <w:t>compare and contrast</w:t>
                </w:r>
                <w:proofErr w:type="gramEnd"/>
                <w:r w:rsidR="00DE7893">
                  <w:rPr>
                    <w:rFonts w:cs="Arial"/>
                  </w:rPr>
                  <w:t xml:space="preserve"> Cactus Hill and </w:t>
                </w:r>
                <w:proofErr w:type="spellStart"/>
                <w:r w:rsidR="00DE7893">
                  <w:rPr>
                    <w:rFonts w:cs="Arial"/>
                  </w:rPr>
                  <w:t>Meadowcraft</w:t>
                </w:r>
                <w:proofErr w:type="spellEnd"/>
                <w:r w:rsidR="00DE7893">
                  <w:rPr>
                    <w:rFonts w:cs="Arial"/>
                  </w:rPr>
                  <w:t xml:space="preserve"> </w:t>
                </w:r>
                <w:proofErr w:type="spellStart"/>
                <w:r w:rsidR="00DE7893">
                  <w:rPr>
                    <w:rFonts w:cs="Arial"/>
                  </w:rPr>
                  <w:t>Rockshelter</w:t>
                </w:r>
                <w:proofErr w:type="spellEnd"/>
                <w:r w:rsidR="00DE7893">
                  <w:rPr>
                    <w:rFonts w:cs="Arial"/>
                  </w:rPr>
                  <w:t xml:space="preserve"> including three comparisons and two contrasting ideas correctly.</w:t>
                </w:r>
              </w:sdtContent>
            </w:sdt>
          </w:p>
        </w:tc>
      </w:tr>
      <w:tr w:rsidR="006A214F" w14:paraId="73DA8020" w14:textId="77777777" w:rsidTr="006A214F">
        <w:trPr>
          <w:trHeight w:val="3168"/>
        </w:trPr>
        <w:tc>
          <w:tcPr>
            <w:tcW w:w="2403" w:type="dxa"/>
            <w:shd w:val="clear" w:color="auto" w:fill="EAEAEA" w:themeFill="text2" w:themeFillTint="1A"/>
          </w:tcPr>
          <w:p w14:paraId="07A3CAA8" w14:textId="63EB3E78" w:rsidR="006A214F" w:rsidRPr="00CD3854" w:rsidRDefault="006A214F" w:rsidP="007C448B">
            <w:pPr>
              <w:rPr>
                <w:b/>
                <w:bCs/>
              </w:rPr>
            </w:pPr>
            <w:r>
              <w:rPr>
                <w:b/>
                <w:bCs/>
              </w:rPr>
              <w:t>Instructional Idea</w:t>
            </w:r>
            <w:r w:rsidR="00A5413E">
              <w:rPr>
                <w:b/>
                <w:bCs/>
              </w:rPr>
              <w:t>(</w:t>
            </w:r>
            <w:r>
              <w:rPr>
                <w:b/>
                <w:bCs/>
              </w:rPr>
              <w:t>s</w:t>
            </w:r>
            <w:r w:rsidR="00A5413E">
              <w:rPr>
                <w:b/>
                <w:bCs/>
              </w:rPr>
              <w:t>)</w:t>
            </w:r>
          </w:p>
        </w:tc>
        <w:tc>
          <w:tcPr>
            <w:tcW w:w="2880" w:type="dxa"/>
          </w:tcPr>
          <w:sdt>
            <w:sdtPr>
              <w:rPr>
                <w:rFonts w:eastAsiaTheme="minorHAnsi" w:cs="Arial"/>
                <w:szCs w:val="22"/>
              </w:rPr>
              <w:id w:val="64152036"/>
              <w:placeholder>
                <w:docPart w:val="7CE5DF38A4FE49F89FCD27C350E3E744"/>
              </w:placeholder>
            </w:sdtPr>
            <w:sdtEndPr>
              <w:rPr>
                <w:rFonts w:eastAsiaTheme="minorEastAsia" w:cstheme="minorBidi"/>
              </w:rPr>
            </w:sdtEndPr>
            <w:sdtContent>
              <w:p w14:paraId="24FE4A57" w14:textId="77777777" w:rsidR="00DE7893" w:rsidRPr="00DE7893" w:rsidRDefault="00DE7893" w:rsidP="00DE7893">
                <w:pPr>
                  <w:pStyle w:val="ListParagraph"/>
                  <w:numPr>
                    <w:ilvl w:val="0"/>
                    <w:numId w:val="126"/>
                  </w:numPr>
                  <w:rPr>
                    <w:rFonts w:eastAsiaTheme="minorEastAsia"/>
                  </w:rPr>
                </w:pPr>
                <w:r>
                  <w:rPr>
                    <w:rFonts w:cs="Arial"/>
                  </w:rPr>
                  <w:t xml:space="preserve">Students will read an informational text about Meadowcroft </w:t>
                </w:r>
                <w:proofErr w:type="spellStart"/>
                <w:r>
                  <w:rPr>
                    <w:rFonts w:cs="Arial"/>
                  </w:rPr>
                  <w:t>Rockshelter</w:t>
                </w:r>
                <w:proofErr w:type="spellEnd"/>
                <w:r>
                  <w:rPr>
                    <w:rFonts w:cs="Arial"/>
                  </w:rPr>
                  <w:t>.</w:t>
                </w:r>
              </w:p>
              <w:p w14:paraId="48CB5F21" w14:textId="77777777" w:rsidR="006A214F" w:rsidRPr="00DE7893" w:rsidRDefault="00DE7893" w:rsidP="00DE7893">
                <w:pPr>
                  <w:pStyle w:val="ListParagraph"/>
                  <w:numPr>
                    <w:ilvl w:val="0"/>
                    <w:numId w:val="126"/>
                  </w:numPr>
                  <w:rPr>
                    <w:rFonts w:eastAsiaTheme="minorEastAsia"/>
                  </w:rPr>
                </w:pPr>
                <w:r>
                  <w:t>We will discuss how to locate and source text and websites.</w:t>
                </w:r>
              </w:p>
              <w:p w14:paraId="31A254A4" w14:textId="44168D1C" w:rsidR="00DE7893" w:rsidRPr="00DE7893" w:rsidRDefault="00000000" w:rsidP="00DE7893">
                <w:pPr>
                  <w:ind w:left="360"/>
                </w:pPr>
              </w:p>
            </w:sdtContent>
          </w:sdt>
        </w:tc>
        <w:tc>
          <w:tcPr>
            <w:tcW w:w="2880" w:type="dxa"/>
          </w:tcPr>
          <w:sdt>
            <w:sdtPr>
              <w:rPr>
                <w:rFonts w:cs="Arial"/>
              </w:rPr>
              <w:id w:val="1357617721"/>
              <w:placeholder>
                <w:docPart w:val="D6A1F7D672984324A38BEC7109D747CB"/>
              </w:placeholder>
            </w:sdtPr>
            <w:sdtContent>
              <w:p w14:paraId="690C9157" w14:textId="77777777" w:rsidR="00DE7893" w:rsidRPr="00DE7893" w:rsidRDefault="00DE7893" w:rsidP="00DE7893">
                <w:pPr>
                  <w:pStyle w:val="ListParagraph"/>
                  <w:numPr>
                    <w:ilvl w:val="0"/>
                    <w:numId w:val="124"/>
                  </w:numPr>
                  <w:rPr>
                    <w:rFonts w:eastAsiaTheme="minorEastAsia"/>
                  </w:rPr>
                </w:pPr>
                <w:r>
                  <w:rPr>
                    <w:rFonts w:cs="Arial"/>
                  </w:rPr>
                  <w:t xml:space="preserve">Students will have a review on Cactus Hill and Meadowcroft </w:t>
                </w:r>
                <w:proofErr w:type="spellStart"/>
                <w:r>
                  <w:rPr>
                    <w:rFonts w:cs="Arial"/>
                  </w:rPr>
                  <w:t>Rockshelter</w:t>
                </w:r>
                <w:proofErr w:type="spellEnd"/>
              </w:p>
              <w:p w14:paraId="3B95E79A" w14:textId="73D0EB47" w:rsidR="006A214F" w:rsidRPr="00DE7893" w:rsidRDefault="00DE7893" w:rsidP="00DE7893">
                <w:pPr>
                  <w:pStyle w:val="ListParagraph"/>
                  <w:numPr>
                    <w:ilvl w:val="0"/>
                    <w:numId w:val="124"/>
                  </w:numPr>
                  <w:rPr>
                    <w:rFonts w:eastAsiaTheme="minorEastAsia"/>
                  </w:rPr>
                </w:pPr>
                <w:r>
                  <w:t>Students will fill out a graphic organizer with important facts.</w:t>
                </w:r>
              </w:p>
            </w:sdtContent>
          </w:sdt>
        </w:tc>
      </w:tr>
      <w:tr w:rsidR="00DE7893" w14:paraId="23ADA578" w14:textId="77777777" w:rsidTr="006A214F">
        <w:trPr>
          <w:trHeight w:val="864"/>
        </w:trPr>
        <w:tc>
          <w:tcPr>
            <w:tcW w:w="2403" w:type="dxa"/>
            <w:shd w:val="clear" w:color="auto" w:fill="EAEAEA" w:themeFill="text2" w:themeFillTint="1A"/>
          </w:tcPr>
          <w:p w14:paraId="20724A38" w14:textId="7993C2F9" w:rsidR="00DE7893" w:rsidRPr="00CD3854" w:rsidRDefault="00DE7893" w:rsidP="00DE7893">
            <w:pPr>
              <w:rPr>
                <w:b/>
                <w:bCs/>
              </w:rPr>
            </w:pPr>
            <w:r>
              <w:rPr>
                <w:b/>
                <w:bCs/>
              </w:rPr>
              <w:lastRenderedPageBreak/>
              <w:t>Assessment Idea(s)</w:t>
            </w:r>
          </w:p>
        </w:tc>
        <w:tc>
          <w:tcPr>
            <w:tcW w:w="2880" w:type="dxa"/>
          </w:tcPr>
          <w:sdt>
            <w:sdtPr>
              <w:id w:val="-706100208"/>
              <w:placeholder>
                <w:docPart w:val="5FE6B4E605015E4EB1A1470856E01BD4"/>
              </w:placeholder>
            </w:sdtPr>
            <w:sdtContent>
              <w:p w14:paraId="4F5B890E" w14:textId="41327DE0" w:rsidR="00DE7893" w:rsidRPr="00DE7893" w:rsidRDefault="00DE7893" w:rsidP="00DE7893">
                <w:pPr>
                  <w:pStyle w:val="ListParagraph"/>
                  <w:numPr>
                    <w:ilvl w:val="0"/>
                    <w:numId w:val="127"/>
                  </w:numPr>
                  <w:rPr>
                    <w:rFonts w:eastAsiaTheme="minorEastAsia" w:cs="Arial"/>
                  </w:rPr>
                </w:pPr>
                <w:r>
                  <w:t xml:space="preserve">Students will locate two sources on their Chromebook on Meadowcroft </w:t>
                </w:r>
                <w:proofErr w:type="spellStart"/>
                <w:r>
                  <w:t>Rockshelter</w:t>
                </w:r>
                <w:proofErr w:type="spellEnd"/>
                <w:r>
                  <w:t>.</w:t>
                </w:r>
              </w:p>
              <w:p w14:paraId="5B960881" w14:textId="38953693" w:rsidR="00DE7893" w:rsidRPr="00DE7893" w:rsidRDefault="00DE7893" w:rsidP="00DE7893">
                <w:pPr>
                  <w:pStyle w:val="ListParagraph"/>
                  <w:numPr>
                    <w:ilvl w:val="0"/>
                    <w:numId w:val="127"/>
                  </w:numPr>
                  <w:rPr>
                    <w:rFonts w:eastAsiaTheme="minorEastAsia"/>
                  </w:rPr>
                </w:pPr>
                <w:r w:rsidRPr="00DE7893">
                  <w:rPr>
                    <w:rFonts w:eastAsiaTheme="minorEastAsia" w:cs="Arial"/>
                  </w:rPr>
                  <w:t xml:space="preserve">Students will properly credit two sources on Meadowcroft </w:t>
                </w:r>
                <w:proofErr w:type="spellStart"/>
                <w:r w:rsidRPr="00DE7893">
                  <w:rPr>
                    <w:rFonts w:eastAsiaTheme="minorEastAsia" w:cs="Arial"/>
                  </w:rPr>
                  <w:t>Rockshelter</w:t>
                </w:r>
                <w:proofErr w:type="spellEnd"/>
                <w:r w:rsidRPr="00DE7893">
                  <w:rPr>
                    <w:rFonts w:eastAsiaTheme="minorEastAsia" w:cs="Arial"/>
                  </w:rPr>
                  <w:t xml:space="preserve"> on a Google Form.</w:t>
                </w:r>
              </w:p>
            </w:sdtContent>
          </w:sdt>
        </w:tc>
        <w:tc>
          <w:tcPr>
            <w:tcW w:w="2880" w:type="dxa"/>
          </w:tcPr>
          <w:sdt>
            <w:sdtPr>
              <w:rPr>
                <w:rFonts w:cs="Arial"/>
              </w:rPr>
              <w:id w:val="-43145895"/>
              <w:placeholder>
                <w:docPart w:val="8C209D4F7424B148A5DE6B303B0C64C6"/>
              </w:placeholder>
            </w:sdtPr>
            <w:sdtEndPr>
              <w:rPr>
                <w:rFonts w:cs="Times New Roman"/>
              </w:rPr>
            </w:sdtEndPr>
            <w:sdtContent>
              <w:p w14:paraId="25D1259D" w14:textId="5295D8B7" w:rsidR="00DE7893" w:rsidRPr="00DE7893" w:rsidRDefault="00000000" w:rsidP="00DE7893">
                <w:pPr>
                  <w:pStyle w:val="ListParagraph"/>
                  <w:numPr>
                    <w:ilvl w:val="0"/>
                    <w:numId w:val="125"/>
                  </w:numPr>
                  <w:rPr>
                    <w:rFonts w:eastAsiaTheme="minorEastAsia"/>
                  </w:rPr>
                </w:pPr>
                <w:sdt>
                  <w:sdtPr>
                    <w:rPr>
                      <w:rFonts w:cs="Arial"/>
                    </w:rPr>
                    <w:id w:val="-1575342014"/>
                    <w:placeholder>
                      <w:docPart w:val="DA1F781809DF4D40BA265F7AB74FF410"/>
                    </w:placeholder>
                  </w:sdtPr>
                  <w:sdtContent>
                    <w:r w:rsidR="00DE7893">
                      <w:rPr>
                        <w:rFonts w:cs="Arial"/>
                      </w:rPr>
                      <w:t xml:space="preserve">Students will </w:t>
                    </w:r>
                    <w:proofErr w:type="gramStart"/>
                    <w:r w:rsidR="00DE7893">
                      <w:rPr>
                        <w:rFonts w:cs="Arial"/>
                      </w:rPr>
                      <w:t>compare and contrast</w:t>
                    </w:r>
                    <w:proofErr w:type="gramEnd"/>
                    <w:r w:rsidR="00DE7893">
                      <w:rPr>
                        <w:rFonts w:cs="Arial"/>
                      </w:rPr>
                      <w:t xml:space="preserve"> Cactus Hill and </w:t>
                    </w:r>
                    <w:proofErr w:type="spellStart"/>
                    <w:r w:rsidR="00DE7893">
                      <w:rPr>
                        <w:rFonts w:cs="Arial"/>
                      </w:rPr>
                      <w:t>Meadowcraft</w:t>
                    </w:r>
                    <w:proofErr w:type="spellEnd"/>
                    <w:r w:rsidR="00DE7893">
                      <w:rPr>
                        <w:rFonts w:cs="Arial"/>
                      </w:rPr>
                      <w:t xml:space="preserve"> </w:t>
                    </w:r>
                    <w:proofErr w:type="spellStart"/>
                    <w:r w:rsidR="00DE7893">
                      <w:rPr>
                        <w:rFonts w:cs="Arial"/>
                      </w:rPr>
                      <w:t>Rockshelter</w:t>
                    </w:r>
                    <w:proofErr w:type="spellEnd"/>
                    <w:r w:rsidR="00DE7893">
                      <w:rPr>
                        <w:rFonts w:cs="Arial"/>
                      </w:rPr>
                      <w:t xml:space="preserve"> including three comparisons and two contrasting ideas correctly.</w:t>
                    </w:r>
                  </w:sdtContent>
                </w:sdt>
              </w:p>
            </w:sdtContent>
          </w:sdt>
        </w:tc>
      </w:tr>
    </w:tbl>
    <w:p w14:paraId="54B92252" w14:textId="4D7B327A" w:rsidR="00CC1EC4" w:rsidRDefault="00CC1EC4" w:rsidP="00CD3854">
      <w:pPr>
        <w:sectPr w:rsidR="00CC1EC4" w:rsidSect="00CD3854">
          <w:pgSz w:w="15840" w:h="12240" w:orient="landscape"/>
          <w:pgMar w:top="1440" w:right="1440" w:bottom="1440" w:left="1440" w:header="720" w:footer="720" w:gutter="0"/>
          <w:cols w:space="720"/>
        </w:sectPr>
      </w:pPr>
    </w:p>
    <w:p w14:paraId="5DE34DD9" w14:textId="6D3519E7" w:rsidR="00CD3854" w:rsidRDefault="00CC1EC4" w:rsidP="00CC1EC4">
      <w:pPr>
        <w:pStyle w:val="Heading1"/>
      </w:pPr>
      <w:bookmarkStart w:id="17" w:name="_Toc133323263"/>
      <w:r>
        <w:lastRenderedPageBreak/>
        <w:t>Community Engagement Flyer</w:t>
      </w:r>
      <w:bookmarkEnd w:id="17"/>
    </w:p>
    <w:p w14:paraId="2F3740AA" w14:textId="44930B4C" w:rsidR="00BA72E8" w:rsidRPr="00BA72E8" w:rsidRDefault="00BA72E8" w:rsidP="00BA72E8">
      <w:r>
        <w:rPr>
          <w:noProof/>
        </w:rPr>
        <w:drawing>
          <wp:inline distT="0" distB="0" distL="0" distR="0" wp14:anchorId="58254357" wp14:editId="5EE53703">
            <wp:extent cx="6169306" cy="6169306"/>
            <wp:effectExtent l="0" t="0" r="3175" b="3175"/>
            <wp:docPr id="1972649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649804" name="Picture 1972649804"/>
                    <pic:cNvPicPr/>
                  </pic:nvPicPr>
                  <pic:blipFill>
                    <a:blip r:embed="rId22">
                      <a:extLst>
                        <a:ext uri="{28A0092B-C50C-407E-A947-70E740481C1C}">
                          <a14:useLocalDpi xmlns:a14="http://schemas.microsoft.com/office/drawing/2010/main" val="0"/>
                        </a:ext>
                      </a:extLst>
                    </a:blip>
                    <a:stretch>
                      <a:fillRect/>
                    </a:stretch>
                  </pic:blipFill>
                  <pic:spPr>
                    <a:xfrm>
                      <a:off x="0" y="0"/>
                      <a:ext cx="6170859" cy="6170859"/>
                    </a:xfrm>
                    <a:prstGeom prst="rect">
                      <a:avLst/>
                    </a:prstGeom>
                  </pic:spPr>
                </pic:pic>
              </a:graphicData>
            </a:graphic>
          </wp:inline>
        </w:drawing>
      </w:r>
    </w:p>
    <w:sectPr w:rsidR="00BA72E8" w:rsidRPr="00BA72E8" w:rsidSect="00CC1EC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E5510" w14:textId="77777777" w:rsidR="00603FBD" w:rsidRDefault="00603FBD" w:rsidP="00E04474">
      <w:pPr>
        <w:spacing w:line="240" w:lineRule="auto"/>
      </w:pPr>
      <w:r>
        <w:separator/>
      </w:r>
    </w:p>
  </w:endnote>
  <w:endnote w:type="continuationSeparator" w:id="0">
    <w:p w14:paraId="1C4CC1F8" w14:textId="77777777" w:rsidR="00603FBD" w:rsidRDefault="00603FBD"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altName w:val="Times New Roman"/>
    <w:panose1 w:val="020B0604020202020204"/>
    <w:charset w:val="00"/>
    <w:family w:val="roman"/>
    <w:pitch w:val="variable"/>
    <w:sig w:usb0="E0002AFF" w:usb1="C0007841" w:usb2="00000009" w:usb3="00000000" w:csb0="000001FF" w:csb1="00000000"/>
  </w:font>
  <w:font w:name="Times New Roman Bold">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CD5AF" w14:textId="77777777" w:rsidR="00603FBD" w:rsidRDefault="00603FBD" w:rsidP="00E04474">
      <w:pPr>
        <w:spacing w:line="240" w:lineRule="auto"/>
      </w:pPr>
      <w:r>
        <w:separator/>
      </w:r>
    </w:p>
  </w:footnote>
  <w:footnote w:type="continuationSeparator" w:id="0">
    <w:p w14:paraId="766F2D3E" w14:textId="77777777" w:rsidR="00603FBD" w:rsidRDefault="00603FBD"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3976787"/>
      <w:docPartObj>
        <w:docPartGallery w:val="Page Numbers (Top of Page)"/>
        <w:docPartUnique/>
      </w:docPartObj>
    </w:sdtPr>
    <w:sdtEndPr>
      <w:rPr>
        <w:noProof/>
      </w:rPr>
    </w:sdtEndPr>
    <w:sdtContent>
      <w:p w14:paraId="40C6D3ED" w14:textId="660A830B" w:rsidR="00723997" w:rsidRDefault="0072399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DE75CCB" w14:textId="77777777" w:rsidR="00723997" w:rsidRDefault="007239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411C9"/>
    <w:multiLevelType w:val="multilevel"/>
    <w:tmpl w:val="ED989D36"/>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0215001B"/>
    <w:multiLevelType w:val="hybridMultilevel"/>
    <w:tmpl w:val="860C22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6CF6CD1"/>
    <w:multiLevelType w:val="hybridMultilevel"/>
    <w:tmpl w:val="BE963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9BF0918"/>
    <w:multiLevelType w:val="hybridMultilevel"/>
    <w:tmpl w:val="30B86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AD00F9D"/>
    <w:multiLevelType w:val="hybridMultilevel"/>
    <w:tmpl w:val="34D41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142413A"/>
    <w:multiLevelType w:val="hybridMultilevel"/>
    <w:tmpl w:val="8D9C3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1F1114E"/>
    <w:multiLevelType w:val="hybridMultilevel"/>
    <w:tmpl w:val="FC806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53F3355"/>
    <w:multiLevelType w:val="hybridMultilevel"/>
    <w:tmpl w:val="9FE0F0F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61B361A"/>
    <w:multiLevelType w:val="hybridMultilevel"/>
    <w:tmpl w:val="382A0A66"/>
    <w:lvl w:ilvl="0" w:tplc="6D12C5D0">
      <w:start w:val="1"/>
      <w:numFmt w:val="lowerLetter"/>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21" w15:restartNumberingAfterBreak="0">
    <w:nsid w:val="162E24BE"/>
    <w:multiLevelType w:val="hybridMultilevel"/>
    <w:tmpl w:val="AF82A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69045EA"/>
    <w:multiLevelType w:val="hybridMultilevel"/>
    <w:tmpl w:val="EE165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6C53A12"/>
    <w:multiLevelType w:val="hybridMultilevel"/>
    <w:tmpl w:val="C7209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7281024"/>
    <w:multiLevelType w:val="hybridMultilevel"/>
    <w:tmpl w:val="E12E5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7321C59"/>
    <w:multiLevelType w:val="hybridMultilevel"/>
    <w:tmpl w:val="768EA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73E68A6"/>
    <w:multiLevelType w:val="hybridMultilevel"/>
    <w:tmpl w:val="0E2A9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9174ACA"/>
    <w:multiLevelType w:val="hybridMultilevel"/>
    <w:tmpl w:val="79008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29663B"/>
    <w:multiLevelType w:val="hybridMultilevel"/>
    <w:tmpl w:val="4C82A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9EB79F1"/>
    <w:multiLevelType w:val="hybridMultilevel"/>
    <w:tmpl w:val="D7626372"/>
    <w:lvl w:ilvl="0" w:tplc="DB58734E">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CAD5E40"/>
    <w:multiLevelType w:val="hybridMultilevel"/>
    <w:tmpl w:val="FB3AA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D7B23A6"/>
    <w:multiLevelType w:val="hybridMultilevel"/>
    <w:tmpl w:val="9FE0F0F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FF95CF8"/>
    <w:multiLevelType w:val="hybridMultilevel"/>
    <w:tmpl w:val="D9648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0A176BC"/>
    <w:multiLevelType w:val="hybridMultilevel"/>
    <w:tmpl w:val="2F4498F2"/>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1463321"/>
    <w:multiLevelType w:val="hybridMultilevel"/>
    <w:tmpl w:val="FD5AF54C"/>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3BA43FC"/>
    <w:multiLevelType w:val="hybridMultilevel"/>
    <w:tmpl w:val="B10A4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4730430"/>
    <w:multiLevelType w:val="hybridMultilevel"/>
    <w:tmpl w:val="58B8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4DE1839"/>
    <w:multiLevelType w:val="multilevel"/>
    <w:tmpl w:val="7C80D51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26A4180D"/>
    <w:multiLevelType w:val="hybridMultilevel"/>
    <w:tmpl w:val="43966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7715069"/>
    <w:multiLevelType w:val="hybridMultilevel"/>
    <w:tmpl w:val="EFAC3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7910EAF"/>
    <w:multiLevelType w:val="hybridMultilevel"/>
    <w:tmpl w:val="F198F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93D4195"/>
    <w:multiLevelType w:val="hybridMultilevel"/>
    <w:tmpl w:val="5D32D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9C5212B"/>
    <w:multiLevelType w:val="hybridMultilevel"/>
    <w:tmpl w:val="9A2E523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A3E517F"/>
    <w:multiLevelType w:val="hybridMultilevel"/>
    <w:tmpl w:val="6DD63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AC15854"/>
    <w:multiLevelType w:val="hybridMultilevel"/>
    <w:tmpl w:val="9322E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E2B7628"/>
    <w:multiLevelType w:val="hybridMultilevel"/>
    <w:tmpl w:val="BCB2892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FC846B5"/>
    <w:multiLevelType w:val="hybridMultilevel"/>
    <w:tmpl w:val="8D5ECC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0597CE4"/>
    <w:multiLevelType w:val="hybridMultilevel"/>
    <w:tmpl w:val="09487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16D722B"/>
    <w:multiLevelType w:val="hybridMultilevel"/>
    <w:tmpl w:val="64DA8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2371DB8"/>
    <w:multiLevelType w:val="hybridMultilevel"/>
    <w:tmpl w:val="9CAC0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2C566AA"/>
    <w:multiLevelType w:val="hybridMultilevel"/>
    <w:tmpl w:val="9FE0F0F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34C06599"/>
    <w:multiLevelType w:val="hybridMultilevel"/>
    <w:tmpl w:val="3D960F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59310D0"/>
    <w:multiLevelType w:val="hybridMultilevel"/>
    <w:tmpl w:val="8B0CD58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7600CDF"/>
    <w:multiLevelType w:val="hybridMultilevel"/>
    <w:tmpl w:val="15607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85D095C"/>
    <w:multiLevelType w:val="hybridMultilevel"/>
    <w:tmpl w:val="96F6D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9815C0F"/>
    <w:multiLevelType w:val="hybridMultilevel"/>
    <w:tmpl w:val="E3C6D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BA84CC6"/>
    <w:multiLevelType w:val="hybridMultilevel"/>
    <w:tmpl w:val="6EE4C07E"/>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CE426DA"/>
    <w:multiLevelType w:val="hybridMultilevel"/>
    <w:tmpl w:val="C72096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DE83C35"/>
    <w:multiLevelType w:val="hybridMultilevel"/>
    <w:tmpl w:val="D5745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F4907B2"/>
    <w:multiLevelType w:val="hybridMultilevel"/>
    <w:tmpl w:val="9FE0F0F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3F4F7E32"/>
    <w:multiLevelType w:val="hybridMultilevel"/>
    <w:tmpl w:val="B5CCEA6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F671061"/>
    <w:multiLevelType w:val="hybridMultilevel"/>
    <w:tmpl w:val="3984E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00C5AF1"/>
    <w:multiLevelType w:val="multilevel"/>
    <w:tmpl w:val="D0FCEBE4"/>
    <w:lvl w:ilvl="0">
      <w:start w:val="80"/>
      <w:numFmt w:val="none"/>
      <w:pStyle w:val="SOLTSWBAT"/>
      <w:lvlText w:val=""/>
      <w:lvlJc w:val="left"/>
      <w:pPr>
        <w:ind w:left="360" w:hanging="360"/>
      </w:pPr>
      <w:rPr>
        <w:rFonts w:hint="default"/>
      </w:rPr>
    </w:lvl>
    <w:lvl w:ilvl="1">
      <w:start w:val="5"/>
      <w:numFmt w:val="lowerLetter"/>
      <w:pStyle w:val="SOLKSa"/>
      <w:lvlText w:val="%2)"/>
      <w:lvlJc w:val="left"/>
      <w:pPr>
        <w:ind w:left="720" w:hanging="360"/>
      </w:pPr>
      <w:rPr>
        <w:rFonts w:hint="default"/>
        <w:b w:val="0"/>
        <w:bCs/>
        <w:i w:val="0"/>
        <w:iCs w:val="0"/>
        <w:strike w:val="0"/>
        <w:color w:val="000000" w:themeColor="text1"/>
        <w:sz w:val="24"/>
        <w:szCs w:val="24"/>
      </w:rPr>
    </w:lvl>
    <w:lvl w:ilvl="2">
      <w:start w:val="1"/>
      <w:numFmt w:val="lowerRoman"/>
      <w:pStyle w:val="SOLKSiii"/>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8162A11"/>
    <w:multiLevelType w:val="hybridMultilevel"/>
    <w:tmpl w:val="9FB8F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8AC4166"/>
    <w:multiLevelType w:val="hybridMultilevel"/>
    <w:tmpl w:val="59241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8AF2967"/>
    <w:multiLevelType w:val="hybridMultilevel"/>
    <w:tmpl w:val="FCECB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9F15C05"/>
    <w:multiLevelType w:val="multilevel"/>
    <w:tmpl w:val="31B67852"/>
    <w:lvl w:ilvl="0">
      <w:start w:val="1"/>
      <w:numFmt w:val="lowerLetter"/>
      <w:lvlText w:val="%1)"/>
      <w:lvlJc w:val="left"/>
      <w:pPr>
        <w:ind w:left="720" w:hanging="360"/>
      </w:pPr>
      <w:rPr>
        <w:rFonts w:hint="default"/>
        <w:b w:val="0"/>
        <w:bCs w:val="0"/>
      </w:rPr>
    </w:lvl>
    <w:lvl w:ilvl="1">
      <w:start w:val="1"/>
      <w:numFmt w:val="lowerRoman"/>
      <w:lvlText w:val="%2)"/>
      <w:lvlJc w:val="left"/>
      <w:pPr>
        <w:ind w:left="1080" w:hanging="360"/>
      </w:pPr>
      <w:rPr>
        <w:rFonts w:ascii="Times New Roman" w:hAnsi="Times New Roman" w:hint="default"/>
        <w:b w:val="0"/>
        <w:bCs/>
        <w:i w:val="0"/>
        <w:iCs w:val="0"/>
        <w:strike w:val="0"/>
        <w:color w:val="auto"/>
        <w:sz w:val="24"/>
        <w:szCs w:val="24"/>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6" w15:restartNumberingAfterBreak="0">
    <w:nsid w:val="4B083EC1"/>
    <w:multiLevelType w:val="hybridMultilevel"/>
    <w:tmpl w:val="EB9A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B8208C8"/>
    <w:multiLevelType w:val="hybridMultilevel"/>
    <w:tmpl w:val="06E85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C4D6F83"/>
    <w:multiLevelType w:val="hybridMultilevel"/>
    <w:tmpl w:val="439666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4D4F1D41"/>
    <w:multiLevelType w:val="hybridMultilevel"/>
    <w:tmpl w:val="1A662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DBD0C12"/>
    <w:multiLevelType w:val="hybridMultilevel"/>
    <w:tmpl w:val="6F8E2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E9B4F7E"/>
    <w:multiLevelType w:val="hybridMultilevel"/>
    <w:tmpl w:val="9FE0F0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0307548"/>
    <w:multiLevelType w:val="hybridMultilevel"/>
    <w:tmpl w:val="31002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5A31988"/>
    <w:multiLevelType w:val="hybridMultilevel"/>
    <w:tmpl w:val="FD5AF54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566525A2"/>
    <w:multiLevelType w:val="hybridMultilevel"/>
    <w:tmpl w:val="2F4498F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9543D49"/>
    <w:multiLevelType w:val="hybridMultilevel"/>
    <w:tmpl w:val="9FE0F0F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59A13C9A"/>
    <w:multiLevelType w:val="hybridMultilevel"/>
    <w:tmpl w:val="58DC5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BD538F0"/>
    <w:multiLevelType w:val="hybridMultilevel"/>
    <w:tmpl w:val="24588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C085EC0"/>
    <w:multiLevelType w:val="hybridMultilevel"/>
    <w:tmpl w:val="8D601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D316AD8"/>
    <w:multiLevelType w:val="multilevel"/>
    <w:tmpl w:val="31B67852"/>
    <w:lvl w:ilvl="0">
      <w:start w:val="1"/>
      <w:numFmt w:val="lowerLetter"/>
      <w:lvlText w:val="%1)"/>
      <w:lvlJc w:val="left"/>
      <w:pPr>
        <w:ind w:left="720" w:hanging="360"/>
      </w:pPr>
      <w:rPr>
        <w:rFonts w:hint="default"/>
        <w:b w:val="0"/>
        <w:bCs w:val="0"/>
      </w:rPr>
    </w:lvl>
    <w:lvl w:ilvl="1">
      <w:start w:val="1"/>
      <w:numFmt w:val="lowerRoman"/>
      <w:lvlText w:val="%2)"/>
      <w:lvlJc w:val="left"/>
      <w:pPr>
        <w:ind w:left="1080" w:hanging="360"/>
      </w:pPr>
      <w:rPr>
        <w:rFonts w:ascii="Times New Roman" w:hAnsi="Times New Roman" w:hint="default"/>
        <w:b w:val="0"/>
        <w:bCs/>
        <w:i w:val="0"/>
        <w:iCs w:val="0"/>
        <w:strike w:val="0"/>
        <w:color w:val="auto"/>
        <w:sz w:val="24"/>
        <w:szCs w:val="24"/>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1"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EF06A3B"/>
    <w:multiLevelType w:val="hybridMultilevel"/>
    <w:tmpl w:val="60AAF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F4B12B9"/>
    <w:multiLevelType w:val="hybridMultilevel"/>
    <w:tmpl w:val="8C0883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049240D"/>
    <w:multiLevelType w:val="hybridMultilevel"/>
    <w:tmpl w:val="14ECE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05C0575"/>
    <w:multiLevelType w:val="hybridMultilevel"/>
    <w:tmpl w:val="78921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2B635F4"/>
    <w:multiLevelType w:val="hybridMultilevel"/>
    <w:tmpl w:val="30940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30C1E4B"/>
    <w:multiLevelType w:val="hybridMultilevel"/>
    <w:tmpl w:val="D0B8C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4654B7D"/>
    <w:multiLevelType w:val="hybridMultilevel"/>
    <w:tmpl w:val="7AB4E3F6"/>
    <w:lvl w:ilvl="0" w:tplc="A8487A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9" w15:restartNumberingAfterBreak="0">
    <w:nsid w:val="64765DB6"/>
    <w:multiLevelType w:val="hybridMultilevel"/>
    <w:tmpl w:val="31783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4EB44D0"/>
    <w:multiLevelType w:val="hybridMultilevel"/>
    <w:tmpl w:val="55B8D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5037CEF"/>
    <w:multiLevelType w:val="hybridMultilevel"/>
    <w:tmpl w:val="3AD0A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53D2ECF"/>
    <w:multiLevelType w:val="hybridMultilevel"/>
    <w:tmpl w:val="519C2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63845BD"/>
    <w:multiLevelType w:val="hybridMultilevel"/>
    <w:tmpl w:val="18CC9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7050ACF"/>
    <w:multiLevelType w:val="hybridMultilevel"/>
    <w:tmpl w:val="B3F8B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779484B"/>
    <w:multiLevelType w:val="hybridMultilevel"/>
    <w:tmpl w:val="9FE0F0F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69CA399A"/>
    <w:multiLevelType w:val="hybridMultilevel"/>
    <w:tmpl w:val="20F6F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A40648B"/>
    <w:multiLevelType w:val="hybridMultilevel"/>
    <w:tmpl w:val="9FE0F0F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6B206A3F"/>
    <w:multiLevelType w:val="hybridMultilevel"/>
    <w:tmpl w:val="96F6C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C5001EF"/>
    <w:multiLevelType w:val="hybridMultilevel"/>
    <w:tmpl w:val="A0EAB98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6CD90C49"/>
    <w:multiLevelType w:val="hybridMultilevel"/>
    <w:tmpl w:val="996C5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CE13435"/>
    <w:multiLevelType w:val="hybridMultilevel"/>
    <w:tmpl w:val="BC20AA28"/>
    <w:lvl w:ilvl="0" w:tplc="938E5B66">
      <w:start w:val="1"/>
      <w:numFmt w:val="decimal"/>
      <w:lvlText w:val="%1."/>
      <w:lvlJc w:val="left"/>
      <w:pPr>
        <w:ind w:left="720" w:hanging="360"/>
      </w:pPr>
      <w:rPr>
        <w:rFonts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6D081592"/>
    <w:multiLevelType w:val="hybridMultilevel"/>
    <w:tmpl w:val="8D5ECC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6D7A3B51"/>
    <w:multiLevelType w:val="hybridMultilevel"/>
    <w:tmpl w:val="BE3E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E4C1886"/>
    <w:multiLevelType w:val="hybridMultilevel"/>
    <w:tmpl w:val="ED904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FF4320C"/>
    <w:multiLevelType w:val="hybridMultilevel"/>
    <w:tmpl w:val="6EE4C07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25B5373"/>
    <w:multiLevelType w:val="hybridMultilevel"/>
    <w:tmpl w:val="3F04F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3A56393"/>
    <w:multiLevelType w:val="hybridMultilevel"/>
    <w:tmpl w:val="A0EAB98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5592D29"/>
    <w:multiLevelType w:val="hybridMultilevel"/>
    <w:tmpl w:val="72A80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63356A4"/>
    <w:multiLevelType w:val="hybridMultilevel"/>
    <w:tmpl w:val="55FE8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6641C02"/>
    <w:multiLevelType w:val="hybridMultilevel"/>
    <w:tmpl w:val="9FE0F0F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78CB66B5"/>
    <w:multiLevelType w:val="hybridMultilevel"/>
    <w:tmpl w:val="0FF8F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CDD0BCC"/>
    <w:multiLevelType w:val="hybridMultilevel"/>
    <w:tmpl w:val="66FE9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D2D7037"/>
    <w:multiLevelType w:val="hybridMultilevel"/>
    <w:tmpl w:val="7B5CF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E7F27E6"/>
    <w:multiLevelType w:val="hybridMultilevel"/>
    <w:tmpl w:val="C792C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FEC49AF"/>
    <w:multiLevelType w:val="hybridMultilevel"/>
    <w:tmpl w:val="C282A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4065211">
    <w:abstractNumId w:val="91"/>
  </w:num>
  <w:num w:numId="2" w16cid:durableId="637565527">
    <w:abstractNumId w:val="9"/>
  </w:num>
  <w:num w:numId="3" w16cid:durableId="529152007">
    <w:abstractNumId w:val="7"/>
  </w:num>
  <w:num w:numId="4" w16cid:durableId="1256942234">
    <w:abstractNumId w:val="6"/>
  </w:num>
  <w:num w:numId="5" w16cid:durableId="1791127903">
    <w:abstractNumId w:val="5"/>
  </w:num>
  <w:num w:numId="6" w16cid:durableId="2115125437">
    <w:abstractNumId w:val="4"/>
  </w:num>
  <w:num w:numId="7" w16cid:durableId="405078269">
    <w:abstractNumId w:val="8"/>
  </w:num>
  <w:num w:numId="8" w16cid:durableId="1255631571">
    <w:abstractNumId w:val="3"/>
  </w:num>
  <w:num w:numId="9" w16cid:durableId="1833107713">
    <w:abstractNumId w:val="2"/>
  </w:num>
  <w:num w:numId="10" w16cid:durableId="1572235292">
    <w:abstractNumId w:val="1"/>
  </w:num>
  <w:num w:numId="11" w16cid:durableId="570769937">
    <w:abstractNumId w:val="0"/>
  </w:num>
  <w:num w:numId="12" w16cid:durableId="1497572710">
    <w:abstractNumId w:val="70"/>
  </w:num>
  <w:num w:numId="13" w16cid:durableId="1577322206">
    <w:abstractNumId w:val="40"/>
  </w:num>
  <w:num w:numId="14" w16cid:durableId="855730012">
    <w:abstractNumId w:val="71"/>
  </w:num>
  <w:num w:numId="15" w16cid:durableId="2059012866">
    <w:abstractNumId w:val="16"/>
  </w:num>
  <w:num w:numId="16" w16cid:durableId="714543595">
    <w:abstractNumId w:val="30"/>
  </w:num>
  <w:num w:numId="17" w16cid:durableId="2045329833">
    <w:abstractNumId w:val="122"/>
  </w:num>
  <w:num w:numId="18" w16cid:durableId="1593975713">
    <w:abstractNumId w:val="31"/>
  </w:num>
  <w:num w:numId="19" w16cid:durableId="974019024">
    <w:abstractNumId w:val="82"/>
  </w:num>
  <w:num w:numId="20" w16cid:durableId="1043482245">
    <w:abstractNumId w:val="51"/>
  </w:num>
  <w:num w:numId="21" w16cid:durableId="1183010323">
    <w:abstractNumId w:val="12"/>
  </w:num>
  <w:num w:numId="22" w16cid:durableId="862204204">
    <w:abstractNumId w:val="62"/>
  </w:num>
  <w:num w:numId="23" w16cid:durableId="622999736">
    <w:abstractNumId w:val="60"/>
  </w:num>
  <w:num w:numId="24" w16cid:durableId="1898931688">
    <w:abstractNumId w:val="69"/>
  </w:num>
  <w:num w:numId="25" w16cid:durableId="1945259148">
    <w:abstractNumId w:val="26"/>
  </w:num>
  <w:num w:numId="26" w16cid:durableId="1944609116">
    <w:abstractNumId w:val="81"/>
  </w:num>
  <w:num w:numId="27" w16cid:durableId="2010326183">
    <w:abstractNumId w:val="74"/>
  </w:num>
  <w:num w:numId="28" w16cid:durableId="2114325313">
    <w:abstractNumId w:val="92"/>
  </w:num>
  <w:num w:numId="29" w16cid:durableId="1102653472">
    <w:abstractNumId w:val="15"/>
  </w:num>
  <w:num w:numId="30" w16cid:durableId="106627478">
    <w:abstractNumId w:val="11"/>
  </w:num>
  <w:num w:numId="31" w16cid:durableId="288631132">
    <w:abstractNumId w:val="87"/>
  </w:num>
  <w:num w:numId="32" w16cid:durableId="1580673276">
    <w:abstractNumId w:val="22"/>
  </w:num>
  <w:num w:numId="33" w16cid:durableId="950282775">
    <w:abstractNumId w:val="89"/>
  </w:num>
  <w:num w:numId="34" w16cid:durableId="861479745">
    <w:abstractNumId w:val="43"/>
  </w:num>
  <w:num w:numId="35" w16cid:durableId="1566067177">
    <w:abstractNumId w:val="64"/>
  </w:num>
  <w:num w:numId="36" w16cid:durableId="918173403">
    <w:abstractNumId w:val="57"/>
  </w:num>
  <w:num w:numId="37" w16cid:durableId="1098332076">
    <w:abstractNumId w:val="116"/>
  </w:num>
  <w:num w:numId="38" w16cid:durableId="1602106891">
    <w:abstractNumId w:val="14"/>
  </w:num>
  <w:num w:numId="39" w16cid:durableId="395974659">
    <w:abstractNumId w:val="114"/>
  </w:num>
  <w:num w:numId="40" w16cid:durableId="1977417963">
    <w:abstractNumId w:val="118"/>
  </w:num>
  <w:num w:numId="41" w16cid:durableId="2089690162">
    <w:abstractNumId w:val="77"/>
  </w:num>
  <w:num w:numId="42" w16cid:durableId="2001763283">
    <w:abstractNumId w:val="19"/>
  </w:num>
  <w:num w:numId="43" w16cid:durableId="649208404">
    <w:abstractNumId w:val="32"/>
  </w:num>
  <w:num w:numId="44" w16cid:durableId="992638484">
    <w:abstractNumId w:val="50"/>
  </w:num>
  <w:num w:numId="45" w16cid:durableId="2070037249">
    <w:abstractNumId w:val="80"/>
  </w:num>
  <w:num w:numId="46" w16cid:durableId="194663984">
    <w:abstractNumId w:val="47"/>
  </w:num>
  <w:num w:numId="47" w16cid:durableId="1156726358">
    <w:abstractNumId w:val="53"/>
  </w:num>
  <w:num w:numId="48" w16cid:durableId="2118327258">
    <w:abstractNumId w:val="44"/>
  </w:num>
  <w:num w:numId="49" w16cid:durableId="401762145">
    <w:abstractNumId w:val="83"/>
  </w:num>
  <w:num w:numId="50" w16cid:durableId="221983864">
    <w:abstractNumId w:val="28"/>
  </w:num>
  <w:num w:numId="51" w16cid:durableId="670327961">
    <w:abstractNumId w:val="13"/>
  </w:num>
  <w:num w:numId="52" w16cid:durableId="1243222718">
    <w:abstractNumId w:val="72"/>
  </w:num>
  <w:num w:numId="53" w16cid:durableId="207226179">
    <w:abstractNumId w:val="124"/>
  </w:num>
  <w:num w:numId="54" w16cid:durableId="695888552">
    <w:abstractNumId w:val="120"/>
  </w:num>
  <w:num w:numId="55" w16cid:durableId="1419982653">
    <w:abstractNumId w:val="104"/>
  </w:num>
  <w:num w:numId="56" w16cid:durableId="245726213">
    <w:abstractNumId w:val="46"/>
  </w:num>
  <w:num w:numId="57" w16cid:durableId="1256211235">
    <w:abstractNumId w:val="73"/>
  </w:num>
  <w:num w:numId="58" w16cid:durableId="374738083">
    <w:abstractNumId w:val="121"/>
  </w:num>
  <w:num w:numId="59" w16cid:durableId="23214529">
    <w:abstractNumId w:val="88"/>
  </w:num>
  <w:num w:numId="60" w16cid:durableId="107164567">
    <w:abstractNumId w:val="119"/>
  </w:num>
  <w:num w:numId="61" w16cid:durableId="806165922">
    <w:abstractNumId w:val="123"/>
  </w:num>
  <w:num w:numId="62" w16cid:durableId="1985549737">
    <w:abstractNumId w:val="38"/>
  </w:num>
  <w:num w:numId="63" w16cid:durableId="9916396">
    <w:abstractNumId w:val="100"/>
  </w:num>
  <w:num w:numId="64" w16cid:durableId="88434642">
    <w:abstractNumId w:val="37"/>
  </w:num>
  <w:num w:numId="65" w16cid:durableId="889921364">
    <w:abstractNumId w:val="105"/>
  </w:num>
  <w:num w:numId="66" w16cid:durableId="640960345">
    <w:abstractNumId w:val="24"/>
  </w:num>
  <w:num w:numId="67" w16cid:durableId="196816905">
    <w:abstractNumId w:val="18"/>
  </w:num>
  <w:num w:numId="68" w16cid:durableId="2089643650">
    <w:abstractNumId w:val="45"/>
  </w:num>
  <w:num w:numId="69" w16cid:durableId="1030759465">
    <w:abstractNumId w:val="39"/>
  </w:num>
  <w:num w:numId="70" w16cid:durableId="233324653">
    <w:abstractNumId w:val="23"/>
  </w:num>
  <w:num w:numId="71" w16cid:durableId="1899823421">
    <w:abstractNumId w:val="115"/>
  </w:num>
  <w:num w:numId="72" w16cid:durableId="564997074">
    <w:abstractNumId w:val="63"/>
  </w:num>
  <w:num w:numId="73" w16cid:durableId="510536813">
    <w:abstractNumId w:val="61"/>
  </w:num>
  <w:num w:numId="74" w16cid:durableId="1509441054">
    <w:abstractNumId w:val="86"/>
  </w:num>
  <w:num w:numId="75" w16cid:durableId="1586526554">
    <w:abstractNumId w:val="93"/>
  </w:num>
  <w:num w:numId="76" w16cid:durableId="1282032658">
    <w:abstractNumId w:val="10"/>
  </w:num>
  <w:num w:numId="77" w16cid:durableId="173888385">
    <w:abstractNumId w:val="27"/>
  </w:num>
  <w:num w:numId="78" w16cid:durableId="1157383273">
    <w:abstractNumId w:val="56"/>
  </w:num>
  <w:num w:numId="79" w16cid:durableId="1506750337">
    <w:abstractNumId w:val="102"/>
  </w:num>
  <w:num w:numId="80" w16cid:durableId="539974488">
    <w:abstractNumId w:val="99"/>
  </w:num>
  <w:num w:numId="81" w16cid:durableId="229078389">
    <w:abstractNumId w:val="117"/>
  </w:num>
  <w:num w:numId="82" w16cid:durableId="1238128224">
    <w:abstractNumId w:val="66"/>
  </w:num>
  <w:num w:numId="83" w16cid:durableId="571355691">
    <w:abstractNumId w:val="111"/>
  </w:num>
  <w:num w:numId="84" w16cid:durableId="1658416988">
    <w:abstractNumId w:val="109"/>
  </w:num>
  <w:num w:numId="85" w16cid:durableId="94253156">
    <w:abstractNumId w:val="107"/>
  </w:num>
  <w:num w:numId="86" w16cid:durableId="528178637">
    <w:abstractNumId w:val="98"/>
  </w:num>
  <w:num w:numId="87" w16cid:durableId="2038265082">
    <w:abstractNumId w:val="126"/>
  </w:num>
  <w:num w:numId="88" w16cid:durableId="1536039440">
    <w:abstractNumId w:val="94"/>
  </w:num>
  <w:num w:numId="89" w16cid:durableId="127019956">
    <w:abstractNumId w:val="48"/>
  </w:num>
  <w:num w:numId="90" w16cid:durableId="1865172909">
    <w:abstractNumId w:val="79"/>
  </w:num>
  <w:num w:numId="91" w16cid:durableId="481846202">
    <w:abstractNumId w:val="41"/>
  </w:num>
  <w:num w:numId="92" w16cid:durableId="200946631">
    <w:abstractNumId w:val="85"/>
  </w:num>
  <w:num w:numId="93" w16cid:durableId="888149862">
    <w:abstractNumId w:val="78"/>
  </w:num>
  <w:num w:numId="94" w16cid:durableId="1307707683">
    <w:abstractNumId w:val="35"/>
  </w:num>
  <w:num w:numId="95" w16cid:durableId="1456751734">
    <w:abstractNumId w:val="54"/>
  </w:num>
  <w:num w:numId="96" w16cid:durableId="924873671">
    <w:abstractNumId w:val="68"/>
  </w:num>
  <w:num w:numId="97" w16cid:durableId="2028826096">
    <w:abstractNumId w:val="90"/>
  </w:num>
  <w:num w:numId="98" w16cid:durableId="239756477">
    <w:abstractNumId w:val="29"/>
  </w:num>
  <w:num w:numId="99" w16cid:durableId="1516189102">
    <w:abstractNumId w:val="55"/>
  </w:num>
  <w:num w:numId="100" w16cid:durableId="595945473">
    <w:abstractNumId w:val="49"/>
  </w:num>
  <w:num w:numId="101" w16cid:durableId="8680412">
    <w:abstractNumId w:val="36"/>
  </w:num>
  <w:num w:numId="102" w16cid:durableId="619998718">
    <w:abstractNumId w:val="112"/>
  </w:num>
  <w:num w:numId="103" w16cid:durableId="973025906">
    <w:abstractNumId w:val="84"/>
  </w:num>
  <w:num w:numId="104" w16cid:durableId="21108492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145051895">
    <w:abstractNumId w:val="33"/>
  </w:num>
  <w:num w:numId="106" w16cid:durableId="194121169">
    <w:abstractNumId w:val="59"/>
  </w:num>
  <w:num w:numId="107" w16cid:durableId="1574388878">
    <w:abstractNumId w:val="67"/>
  </w:num>
  <w:num w:numId="108" w16cid:durableId="1298796306">
    <w:abstractNumId w:val="108"/>
  </w:num>
  <w:num w:numId="109" w16cid:durableId="1077239923">
    <w:abstractNumId w:val="97"/>
  </w:num>
  <w:num w:numId="110" w16cid:durableId="684674383">
    <w:abstractNumId w:val="21"/>
  </w:num>
  <w:num w:numId="111" w16cid:durableId="1920600589">
    <w:abstractNumId w:val="65"/>
  </w:num>
  <w:num w:numId="112" w16cid:durableId="1949265538">
    <w:abstractNumId w:val="75"/>
  </w:num>
  <w:num w:numId="113" w16cid:durableId="1737585838">
    <w:abstractNumId w:val="125"/>
  </w:num>
  <w:num w:numId="114" w16cid:durableId="1341659140">
    <w:abstractNumId w:val="25"/>
  </w:num>
  <w:num w:numId="115" w16cid:durableId="603340568">
    <w:abstractNumId w:val="52"/>
  </w:num>
  <w:num w:numId="116" w16cid:durableId="732774159">
    <w:abstractNumId w:val="96"/>
  </w:num>
  <w:num w:numId="117" w16cid:durableId="121266196">
    <w:abstractNumId w:val="34"/>
  </w:num>
  <w:num w:numId="118" w16cid:durableId="439685057">
    <w:abstractNumId w:val="17"/>
  </w:num>
  <w:num w:numId="119" w16cid:durableId="834304444">
    <w:abstractNumId w:val="110"/>
  </w:num>
  <w:num w:numId="120" w16cid:durableId="281689336">
    <w:abstractNumId w:val="58"/>
  </w:num>
  <w:num w:numId="121" w16cid:durableId="1166479733">
    <w:abstractNumId w:val="103"/>
  </w:num>
  <w:num w:numId="122" w16cid:durableId="50929163">
    <w:abstractNumId w:val="76"/>
  </w:num>
  <w:num w:numId="123" w16cid:durableId="1735465253">
    <w:abstractNumId w:val="101"/>
  </w:num>
  <w:num w:numId="124" w16cid:durableId="1267275059">
    <w:abstractNumId w:val="113"/>
  </w:num>
  <w:num w:numId="125" w16cid:durableId="1234972350">
    <w:abstractNumId w:val="106"/>
  </w:num>
  <w:num w:numId="126" w16cid:durableId="2098792326">
    <w:abstractNumId w:val="95"/>
  </w:num>
  <w:num w:numId="127" w16cid:durableId="100894851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MxMzUxM7E0MDA1NjRX0lEKTi0uzszPAykwNKwFAJKip7otAAAA"/>
  </w:docVars>
  <w:rsids>
    <w:rsidRoot w:val="00130D0A"/>
    <w:rsid w:val="00021811"/>
    <w:rsid w:val="00023E3A"/>
    <w:rsid w:val="00023E42"/>
    <w:rsid w:val="00033212"/>
    <w:rsid w:val="000343F3"/>
    <w:rsid w:val="00040355"/>
    <w:rsid w:val="00044E21"/>
    <w:rsid w:val="00047FAB"/>
    <w:rsid w:val="00052079"/>
    <w:rsid w:val="00055B6A"/>
    <w:rsid w:val="00066D22"/>
    <w:rsid w:val="00073B2D"/>
    <w:rsid w:val="00082B55"/>
    <w:rsid w:val="00090421"/>
    <w:rsid w:val="000A6112"/>
    <w:rsid w:val="000B04FC"/>
    <w:rsid w:val="000C3168"/>
    <w:rsid w:val="000D1F02"/>
    <w:rsid w:val="000E18E3"/>
    <w:rsid w:val="0010378B"/>
    <w:rsid w:val="001104C0"/>
    <w:rsid w:val="00125D38"/>
    <w:rsid w:val="00130D0A"/>
    <w:rsid w:val="00130DB8"/>
    <w:rsid w:val="001412C7"/>
    <w:rsid w:val="00152B8B"/>
    <w:rsid w:val="001532A0"/>
    <w:rsid w:val="0015641F"/>
    <w:rsid w:val="00161BDC"/>
    <w:rsid w:val="0016274C"/>
    <w:rsid w:val="001879B7"/>
    <w:rsid w:val="001902CC"/>
    <w:rsid w:val="00194BEE"/>
    <w:rsid w:val="00197361"/>
    <w:rsid w:val="001A0F28"/>
    <w:rsid w:val="001A42B2"/>
    <w:rsid w:val="001B17D4"/>
    <w:rsid w:val="001B2E46"/>
    <w:rsid w:val="001B4D85"/>
    <w:rsid w:val="001B688F"/>
    <w:rsid w:val="001E7402"/>
    <w:rsid w:val="001F5D7E"/>
    <w:rsid w:val="001F5E61"/>
    <w:rsid w:val="001F5F3C"/>
    <w:rsid w:val="0022381A"/>
    <w:rsid w:val="00227EF9"/>
    <w:rsid w:val="0025509E"/>
    <w:rsid w:val="002657DD"/>
    <w:rsid w:val="0027135B"/>
    <w:rsid w:val="00276CD1"/>
    <w:rsid w:val="00280EA0"/>
    <w:rsid w:val="00281450"/>
    <w:rsid w:val="00285EBC"/>
    <w:rsid w:val="0029067A"/>
    <w:rsid w:val="0029690B"/>
    <w:rsid w:val="002A22A6"/>
    <w:rsid w:val="002A4423"/>
    <w:rsid w:val="002A6696"/>
    <w:rsid w:val="002B6302"/>
    <w:rsid w:val="002B6478"/>
    <w:rsid w:val="002C6F23"/>
    <w:rsid w:val="002E12F9"/>
    <w:rsid w:val="002E2193"/>
    <w:rsid w:val="002E2AF6"/>
    <w:rsid w:val="0033525D"/>
    <w:rsid w:val="00336573"/>
    <w:rsid w:val="00341577"/>
    <w:rsid w:val="00351262"/>
    <w:rsid w:val="00353D7A"/>
    <w:rsid w:val="00382869"/>
    <w:rsid w:val="00382C6C"/>
    <w:rsid w:val="00384130"/>
    <w:rsid w:val="003856B4"/>
    <w:rsid w:val="003B1645"/>
    <w:rsid w:val="003B6D3D"/>
    <w:rsid w:val="003C1FD2"/>
    <w:rsid w:val="003D2720"/>
    <w:rsid w:val="003E7A7E"/>
    <w:rsid w:val="003F2BB2"/>
    <w:rsid w:val="004124DE"/>
    <w:rsid w:val="00423C35"/>
    <w:rsid w:val="00424BFC"/>
    <w:rsid w:val="0044467C"/>
    <w:rsid w:val="00446EEE"/>
    <w:rsid w:val="00454BE8"/>
    <w:rsid w:val="0048176F"/>
    <w:rsid w:val="00486B5B"/>
    <w:rsid w:val="0049041E"/>
    <w:rsid w:val="00490FB5"/>
    <w:rsid w:val="00491330"/>
    <w:rsid w:val="004B3548"/>
    <w:rsid w:val="004C2142"/>
    <w:rsid w:val="004E1AD4"/>
    <w:rsid w:val="004E5B9F"/>
    <w:rsid w:val="004E73F9"/>
    <w:rsid w:val="004F51EC"/>
    <w:rsid w:val="00501596"/>
    <w:rsid w:val="00531673"/>
    <w:rsid w:val="0053432F"/>
    <w:rsid w:val="00542556"/>
    <w:rsid w:val="00542FCE"/>
    <w:rsid w:val="005533E9"/>
    <w:rsid w:val="00566B7E"/>
    <w:rsid w:val="00573F0C"/>
    <w:rsid w:val="005815D7"/>
    <w:rsid w:val="0059278E"/>
    <w:rsid w:val="005A0400"/>
    <w:rsid w:val="005B4C58"/>
    <w:rsid w:val="005B6E55"/>
    <w:rsid w:val="005C00DF"/>
    <w:rsid w:val="005C7E52"/>
    <w:rsid w:val="005D3821"/>
    <w:rsid w:val="005E7373"/>
    <w:rsid w:val="005F3CDD"/>
    <w:rsid w:val="00603FBD"/>
    <w:rsid w:val="006055C6"/>
    <w:rsid w:val="0060667B"/>
    <w:rsid w:val="00644D7B"/>
    <w:rsid w:val="00646920"/>
    <w:rsid w:val="00651B5D"/>
    <w:rsid w:val="00660DED"/>
    <w:rsid w:val="00661EE2"/>
    <w:rsid w:val="006840DF"/>
    <w:rsid w:val="00690452"/>
    <w:rsid w:val="006A214F"/>
    <w:rsid w:val="006B3240"/>
    <w:rsid w:val="006B4020"/>
    <w:rsid w:val="006C3849"/>
    <w:rsid w:val="006F4E2A"/>
    <w:rsid w:val="006F7006"/>
    <w:rsid w:val="0070426D"/>
    <w:rsid w:val="00707DC9"/>
    <w:rsid w:val="007133E2"/>
    <w:rsid w:val="00716B0C"/>
    <w:rsid w:val="00723997"/>
    <w:rsid w:val="00725813"/>
    <w:rsid w:val="00730673"/>
    <w:rsid w:val="00732CB3"/>
    <w:rsid w:val="007450AE"/>
    <w:rsid w:val="00753123"/>
    <w:rsid w:val="00760A63"/>
    <w:rsid w:val="007767EB"/>
    <w:rsid w:val="00777376"/>
    <w:rsid w:val="00784E5C"/>
    <w:rsid w:val="007862E2"/>
    <w:rsid w:val="0078640F"/>
    <w:rsid w:val="007874AC"/>
    <w:rsid w:val="007B63BF"/>
    <w:rsid w:val="007B78F0"/>
    <w:rsid w:val="007C2160"/>
    <w:rsid w:val="007C3F66"/>
    <w:rsid w:val="007C51BE"/>
    <w:rsid w:val="007D06D5"/>
    <w:rsid w:val="007E178D"/>
    <w:rsid w:val="007E2C71"/>
    <w:rsid w:val="007E440A"/>
    <w:rsid w:val="007E4DDB"/>
    <w:rsid w:val="007E635E"/>
    <w:rsid w:val="007E7F0E"/>
    <w:rsid w:val="007F1483"/>
    <w:rsid w:val="007F3E07"/>
    <w:rsid w:val="00803048"/>
    <w:rsid w:val="00804372"/>
    <w:rsid w:val="00811801"/>
    <w:rsid w:val="00831B0C"/>
    <w:rsid w:val="008321DB"/>
    <w:rsid w:val="00832A5A"/>
    <w:rsid w:val="008417EB"/>
    <w:rsid w:val="008424EC"/>
    <w:rsid w:val="008478E1"/>
    <w:rsid w:val="0085561F"/>
    <w:rsid w:val="008566FC"/>
    <w:rsid w:val="00856E59"/>
    <w:rsid w:val="008708F0"/>
    <w:rsid w:val="008714AA"/>
    <w:rsid w:val="00872DA1"/>
    <w:rsid w:val="008771C1"/>
    <w:rsid w:val="00877A80"/>
    <w:rsid w:val="00877EF8"/>
    <w:rsid w:val="008833AE"/>
    <w:rsid w:val="00890F81"/>
    <w:rsid w:val="008A2ED5"/>
    <w:rsid w:val="008A4400"/>
    <w:rsid w:val="008D3B74"/>
    <w:rsid w:val="008D3D84"/>
    <w:rsid w:val="008D5F0F"/>
    <w:rsid w:val="008E3AC1"/>
    <w:rsid w:val="008E4A24"/>
    <w:rsid w:val="008F2710"/>
    <w:rsid w:val="008F4A14"/>
    <w:rsid w:val="008F4DC2"/>
    <w:rsid w:val="008F545F"/>
    <w:rsid w:val="008F7F62"/>
    <w:rsid w:val="0090723A"/>
    <w:rsid w:val="00920919"/>
    <w:rsid w:val="009333ED"/>
    <w:rsid w:val="00940D48"/>
    <w:rsid w:val="0097266F"/>
    <w:rsid w:val="00977166"/>
    <w:rsid w:val="009901CA"/>
    <w:rsid w:val="009912AB"/>
    <w:rsid w:val="009C12F3"/>
    <w:rsid w:val="009C2E4E"/>
    <w:rsid w:val="009D5498"/>
    <w:rsid w:val="009E40A8"/>
    <w:rsid w:val="009E5D16"/>
    <w:rsid w:val="009E6B80"/>
    <w:rsid w:val="00A0247C"/>
    <w:rsid w:val="00A12EFB"/>
    <w:rsid w:val="00A4665F"/>
    <w:rsid w:val="00A5413E"/>
    <w:rsid w:val="00A621BE"/>
    <w:rsid w:val="00A741B1"/>
    <w:rsid w:val="00A84650"/>
    <w:rsid w:val="00AA1C79"/>
    <w:rsid w:val="00AA2925"/>
    <w:rsid w:val="00AB0758"/>
    <w:rsid w:val="00AC622C"/>
    <w:rsid w:val="00AD5122"/>
    <w:rsid w:val="00AD671E"/>
    <w:rsid w:val="00AE69BB"/>
    <w:rsid w:val="00AE75D1"/>
    <w:rsid w:val="00AF2EAA"/>
    <w:rsid w:val="00B04281"/>
    <w:rsid w:val="00B066C0"/>
    <w:rsid w:val="00B17FBC"/>
    <w:rsid w:val="00B273B5"/>
    <w:rsid w:val="00B44010"/>
    <w:rsid w:val="00B54AB3"/>
    <w:rsid w:val="00B57A74"/>
    <w:rsid w:val="00B714AD"/>
    <w:rsid w:val="00B827E7"/>
    <w:rsid w:val="00B874EA"/>
    <w:rsid w:val="00B920A8"/>
    <w:rsid w:val="00BA02D9"/>
    <w:rsid w:val="00BA627F"/>
    <w:rsid w:val="00BA72E8"/>
    <w:rsid w:val="00BB0CDF"/>
    <w:rsid w:val="00BB2E5A"/>
    <w:rsid w:val="00BC0C74"/>
    <w:rsid w:val="00BC1468"/>
    <w:rsid w:val="00BD32F1"/>
    <w:rsid w:val="00BD3C50"/>
    <w:rsid w:val="00BE004F"/>
    <w:rsid w:val="00BF6E53"/>
    <w:rsid w:val="00C01887"/>
    <w:rsid w:val="00C05DD7"/>
    <w:rsid w:val="00C078BF"/>
    <w:rsid w:val="00C1285A"/>
    <w:rsid w:val="00C12D39"/>
    <w:rsid w:val="00C22CF1"/>
    <w:rsid w:val="00C306C3"/>
    <w:rsid w:val="00C316F6"/>
    <w:rsid w:val="00C46744"/>
    <w:rsid w:val="00C50C88"/>
    <w:rsid w:val="00C612D5"/>
    <w:rsid w:val="00C66D18"/>
    <w:rsid w:val="00C80ECD"/>
    <w:rsid w:val="00C8760B"/>
    <w:rsid w:val="00C934F4"/>
    <w:rsid w:val="00C9382A"/>
    <w:rsid w:val="00C9640B"/>
    <w:rsid w:val="00CA4E07"/>
    <w:rsid w:val="00CA5280"/>
    <w:rsid w:val="00CA6043"/>
    <w:rsid w:val="00CB08C1"/>
    <w:rsid w:val="00CC1176"/>
    <w:rsid w:val="00CC1EC4"/>
    <w:rsid w:val="00CC5947"/>
    <w:rsid w:val="00CC66BA"/>
    <w:rsid w:val="00CD3854"/>
    <w:rsid w:val="00CE0EBC"/>
    <w:rsid w:val="00CE10AA"/>
    <w:rsid w:val="00CE2A8C"/>
    <w:rsid w:val="00CE595F"/>
    <w:rsid w:val="00CF2F9D"/>
    <w:rsid w:val="00CF3A12"/>
    <w:rsid w:val="00CF7E06"/>
    <w:rsid w:val="00D06188"/>
    <w:rsid w:val="00D1142D"/>
    <w:rsid w:val="00D16765"/>
    <w:rsid w:val="00D227F9"/>
    <w:rsid w:val="00D27C4A"/>
    <w:rsid w:val="00D30A3B"/>
    <w:rsid w:val="00D35201"/>
    <w:rsid w:val="00D43886"/>
    <w:rsid w:val="00D5168B"/>
    <w:rsid w:val="00D54652"/>
    <w:rsid w:val="00D627BA"/>
    <w:rsid w:val="00D76AF6"/>
    <w:rsid w:val="00D86C45"/>
    <w:rsid w:val="00D971F4"/>
    <w:rsid w:val="00DA062C"/>
    <w:rsid w:val="00DB1C7E"/>
    <w:rsid w:val="00DB63BE"/>
    <w:rsid w:val="00DC0A20"/>
    <w:rsid w:val="00DC1924"/>
    <w:rsid w:val="00DC3329"/>
    <w:rsid w:val="00DC4B72"/>
    <w:rsid w:val="00DC7EA9"/>
    <w:rsid w:val="00DD03B2"/>
    <w:rsid w:val="00DD06E2"/>
    <w:rsid w:val="00DE53EB"/>
    <w:rsid w:val="00DE7893"/>
    <w:rsid w:val="00E02C99"/>
    <w:rsid w:val="00E04474"/>
    <w:rsid w:val="00E06B16"/>
    <w:rsid w:val="00E2242E"/>
    <w:rsid w:val="00E230CA"/>
    <w:rsid w:val="00E27FEB"/>
    <w:rsid w:val="00E30585"/>
    <w:rsid w:val="00E42CEF"/>
    <w:rsid w:val="00E47DEC"/>
    <w:rsid w:val="00E54861"/>
    <w:rsid w:val="00E61303"/>
    <w:rsid w:val="00E62AE0"/>
    <w:rsid w:val="00E64F1D"/>
    <w:rsid w:val="00E8607E"/>
    <w:rsid w:val="00EB1670"/>
    <w:rsid w:val="00ED2823"/>
    <w:rsid w:val="00ED7327"/>
    <w:rsid w:val="00EE4949"/>
    <w:rsid w:val="00EF2348"/>
    <w:rsid w:val="00EF5DE2"/>
    <w:rsid w:val="00EF61EA"/>
    <w:rsid w:val="00EF7DD7"/>
    <w:rsid w:val="00F03B7D"/>
    <w:rsid w:val="00F14AD4"/>
    <w:rsid w:val="00F23192"/>
    <w:rsid w:val="00F24BD1"/>
    <w:rsid w:val="00F27A08"/>
    <w:rsid w:val="00F31F38"/>
    <w:rsid w:val="00F457F2"/>
    <w:rsid w:val="00F54D5B"/>
    <w:rsid w:val="00F60EF9"/>
    <w:rsid w:val="00F81DF3"/>
    <w:rsid w:val="00F85A11"/>
    <w:rsid w:val="00FA6064"/>
    <w:rsid w:val="00FB5889"/>
    <w:rsid w:val="00FD44C1"/>
    <w:rsid w:val="00FD5716"/>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31D5C"/>
  <w15:chartTrackingRefBased/>
  <w15:docId w15:val="{85E150FD-E6A1-49D9-8B39-5297CF1DE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C99"/>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3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character" w:styleId="PlaceholderText">
    <w:name w:val="Placeholder Text"/>
    <w:basedOn w:val="DefaultParagraphFont"/>
    <w:uiPriority w:val="99"/>
    <w:semiHidden/>
    <w:rsid w:val="00F457F2"/>
    <w:rPr>
      <w:color w:val="808080"/>
    </w:rPr>
  </w:style>
  <w:style w:type="paragraph" w:styleId="NormalWeb">
    <w:name w:val="Normal (Web)"/>
    <w:basedOn w:val="Normal"/>
    <w:uiPriority w:val="99"/>
    <w:semiHidden/>
    <w:unhideWhenUsed/>
    <w:rsid w:val="00CE10AA"/>
    <w:pPr>
      <w:spacing w:before="100" w:beforeAutospacing="1" w:after="100" w:afterAutospacing="1" w:line="240" w:lineRule="auto"/>
    </w:pPr>
    <w:rPr>
      <w:rFonts w:eastAsia="Times New Roman" w:cs="Times New Roman"/>
      <w:szCs w:val="24"/>
    </w:rPr>
  </w:style>
  <w:style w:type="character" w:customStyle="1" w:styleId="apple-converted-space">
    <w:name w:val="apple-converted-space"/>
    <w:basedOn w:val="DefaultParagraphFont"/>
    <w:rsid w:val="00CE10AA"/>
  </w:style>
  <w:style w:type="character" w:styleId="UnresolvedMention">
    <w:name w:val="Unresolved Mention"/>
    <w:basedOn w:val="DefaultParagraphFont"/>
    <w:uiPriority w:val="99"/>
    <w:semiHidden/>
    <w:unhideWhenUsed/>
    <w:rsid w:val="00CE10AA"/>
    <w:rPr>
      <w:color w:val="605E5C"/>
      <w:shd w:val="clear" w:color="auto" w:fill="E1DFDD"/>
    </w:rPr>
  </w:style>
  <w:style w:type="paragraph" w:customStyle="1" w:styleId="SOLBullet">
    <w:name w:val="SOL Bullet"/>
    <w:basedOn w:val="Normal"/>
    <w:next w:val="Normal"/>
    <w:rsid w:val="00D16765"/>
    <w:pPr>
      <w:spacing w:line="240" w:lineRule="auto"/>
      <w:ind w:left="1260" w:hanging="353"/>
    </w:pPr>
    <w:rPr>
      <w:rFonts w:eastAsia="Times" w:cs="Times New Roman"/>
      <w:sz w:val="22"/>
      <w:szCs w:val="20"/>
    </w:rPr>
  </w:style>
  <w:style w:type="paragraph" w:customStyle="1" w:styleId="SOLKSa">
    <w:name w:val="SOL KS a)"/>
    <w:basedOn w:val="Normal"/>
    <w:qFormat/>
    <w:rsid w:val="001A42B2"/>
    <w:pPr>
      <w:widowControl w:val="0"/>
      <w:numPr>
        <w:ilvl w:val="1"/>
        <w:numId w:val="96"/>
      </w:numPr>
      <w:spacing w:after="60" w:line="240" w:lineRule="auto"/>
    </w:pPr>
    <w:rPr>
      <w:rFonts w:eastAsia="Calibri" w:cs="Times New Roman"/>
      <w:szCs w:val="24"/>
    </w:rPr>
  </w:style>
  <w:style w:type="paragraph" w:customStyle="1" w:styleId="SOLKSiii">
    <w:name w:val="SOL KS iii)"/>
    <w:basedOn w:val="Normal"/>
    <w:rsid w:val="001A42B2"/>
    <w:pPr>
      <w:widowControl w:val="0"/>
      <w:numPr>
        <w:ilvl w:val="2"/>
        <w:numId w:val="96"/>
      </w:numPr>
      <w:spacing w:after="60" w:line="240" w:lineRule="auto"/>
      <w:contextualSpacing/>
    </w:pPr>
    <w:rPr>
      <w:rFonts w:eastAsia="Calibri" w:cs="Times New Roman"/>
      <w:szCs w:val="24"/>
    </w:rPr>
  </w:style>
  <w:style w:type="paragraph" w:customStyle="1" w:styleId="SOLTSWBAT">
    <w:name w:val="SOL TSWBAT"/>
    <w:basedOn w:val="Normal"/>
    <w:link w:val="SOLTSWBATChar"/>
    <w:qFormat/>
    <w:rsid w:val="001A42B2"/>
    <w:pPr>
      <w:widowControl w:val="0"/>
      <w:numPr>
        <w:numId w:val="96"/>
      </w:numPr>
      <w:spacing w:before="120" w:after="120" w:line="240" w:lineRule="auto"/>
    </w:pPr>
    <w:rPr>
      <w:rFonts w:eastAsia="Calibri" w:cs="Times New Roman"/>
      <w:i/>
      <w:iCs/>
      <w:szCs w:val="24"/>
    </w:rPr>
  </w:style>
  <w:style w:type="character" w:customStyle="1" w:styleId="SOLTSWBATChar">
    <w:name w:val="SOL TSWBAT Char"/>
    <w:basedOn w:val="DefaultParagraphFont"/>
    <w:link w:val="SOLTSWBAT"/>
    <w:rsid w:val="001A42B2"/>
    <w:rPr>
      <w:rFonts w:ascii="Times New Roman" w:eastAsia="Calibri" w:hAnsi="Times New Roman" w:cs="Times New Roman"/>
      <w:i/>
      <w:iCs/>
      <w:sz w:val="24"/>
      <w:szCs w:val="24"/>
    </w:rPr>
  </w:style>
  <w:style w:type="paragraph" w:customStyle="1" w:styleId="SOLStandardhang62">
    <w:name w:val="SOL Standard hang .62"/>
    <w:basedOn w:val="Normal"/>
    <w:link w:val="SOLStandardhang62Char"/>
    <w:qFormat/>
    <w:rsid w:val="001A42B2"/>
    <w:pPr>
      <w:spacing w:line="240" w:lineRule="auto"/>
      <w:ind w:left="893" w:hanging="893"/>
    </w:pPr>
    <w:rPr>
      <w:rFonts w:eastAsia="Calibri" w:cs="Times New Roman"/>
      <w:b/>
      <w:color w:val="202020"/>
      <w:szCs w:val="24"/>
    </w:rPr>
  </w:style>
  <w:style w:type="character" w:customStyle="1" w:styleId="SOLStandardhang62Char">
    <w:name w:val="SOL Standard hang .62 Char"/>
    <w:basedOn w:val="DefaultParagraphFont"/>
    <w:link w:val="SOLStandardhang62"/>
    <w:rsid w:val="001A42B2"/>
    <w:rPr>
      <w:rFonts w:ascii="Times New Roman" w:eastAsia="Calibri" w:hAnsi="Times New Roman" w:cs="Times New Roman"/>
      <w:b/>
      <w:color w:val="202020"/>
      <w:sz w:val="24"/>
      <w:szCs w:val="24"/>
    </w:rPr>
  </w:style>
  <w:style w:type="paragraph" w:customStyle="1" w:styleId="NewLettering">
    <w:name w:val="New Lettering"/>
    <w:link w:val="NewLetteringChar"/>
    <w:qFormat/>
    <w:rsid w:val="001A42B2"/>
    <w:pPr>
      <w:spacing w:after="60" w:line="240" w:lineRule="auto"/>
    </w:pPr>
    <w:rPr>
      <w:rFonts w:ascii="Times New Roman" w:eastAsia="Calibri" w:hAnsi="Times New Roman" w:cs="Times New Roman"/>
      <w:sz w:val="24"/>
      <w:szCs w:val="24"/>
    </w:rPr>
  </w:style>
  <w:style w:type="character" w:customStyle="1" w:styleId="NewLetteringChar">
    <w:name w:val="New Lettering Char"/>
    <w:basedOn w:val="DefaultParagraphFont"/>
    <w:link w:val="NewLettering"/>
    <w:rsid w:val="001A42B2"/>
    <w:rPr>
      <w:rFonts w:ascii="Times New Roman" w:eastAsia="Calibri" w:hAnsi="Times New Roman" w:cs="Times New Roman"/>
      <w:sz w:val="24"/>
      <w:szCs w:val="24"/>
    </w:rPr>
  </w:style>
  <w:style w:type="paragraph" w:customStyle="1" w:styleId="SOLNumber">
    <w:name w:val="SOL Number"/>
    <w:basedOn w:val="Normal"/>
    <w:next w:val="Normal"/>
    <w:rsid w:val="00832A5A"/>
    <w:pPr>
      <w:keepLines/>
      <w:spacing w:before="100" w:line="240" w:lineRule="auto"/>
      <w:ind w:left="547" w:hanging="547"/>
    </w:pPr>
    <w:rPr>
      <w:rFonts w:eastAsia="Times New Roman"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3357">
      <w:bodyDiv w:val="1"/>
      <w:marLeft w:val="0"/>
      <w:marRight w:val="0"/>
      <w:marTop w:val="0"/>
      <w:marBottom w:val="0"/>
      <w:divBdr>
        <w:top w:val="none" w:sz="0" w:space="0" w:color="auto"/>
        <w:left w:val="none" w:sz="0" w:space="0" w:color="auto"/>
        <w:bottom w:val="none" w:sz="0" w:space="0" w:color="auto"/>
        <w:right w:val="none" w:sz="0" w:space="0" w:color="auto"/>
      </w:divBdr>
    </w:div>
    <w:div w:id="54789209">
      <w:bodyDiv w:val="1"/>
      <w:marLeft w:val="0"/>
      <w:marRight w:val="0"/>
      <w:marTop w:val="0"/>
      <w:marBottom w:val="0"/>
      <w:divBdr>
        <w:top w:val="none" w:sz="0" w:space="0" w:color="auto"/>
        <w:left w:val="none" w:sz="0" w:space="0" w:color="auto"/>
        <w:bottom w:val="none" w:sz="0" w:space="0" w:color="auto"/>
        <w:right w:val="none" w:sz="0" w:space="0" w:color="auto"/>
      </w:divBdr>
    </w:div>
    <w:div w:id="59907612">
      <w:bodyDiv w:val="1"/>
      <w:marLeft w:val="0"/>
      <w:marRight w:val="0"/>
      <w:marTop w:val="0"/>
      <w:marBottom w:val="0"/>
      <w:divBdr>
        <w:top w:val="none" w:sz="0" w:space="0" w:color="auto"/>
        <w:left w:val="none" w:sz="0" w:space="0" w:color="auto"/>
        <w:bottom w:val="none" w:sz="0" w:space="0" w:color="auto"/>
        <w:right w:val="none" w:sz="0" w:space="0" w:color="auto"/>
      </w:divBdr>
    </w:div>
    <w:div w:id="190918804">
      <w:bodyDiv w:val="1"/>
      <w:marLeft w:val="0"/>
      <w:marRight w:val="0"/>
      <w:marTop w:val="0"/>
      <w:marBottom w:val="0"/>
      <w:divBdr>
        <w:top w:val="none" w:sz="0" w:space="0" w:color="auto"/>
        <w:left w:val="none" w:sz="0" w:space="0" w:color="auto"/>
        <w:bottom w:val="none" w:sz="0" w:space="0" w:color="auto"/>
        <w:right w:val="none" w:sz="0" w:space="0" w:color="auto"/>
      </w:divBdr>
    </w:div>
    <w:div w:id="219560556">
      <w:bodyDiv w:val="1"/>
      <w:marLeft w:val="0"/>
      <w:marRight w:val="0"/>
      <w:marTop w:val="0"/>
      <w:marBottom w:val="0"/>
      <w:divBdr>
        <w:top w:val="none" w:sz="0" w:space="0" w:color="auto"/>
        <w:left w:val="none" w:sz="0" w:space="0" w:color="auto"/>
        <w:bottom w:val="none" w:sz="0" w:space="0" w:color="auto"/>
        <w:right w:val="none" w:sz="0" w:space="0" w:color="auto"/>
      </w:divBdr>
    </w:div>
    <w:div w:id="244388043">
      <w:bodyDiv w:val="1"/>
      <w:marLeft w:val="0"/>
      <w:marRight w:val="0"/>
      <w:marTop w:val="0"/>
      <w:marBottom w:val="0"/>
      <w:divBdr>
        <w:top w:val="none" w:sz="0" w:space="0" w:color="auto"/>
        <w:left w:val="none" w:sz="0" w:space="0" w:color="auto"/>
        <w:bottom w:val="none" w:sz="0" w:space="0" w:color="auto"/>
        <w:right w:val="none" w:sz="0" w:space="0" w:color="auto"/>
      </w:divBdr>
    </w:div>
    <w:div w:id="268588276">
      <w:bodyDiv w:val="1"/>
      <w:marLeft w:val="0"/>
      <w:marRight w:val="0"/>
      <w:marTop w:val="0"/>
      <w:marBottom w:val="0"/>
      <w:divBdr>
        <w:top w:val="none" w:sz="0" w:space="0" w:color="auto"/>
        <w:left w:val="none" w:sz="0" w:space="0" w:color="auto"/>
        <w:bottom w:val="none" w:sz="0" w:space="0" w:color="auto"/>
        <w:right w:val="none" w:sz="0" w:space="0" w:color="auto"/>
      </w:divBdr>
    </w:div>
    <w:div w:id="309142683">
      <w:bodyDiv w:val="1"/>
      <w:marLeft w:val="0"/>
      <w:marRight w:val="0"/>
      <w:marTop w:val="0"/>
      <w:marBottom w:val="0"/>
      <w:divBdr>
        <w:top w:val="none" w:sz="0" w:space="0" w:color="auto"/>
        <w:left w:val="none" w:sz="0" w:space="0" w:color="auto"/>
        <w:bottom w:val="none" w:sz="0" w:space="0" w:color="auto"/>
        <w:right w:val="none" w:sz="0" w:space="0" w:color="auto"/>
      </w:divBdr>
    </w:div>
    <w:div w:id="315190015">
      <w:bodyDiv w:val="1"/>
      <w:marLeft w:val="0"/>
      <w:marRight w:val="0"/>
      <w:marTop w:val="0"/>
      <w:marBottom w:val="0"/>
      <w:divBdr>
        <w:top w:val="none" w:sz="0" w:space="0" w:color="auto"/>
        <w:left w:val="none" w:sz="0" w:space="0" w:color="auto"/>
        <w:bottom w:val="none" w:sz="0" w:space="0" w:color="auto"/>
        <w:right w:val="none" w:sz="0" w:space="0" w:color="auto"/>
      </w:divBdr>
    </w:div>
    <w:div w:id="342630502">
      <w:bodyDiv w:val="1"/>
      <w:marLeft w:val="0"/>
      <w:marRight w:val="0"/>
      <w:marTop w:val="0"/>
      <w:marBottom w:val="0"/>
      <w:divBdr>
        <w:top w:val="none" w:sz="0" w:space="0" w:color="auto"/>
        <w:left w:val="none" w:sz="0" w:space="0" w:color="auto"/>
        <w:bottom w:val="none" w:sz="0" w:space="0" w:color="auto"/>
        <w:right w:val="none" w:sz="0" w:space="0" w:color="auto"/>
      </w:divBdr>
    </w:div>
    <w:div w:id="343215775">
      <w:bodyDiv w:val="1"/>
      <w:marLeft w:val="0"/>
      <w:marRight w:val="0"/>
      <w:marTop w:val="0"/>
      <w:marBottom w:val="0"/>
      <w:divBdr>
        <w:top w:val="none" w:sz="0" w:space="0" w:color="auto"/>
        <w:left w:val="none" w:sz="0" w:space="0" w:color="auto"/>
        <w:bottom w:val="none" w:sz="0" w:space="0" w:color="auto"/>
        <w:right w:val="none" w:sz="0" w:space="0" w:color="auto"/>
      </w:divBdr>
    </w:div>
    <w:div w:id="373120744">
      <w:bodyDiv w:val="1"/>
      <w:marLeft w:val="0"/>
      <w:marRight w:val="0"/>
      <w:marTop w:val="0"/>
      <w:marBottom w:val="0"/>
      <w:divBdr>
        <w:top w:val="none" w:sz="0" w:space="0" w:color="auto"/>
        <w:left w:val="none" w:sz="0" w:space="0" w:color="auto"/>
        <w:bottom w:val="none" w:sz="0" w:space="0" w:color="auto"/>
        <w:right w:val="none" w:sz="0" w:space="0" w:color="auto"/>
      </w:divBdr>
    </w:div>
    <w:div w:id="383867752">
      <w:bodyDiv w:val="1"/>
      <w:marLeft w:val="0"/>
      <w:marRight w:val="0"/>
      <w:marTop w:val="0"/>
      <w:marBottom w:val="0"/>
      <w:divBdr>
        <w:top w:val="none" w:sz="0" w:space="0" w:color="auto"/>
        <w:left w:val="none" w:sz="0" w:space="0" w:color="auto"/>
        <w:bottom w:val="none" w:sz="0" w:space="0" w:color="auto"/>
        <w:right w:val="none" w:sz="0" w:space="0" w:color="auto"/>
      </w:divBdr>
    </w:div>
    <w:div w:id="393158556">
      <w:bodyDiv w:val="1"/>
      <w:marLeft w:val="0"/>
      <w:marRight w:val="0"/>
      <w:marTop w:val="0"/>
      <w:marBottom w:val="0"/>
      <w:divBdr>
        <w:top w:val="none" w:sz="0" w:space="0" w:color="auto"/>
        <w:left w:val="none" w:sz="0" w:space="0" w:color="auto"/>
        <w:bottom w:val="none" w:sz="0" w:space="0" w:color="auto"/>
        <w:right w:val="none" w:sz="0" w:space="0" w:color="auto"/>
      </w:divBdr>
    </w:div>
    <w:div w:id="401752791">
      <w:bodyDiv w:val="1"/>
      <w:marLeft w:val="0"/>
      <w:marRight w:val="0"/>
      <w:marTop w:val="0"/>
      <w:marBottom w:val="0"/>
      <w:divBdr>
        <w:top w:val="none" w:sz="0" w:space="0" w:color="auto"/>
        <w:left w:val="none" w:sz="0" w:space="0" w:color="auto"/>
        <w:bottom w:val="none" w:sz="0" w:space="0" w:color="auto"/>
        <w:right w:val="none" w:sz="0" w:space="0" w:color="auto"/>
      </w:divBdr>
    </w:div>
    <w:div w:id="442961142">
      <w:bodyDiv w:val="1"/>
      <w:marLeft w:val="0"/>
      <w:marRight w:val="0"/>
      <w:marTop w:val="0"/>
      <w:marBottom w:val="0"/>
      <w:divBdr>
        <w:top w:val="none" w:sz="0" w:space="0" w:color="auto"/>
        <w:left w:val="none" w:sz="0" w:space="0" w:color="auto"/>
        <w:bottom w:val="none" w:sz="0" w:space="0" w:color="auto"/>
        <w:right w:val="none" w:sz="0" w:space="0" w:color="auto"/>
      </w:divBdr>
    </w:div>
    <w:div w:id="491214575">
      <w:bodyDiv w:val="1"/>
      <w:marLeft w:val="0"/>
      <w:marRight w:val="0"/>
      <w:marTop w:val="0"/>
      <w:marBottom w:val="0"/>
      <w:divBdr>
        <w:top w:val="none" w:sz="0" w:space="0" w:color="auto"/>
        <w:left w:val="none" w:sz="0" w:space="0" w:color="auto"/>
        <w:bottom w:val="none" w:sz="0" w:space="0" w:color="auto"/>
        <w:right w:val="none" w:sz="0" w:space="0" w:color="auto"/>
      </w:divBdr>
    </w:div>
    <w:div w:id="510264311">
      <w:bodyDiv w:val="1"/>
      <w:marLeft w:val="0"/>
      <w:marRight w:val="0"/>
      <w:marTop w:val="0"/>
      <w:marBottom w:val="0"/>
      <w:divBdr>
        <w:top w:val="none" w:sz="0" w:space="0" w:color="auto"/>
        <w:left w:val="none" w:sz="0" w:space="0" w:color="auto"/>
        <w:bottom w:val="none" w:sz="0" w:space="0" w:color="auto"/>
        <w:right w:val="none" w:sz="0" w:space="0" w:color="auto"/>
      </w:divBdr>
    </w:div>
    <w:div w:id="517431000">
      <w:bodyDiv w:val="1"/>
      <w:marLeft w:val="0"/>
      <w:marRight w:val="0"/>
      <w:marTop w:val="0"/>
      <w:marBottom w:val="0"/>
      <w:divBdr>
        <w:top w:val="none" w:sz="0" w:space="0" w:color="auto"/>
        <w:left w:val="none" w:sz="0" w:space="0" w:color="auto"/>
        <w:bottom w:val="none" w:sz="0" w:space="0" w:color="auto"/>
        <w:right w:val="none" w:sz="0" w:space="0" w:color="auto"/>
      </w:divBdr>
    </w:div>
    <w:div w:id="519126031">
      <w:bodyDiv w:val="1"/>
      <w:marLeft w:val="0"/>
      <w:marRight w:val="0"/>
      <w:marTop w:val="0"/>
      <w:marBottom w:val="0"/>
      <w:divBdr>
        <w:top w:val="none" w:sz="0" w:space="0" w:color="auto"/>
        <w:left w:val="none" w:sz="0" w:space="0" w:color="auto"/>
        <w:bottom w:val="none" w:sz="0" w:space="0" w:color="auto"/>
        <w:right w:val="none" w:sz="0" w:space="0" w:color="auto"/>
      </w:divBdr>
    </w:div>
    <w:div w:id="533544738">
      <w:bodyDiv w:val="1"/>
      <w:marLeft w:val="0"/>
      <w:marRight w:val="0"/>
      <w:marTop w:val="0"/>
      <w:marBottom w:val="0"/>
      <w:divBdr>
        <w:top w:val="none" w:sz="0" w:space="0" w:color="auto"/>
        <w:left w:val="none" w:sz="0" w:space="0" w:color="auto"/>
        <w:bottom w:val="none" w:sz="0" w:space="0" w:color="auto"/>
        <w:right w:val="none" w:sz="0" w:space="0" w:color="auto"/>
      </w:divBdr>
    </w:div>
    <w:div w:id="550506908">
      <w:bodyDiv w:val="1"/>
      <w:marLeft w:val="0"/>
      <w:marRight w:val="0"/>
      <w:marTop w:val="0"/>
      <w:marBottom w:val="0"/>
      <w:divBdr>
        <w:top w:val="none" w:sz="0" w:space="0" w:color="auto"/>
        <w:left w:val="none" w:sz="0" w:space="0" w:color="auto"/>
        <w:bottom w:val="none" w:sz="0" w:space="0" w:color="auto"/>
        <w:right w:val="none" w:sz="0" w:space="0" w:color="auto"/>
      </w:divBdr>
    </w:div>
    <w:div w:id="570238554">
      <w:bodyDiv w:val="1"/>
      <w:marLeft w:val="0"/>
      <w:marRight w:val="0"/>
      <w:marTop w:val="0"/>
      <w:marBottom w:val="0"/>
      <w:divBdr>
        <w:top w:val="none" w:sz="0" w:space="0" w:color="auto"/>
        <w:left w:val="none" w:sz="0" w:space="0" w:color="auto"/>
        <w:bottom w:val="none" w:sz="0" w:space="0" w:color="auto"/>
        <w:right w:val="none" w:sz="0" w:space="0" w:color="auto"/>
      </w:divBdr>
    </w:div>
    <w:div w:id="592324702">
      <w:bodyDiv w:val="1"/>
      <w:marLeft w:val="0"/>
      <w:marRight w:val="0"/>
      <w:marTop w:val="0"/>
      <w:marBottom w:val="0"/>
      <w:divBdr>
        <w:top w:val="none" w:sz="0" w:space="0" w:color="auto"/>
        <w:left w:val="none" w:sz="0" w:space="0" w:color="auto"/>
        <w:bottom w:val="none" w:sz="0" w:space="0" w:color="auto"/>
        <w:right w:val="none" w:sz="0" w:space="0" w:color="auto"/>
      </w:divBdr>
    </w:div>
    <w:div w:id="612636291">
      <w:bodyDiv w:val="1"/>
      <w:marLeft w:val="0"/>
      <w:marRight w:val="0"/>
      <w:marTop w:val="0"/>
      <w:marBottom w:val="0"/>
      <w:divBdr>
        <w:top w:val="none" w:sz="0" w:space="0" w:color="auto"/>
        <w:left w:val="none" w:sz="0" w:space="0" w:color="auto"/>
        <w:bottom w:val="none" w:sz="0" w:space="0" w:color="auto"/>
        <w:right w:val="none" w:sz="0" w:space="0" w:color="auto"/>
      </w:divBdr>
    </w:div>
    <w:div w:id="673187283">
      <w:bodyDiv w:val="1"/>
      <w:marLeft w:val="0"/>
      <w:marRight w:val="0"/>
      <w:marTop w:val="0"/>
      <w:marBottom w:val="0"/>
      <w:divBdr>
        <w:top w:val="none" w:sz="0" w:space="0" w:color="auto"/>
        <w:left w:val="none" w:sz="0" w:space="0" w:color="auto"/>
        <w:bottom w:val="none" w:sz="0" w:space="0" w:color="auto"/>
        <w:right w:val="none" w:sz="0" w:space="0" w:color="auto"/>
      </w:divBdr>
    </w:div>
    <w:div w:id="723601403">
      <w:bodyDiv w:val="1"/>
      <w:marLeft w:val="0"/>
      <w:marRight w:val="0"/>
      <w:marTop w:val="0"/>
      <w:marBottom w:val="0"/>
      <w:divBdr>
        <w:top w:val="none" w:sz="0" w:space="0" w:color="auto"/>
        <w:left w:val="none" w:sz="0" w:space="0" w:color="auto"/>
        <w:bottom w:val="none" w:sz="0" w:space="0" w:color="auto"/>
        <w:right w:val="none" w:sz="0" w:space="0" w:color="auto"/>
      </w:divBdr>
    </w:div>
    <w:div w:id="749736054">
      <w:bodyDiv w:val="1"/>
      <w:marLeft w:val="0"/>
      <w:marRight w:val="0"/>
      <w:marTop w:val="0"/>
      <w:marBottom w:val="0"/>
      <w:divBdr>
        <w:top w:val="none" w:sz="0" w:space="0" w:color="auto"/>
        <w:left w:val="none" w:sz="0" w:space="0" w:color="auto"/>
        <w:bottom w:val="none" w:sz="0" w:space="0" w:color="auto"/>
        <w:right w:val="none" w:sz="0" w:space="0" w:color="auto"/>
      </w:divBdr>
    </w:div>
    <w:div w:id="758021900">
      <w:bodyDiv w:val="1"/>
      <w:marLeft w:val="0"/>
      <w:marRight w:val="0"/>
      <w:marTop w:val="0"/>
      <w:marBottom w:val="0"/>
      <w:divBdr>
        <w:top w:val="none" w:sz="0" w:space="0" w:color="auto"/>
        <w:left w:val="none" w:sz="0" w:space="0" w:color="auto"/>
        <w:bottom w:val="none" w:sz="0" w:space="0" w:color="auto"/>
        <w:right w:val="none" w:sz="0" w:space="0" w:color="auto"/>
      </w:divBdr>
    </w:div>
    <w:div w:id="779227325">
      <w:bodyDiv w:val="1"/>
      <w:marLeft w:val="0"/>
      <w:marRight w:val="0"/>
      <w:marTop w:val="0"/>
      <w:marBottom w:val="0"/>
      <w:divBdr>
        <w:top w:val="none" w:sz="0" w:space="0" w:color="auto"/>
        <w:left w:val="none" w:sz="0" w:space="0" w:color="auto"/>
        <w:bottom w:val="none" w:sz="0" w:space="0" w:color="auto"/>
        <w:right w:val="none" w:sz="0" w:space="0" w:color="auto"/>
      </w:divBdr>
    </w:div>
    <w:div w:id="795485868">
      <w:bodyDiv w:val="1"/>
      <w:marLeft w:val="0"/>
      <w:marRight w:val="0"/>
      <w:marTop w:val="0"/>
      <w:marBottom w:val="0"/>
      <w:divBdr>
        <w:top w:val="none" w:sz="0" w:space="0" w:color="auto"/>
        <w:left w:val="none" w:sz="0" w:space="0" w:color="auto"/>
        <w:bottom w:val="none" w:sz="0" w:space="0" w:color="auto"/>
        <w:right w:val="none" w:sz="0" w:space="0" w:color="auto"/>
      </w:divBdr>
    </w:div>
    <w:div w:id="808784883">
      <w:bodyDiv w:val="1"/>
      <w:marLeft w:val="0"/>
      <w:marRight w:val="0"/>
      <w:marTop w:val="0"/>
      <w:marBottom w:val="0"/>
      <w:divBdr>
        <w:top w:val="none" w:sz="0" w:space="0" w:color="auto"/>
        <w:left w:val="none" w:sz="0" w:space="0" w:color="auto"/>
        <w:bottom w:val="none" w:sz="0" w:space="0" w:color="auto"/>
        <w:right w:val="none" w:sz="0" w:space="0" w:color="auto"/>
      </w:divBdr>
    </w:div>
    <w:div w:id="820384986">
      <w:bodyDiv w:val="1"/>
      <w:marLeft w:val="0"/>
      <w:marRight w:val="0"/>
      <w:marTop w:val="0"/>
      <w:marBottom w:val="0"/>
      <w:divBdr>
        <w:top w:val="none" w:sz="0" w:space="0" w:color="auto"/>
        <w:left w:val="none" w:sz="0" w:space="0" w:color="auto"/>
        <w:bottom w:val="none" w:sz="0" w:space="0" w:color="auto"/>
        <w:right w:val="none" w:sz="0" w:space="0" w:color="auto"/>
      </w:divBdr>
    </w:div>
    <w:div w:id="824979717">
      <w:bodyDiv w:val="1"/>
      <w:marLeft w:val="0"/>
      <w:marRight w:val="0"/>
      <w:marTop w:val="0"/>
      <w:marBottom w:val="0"/>
      <w:divBdr>
        <w:top w:val="none" w:sz="0" w:space="0" w:color="auto"/>
        <w:left w:val="none" w:sz="0" w:space="0" w:color="auto"/>
        <w:bottom w:val="none" w:sz="0" w:space="0" w:color="auto"/>
        <w:right w:val="none" w:sz="0" w:space="0" w:color="auto"/>
      </w:divBdr>
    </w:div>
    <w:div w:id="827596449">
      <w:bodyDiv w:val="1"/>
      <w:marLeft w:val="0"/>
      <w:marRight w:val="0"/>
      <w:marTop w:val="0"/>
      <w:marBottom w:val="0"/>
      <w:divBdr>
        <w:top w:val="none" w:sz="0" w:space="0" w:color="auto"/>
        <w:left w:val="none" w:sz="0" w:space="0" w:color="auto"/>
        <w:bottom w:val="none" w:sz="0" w:space="0" w:color="auto"/>
        <w:right w:val="none" w:sz="0" w:space="0" w:color="auto"/>
      </w:divBdr>
    </w:div>
    <w:div w:id="849371339">
      <w:bodyDiv w:val="1"/>
      <w:marLeft w:val="0"/>
      <w:marRight w:val="0"/>
      <w:marTop w:val="0"/>
      <w:marBottom w:val="0"/>
      <w:divBdr>
        <w:top w:val="none" w:sz="0" w:space="0" w:color="auto"/>
        <w:left w:val="none" w:sz="0" w:space="0" w:color="auto"/>
        <w:bottom w:val="none" w:sz="0" w:space="0" w:color="auto"/>
        <w:right w:val="none" w:sz="0" w:space="0" w:color="auto"/>
      </w:divBdr>
    </w:div>
    <w:div w:id="866528445">
      <w:bodyDiv w:val="1"/>
      <w:marLeft w:val="0"/>
      <w:marRight w:val="0"/>
      <w:marTop w:val="0"/>
      <w:marBottom w:val="0"/>
      <w:divBdr>
        <w:top w:val="none" w:sz="0" w:space="0" w:color="auto"/>
        <w:left w:val="none" w:sz="0" w:space="0" w:color="auto"/>
        <w:bottom w:val="none" w:sz="0" w:space="0" w:color="auto"/>
        <w:right w:val="none" w:sz="0" w:space="0" w:color="auto"/>
      </w:divBdr>
    </w:div>
    <w:div w:id="890581731">
      <w:bodyDiv w:val="1"/>
      <w:marLeft w:val="0"/>
      <w:marRight w:val="0"/>
      <w:marTop w:val="0"/>
      <w:marBottom w:val="0"/>
      <w:divBdr>
        <w:top w:val="none" w:sz="0" w:space="0" w:color="auto"/>
        <w:left w:val="none" w:sz="0" w:space="0" w:color="auto"/>
        <w:bottom w:val="none" w:sz="0" w:space="0" w:color="auto"/>
        <w:right w:val="none" w:sz="0" w:space="0" w:color="auto"/>
      </w:divBdr>
    </w:div>
    <w:div w:id="914895493">
      <w:bodyDiv w:val="1"/>
      <w:marLeft w:val="0"/>
      <w:marRight w:val="0"/>
      <w:marTop w:val="0"/>
      <w:marBottom w:val="0"/>
      <w:divBdr>
        <w:top w:val="none" w:sz="0" w:space="0" w:color="auto"/>
        <w:left w:val="none" w:sz="0" w:space="0" w:color="auto"/>
        <w:bottom w:val="none" w:sz="0" w:space="0" w:color="auto"/>
        <w:right w:val="none" w:sz="0" w:space="0" w:color="auto"/>
      </w:divBdr>
    </w:div>
    <w:div w:id="966089134">
      <w:bodyDiv w:val="1"/>
      <w:marLeft w:val="0"/>
      <w:marRight w:val="0"/>
      <w:marTop w:val="0"/>
      <w:marBottom w:val="0"/>
      <w:divBdr>
        <w:top w:val="none" w:sz="0" w:space="0" w:color="auto"/>
        <w:left w:val="none" w:sz="0" w:space="0" w:color="auto"/>
        <w:bottom w:val="none" w:sz="0" w:space="0" w:color="auto"/>
        <w:right w:val="none" w:sz="0" w:space="0" w:color="auto"/>
      </w:divBdr>
    </w:div>
    <w:div w:id="981931543">
      <w:bodyDiv w:val="1"/>
      <w:marLeft w:val="0"/>
      <w:marRight w:val="0"/>
      <w:marTop w:val="0"/>
      <w:marBottom w:val="0"/>
      <w:divBdr>
        <w:top w:val="none" w:sz="0" w:space="0" w:color="auto"/>
        <w:left w:val="none" w:sz="0" w:space="0" w:color="auto"/>
        <w:bottom w:val="none" w:sz="0" w:space="0" w:color="auto"/>
        <w:right w:val="none" w:sz="0" w:space="0" w:color="auto"/>
      </w:divBdr>
    </w:div>
    <w:div w:id="1015421359">
      <w:bodyDiv w:val="1"/>
      <w:marLeft w:val="0"/>
      <w:marRight w:val="0"/>
      <w:marTop w:val="0"/>
      <w:marBottom w:val="0"/>
      <w:divBdr>
        <w:top w:val="none" w:sz="0" w:space="0" w:color="auto"/>
        <w:left w:val="none" w:sz="0" w:space="0" w:color="auto"/>
        <w:bottom w:val="none" w:sz="0" w:space="0" w:color="auto"/>
        <w:right w:val="none" w:sz="0" w:space="0" w:color="auto"/>
      </w:divBdr>
    </w:div>
    <w:div w:id="1034187031">
      <w:bodyDiv w:val="1"/>
      <w:marLeft w:val="0"/>
      <w:marRight w:val="0"/>
      <w:marTop w:val="0"/>
      <w:marBottom w:val="0"/>
      <w:divBdr>
        <w:top w:val="none" w:sz="0" w:space="0" w:color="auto"/>
        <w:left w:val="none" w:sz="0" w:space="0" w:color="auto"/>
        <w:bottom w:val="none" w:sz="0" w:space="0" w:color="auto"/>
        <w:right w:val="none" w:sz="0" w:space="0" w:color="auto"/>
      </w:divBdr>
    </w:div>
    <w:div w:id="1055011428">
      <w:bodyDiv w:val="1"/>
      <w:marLeft w:val="0"/>
      <w:marRight w:val="0"/>
      <w:marTop w:val="0"/>
      <w:marBottom w:val="0"/>
      <w:divBdr>
        <w:top w:val="none" w:sz="0" w:space="0" w:color="auto"/>
        <w:left w:val="none" w:sz="0" w:space="0" w:color="auto"/>
        <w:bottom w:val="none" w:sz="0" w:space="0" w:color="auto"/>
        <w:right w:val="none" w:sz="0" w:space="0" w:color="auto"/>
      </w:divBdr>
    </w:div>
    <w:div w:id="1101529898">
      <w:bodyDiv w:val="1"/>
      <w:marLeft w:val="0"/>
      <w:marRight w:val="0"/>
      <w:marTop w:val="0"/>
      <w:marBottom w:val="0"/>
      <w:divBdr>
        <w:top w:val="none" w:sz="0" w:space="0" w:color="auto"/>
        <w:left w:val="none" w:sz="0" w:space="0" w:color="auto"/>
        <w:bottom w:val="none" w:sz="0" w:space="0" w:color="auto"/>
        <w:right w:val="none" w:sz="0" w:space="0" w:color="auto"/>
      </w:divBdr>
    </w:div>
    <w:div w:id="1107385556">
      <w:bodyDiv w:val="1"/>
      <w:marLeft w:val="0"/>
      <w:marRight w:val="0"/>
      <w:marTop w:val="0"/>
      <w:marBottom w:val="0"/>
      <w:divBdr>
        <w:top w:val="none" w:sz="0" w:space="0" w:color="auto"/>
        <w:left w:val="none" w:sz="0" w:space="0" w:color="auto"/>
        <w:bottom w:val="none" w:sz="0" w:space="0" w:color="auto"/>
        <w:right w:val="none" w:sz="0" w:space="0" w:color="auto"/>
      </w:divBdr>
    </w:div>
    <w:div w:id="1130434529">
      <w:bodyDiv w:val="1"/>
      <w:marLeft w:val="0"/>
      <w:marRight w:val="0"/>
      <w:marTop w:val="0"/>
      <w:marBottom w:val="0"/>
      <w:divBdr>
        <w:top w:val="none" w:sz="0" w:space="0" w:color="auto"/>
        <w:left w:val="none" w:sz="0" w:space="0" w:color="auto"/>
        <w:bottom w:val="none" w:sz="0" w:space="0" w:color="auto"/>
        <w:right w:val="none" w:sz="0" w:space="0" w:color="auto"/>
      </w:divBdr>
      <w:divsChild>
        <w:div w:id="1172724517">
          <w:marLeft w:val="0"/>
          <w:marRight w:val="0"/>
          <w:marTop w:val="0"/>
          <w:marBottom w:val="0"/>
          <w:divBdr>
            <w:top w:val="none" w:sz="0" w:space="0" w:color="auto"/>
            <w:left w:val="none" w:sz="0" w:space="0" w:color="auto"/>
            <w:bottom w:val="none" w:sz="0" w:space="0" w:color="auto"/>
            <w:right w:val="none" w:sz="0" w:space="0" w:color="auto"/>
          </w:divBdr>
          <w:divsChild>
            <w:div w:id="1307735754">
              <w:marLeft w:val="0"/>
              <w:marRight w:val="0"/>
              <w:marTop w:val="0"/>
              <w:marBottom w:val="0"/>
              <w:divBdr>
                <w:top w:val="none" w:sz="0" w:space="0" w:color="auto"/>
                <w:left w:val="none" w:sz="0" w:space="0" w:color="auto"/>
                <w:bottom w:val="none" w:sz="0" w:space="0" w:color="auto"/>
                <w:right w:val="none" w:sz="0" w:space="0" w:color="auto"/>
              </w:divBdr>
              <w:divsChild>
                <w:div w:id="1190876421">
                  <w:marLeft w:val="480"/>
                  <w:marRight w:val="0"/>
                  <w:marTop w:val="0"/>
                  <w:marBottom w:val="0"/>
                  <w:divBdr>
                    <w:top w:val="none" w:sz="0" w:space="0" w:color="auto"/>
                    <w:left w:val="none" w:sz="0" w:space="0" w:color="auto"/>
                    <w:bottom w:val="none" w:sz="0" w:space="0" w:color="auto"/>
                    <w:right w:val="none" w:sz="0" w:space="0" w:color="auto"/>
                  </w:divBdr>
                  <w:divsChild>
                    <w:div w:id="39763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524053">
      <w:bodyDiv w:val="1"/>
      <w:marLeft w:val="0"/>
      <w:marRight w:val="0"/>
      <w:marTop w:val="0"/>
      <w:marBottom w:val="0"/>
      <w:divBdr>
        <w:top w:val="none" w:sz="0" w:space="0" w:color="auto"/>
        <w:left w:val="none" w:sz="0" w:space="0" w:color="auto"/>
        <w:bottom w:val="none" w:sz="0" w:space="0" w:color="auto"/>
        <w:right w:val="none" w:sz="0" w:space="0" w:color="auto"/>
      </w:divBdr>
    </w:div>
    <w:div w:id="1193303437">
      <w:bodyDiv w:val="1"/>
      <w:marLeft w:val="0"/>
      <w:marRight w:val="0"/>
      <w:marTop w:val="0"/>
      <w:marBottom w:val="0"/>
      <w:divBdr>
        <w:top w:val="none" w:sz="0" w:space="0" w:color="auto"/>
        <w:left w:val="none" w:sz="0" w:space="0" w:color="auto"/>
        <w:bottom w:val="none" w:sz="0" w:space="0" w:color="auto"/>
        <w:right w:val="none" w:sz="0" w:space="0" w:color="auto"/>
      </w:divBdr>
    </w:div>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 w:id="1265268827">
      <w:bodyDiv w:val="1"/>
      <w:marLeft w:val="0"/>
      <w:marRight w:val="0"/>
      <w:marTop w:val="0"/>
      <w:marBottom w:val="0"/>
      <w:divBdr>
        <w:top w:val="none" w:sz="0" w:space="0" w:color="auto"/>
        <w:left w:val="none" w:sz="0" w:space="0" w:color="auto"/>
        <w:bottom w:val="none" w:sz="0" w:space="0" w:color="auto"/>
        <w:right w:val="none" w:sz="0" w:space="0" w:color="auto"/>
      </w:divBdr>
    </w:div>
    <w:div w:id="1270506419">
      <w:bodyDiv w:val="1"/>
      <w:marLeft w:val="0"/>
      <w:marRight w:val="0"/>
      <w:marTop w:val="0"/>
      <w:marBottom w:val="0"/>
      <w:divBdr>
        <w:top w:val="none" w:sz="0" w:space="0" w:color="auto"/>
        <w:left w:val="none" w:sz="0" w:space="0" w:color="auto"/>
        <w:bottom w:val="none" w:sz="0" w:space="0" w:color="auto"/>
        <w:right w:val="none" w:sz="0" w:space="0" w:color="auto"/>
      </w:divBdr>
    </w:div>
    <w:div w:id="1276401541">
      <w:bodyDiv w:val="1"/>
      <w:marLeft w:val="0"/>
      <w:marRight w:val="0"/>
      <w:marTop w:val="0"/>
      <w:marBottom w:val="0"/>
      <w:divBdr>
        <w:top w:val="none" w:sz="0" w:space="0" w:color="auto"/>
        <w:left w:val="none" w:sz="0" w:space="0" w:color="auto"/>
        <w:bottom w:val="none" w:sz="0" w:space="0" w:color="auto"/>
        <w:right w:val="none" w:sz="0" w:space="0" w:color="auto"/>
      </w:divBdr>
      <w:divsChild>
        <w:div w:id="755516172">
          <w:marLeft w:val="0"/>
          <w:marRight w:val="0"/>
          <w:marTop w:val="0"/>
          <w:marBottom w:val="0"/>
          <w:divBdr>
            <w:top w:val="none" w:sz="0" w:space="0" w:color="auto"/>
            <w:left w:val="none" w:sz="0" w:space="0" w:color="auto"/>
            <w:bottom w:val="none" w:sz="0" w:space="0" w:color="auto"/>
            <w:right w:val="none" w:sz="0" w:space="0" w:color="auto"/>
          </w:divBdr>
          <w:divsChild>
            <w:div w:id="945309742">
              <w:marLeft w:val="0"/>
              <w:marRight w:val="0"/>
              <w:marTop w:val="0"/>
              <w:marBottom w:val="0"/>
              <w:divBdr>
                <w:top w:val="none" w:sz="0" w:space="0" w:color="auto"/>
                <w:left w:val="none" w:sz="0" w:space="0" w:color="auto"/>
                <w:bottom w:val="none" w:sz="0" w:space="0" w:color="auto"/>
                <w:right w:val="none" w:sz="0" w:space="0" w:color="auto"/>
              </w:divBdr>
              <w:divsChild>
                <w:div w:id="1750544365">
                  <w:marLeft w:val="480"/>
                  <w:marRight w:val="0"/>
                  <w:marTop w:val="0"/>
                  <w:marBottom w:val="0"/>
                  <w:divBdr>
                    <w:top w:val="none" w:sz="0" w:space="0" w:color="auto"/>
                    <w:left w:val="none" w:sz="0" w:space="0" w:color="auto"/>
                    <w:bottom w:val="none" w:sz="0" w:space="0" w:color="auto"/>
                    <w:right w:val="none" w:sz="0" w:space="0" w:color="auto"/>
                  </w:divBdr>
                  <w:divsChild>
                    <w:div w:id="140537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397015">
      <w:bodyDiv w:val="1"/>
      <w:marLeft w:val="0"/>
      <w:marRight w:val="0"/>
      <w:marTop w:val="0"/>
      <w:marBottom w:val="0"/>
      <w:divBdr>
        <w:top w:val="none" w:sz="0" w:space="0" w:color="auto"/>
        <w:left w:val="none" w:sz="0" w:space="0" w:color="auto"/>
        <w:bottom w:val="none" w:sz="0" w:space="0" w:color="auto"/>
        <w:right w:val="none" w:sz="0" w:space="0" w:color="auto"/>
      </w:divBdr>
    </w:div>
    <w:div w:id="1371998014">
      <w:bodyDiv w:val="1"/>
      <w:marLeft w:val="0"/>
      <w:marRight w:val="0"/>
      <w:marTop w:val="0"/>
      <w:marBottom w:val="0"/>
      <w:divBdr>
        <w:top w:val="none" w:sz="0" w:space="0" w:color="auto"/>
        <w:left w:val="none" w:sz="0" w:space="0" w:color="auto"/>
        <w:bottom w:val="none" w:sz="0" w:space="0" w:color="auto"/>
        <w:right w:val="none" w:sz="0" w:space="0" w:color="auto"/>
      </w:divBdr>
    </w:div>
    <w:div w:id="1404990918">
      <w:bodyDiv w:val="1"/>
      <w:marLeft w:val="0"/>
      <w:marRight w:val="0"/>
      <w:marTop w:val="0"/>
      <w:marBottom w:val="0"/>
      <w:divBdr>
        <w:top w:val="none" w:sz="0" w:space="0" w:color="auto"/>
        <w:left w:val="none" w:sz="0" w:space="0" w:color="auto"/>
        <w:bottom w:val="none" w:sz="0" w:space="0" w:color="auto"/>
        <w:right w:val="none" w:sz="0" w:space="0" w:color="auto"/>
      </w:divBdr>
    </w:div>
    <w:div w:id="1428040216">
      <w:bodyDiv w:val="1"/>
      <w:marLeft w:val="0"/>
      <w:marRight w:val="0"/>
      <w:marTop w:val="0"/>
      <w:marBottom w:val="0"/>
      <w:divBdr>
        <w:top w:val="none" w:sz="0" w:space="0" w:color="auto"/>
        <w:left w:val="none" w:sz="0" w:space="0" w:color="auto"/>
        <w:bottom w:val="none" w:sz="0" w:space="0" w:color="auto"/>
        <w:right w:val="none" w:sz="0" w:space="0" w:color="auto"/>
      </w:divBdr>
    </w:div>
    <w:div w:id="1437166580">
      <w:bodyDiv w:val="1"/>
      <w:marLeft w:val="0"/>
      <w:marRight w:val="0"/>
      <w:marTop w:val="0"/>
      <w:marBottom w:val="0"/>
      <w:divBdr>
        <w:top w:val="none" w:sz="0" w:space="0" w:color="auto"/>
        <w:left w:val="none" w:sz="0" w:space="0" w:color="auto"/>
        <w:bottom w:val="none" w:sz="0" w:space="0" w:color="auto"/>
        <w:right w:val="none" w:sz="0" w:space="0" w:color="auto"/>
      </w:divBdr>
    </w:div>
    <w:div w:id="1440680849">
      <w:bodyDiv w:val="1"/>
      <w:marLeft w:val="0"/>
      <w:marRight w:val="0"/>
      <w:marTop w:val="0"/>
      <w:marBottom w:val="0"/>
      <w:divBdr>
        <w:top w:val="none" w:sz="0" w:space="0" w:color="auto"/>
        <w:left w:val="none" w:sz="0" w:space="0" w:color="auto"/>
        <w:bottom w:val="none" w:sz="0" w:space="0" w:color="auto"/>
        <w:right w:val="none" w:sz="0" w:space="0" w:color="auto"/>
      </w:divBdr>
    </w:div>
    <w:div w:id="1452628159">
      <w:bodyDiv w:val="1"/>
      <w:marLeft w:val="0"/>
      <w:marRight w:val="0"/>
      <w:marTop w:val="0"/>
      <w:marBottom w:val="0"/>
      <w:divBdr>
        <w:top w:val="none" w:sz="0" w:space="0" w:color="auto"/>
        <w:left w:val="none" w:sz="0" w:space="0" w:color="auto"/>
        <w:bottom w:val="none" w:sz="0" w:space="0" w:color="auto"/>
        <w:right w:val="none" w:sz="0" w:space="0" w:color="auto"/>
      </w:divBdr>
    </w:div>
    <w:div w:id="1465856180">
      <w:bodyDiv w:val="1"/>
      <w:marLeft w:val="0"/>
      <w:marRight w:val="0"/>
      <w:marTop w:val="0"/>
      <w:marBottom w:val="0"/>
      <w:divBdr>
        <w:top w:val="none" w:sz="0" w:space="0" w:color="auto"/>
        <w:left w:val="none" w:sz="0" w:space="0" w:color="auto"/>
        <w:bottom w:val="none" w:sz="0" w:space="0" w:color="auto"/>
        <w:right w:val="none" w:sz="0" w:space="0" w:color="auto"/>
      </w:divBdr>
    </w:div>
    <w:div w:id="1550922524">
      <w:bodyDiv w:val="1"/>
      <w:marLeft w:val="0"/>
      <w:marRight w:val="0"/>
      <w:marTop w:val="0"/>
      <w:marBottom w:val="0"/>
      <w:divBdr>
        <w:top w:val="none" w:sz="0" w:space="0" w:color="auto"/>
        <w:left w:val="none" w:sz="0" w:space="0" w:color="auto"/>
        <w:bottom w:val="none" w:sz="0" w:space="0" w:color="auto"/>
        <w:right w:val="none" w:sz="0" w:space="0" w:color="auto"/>
      </w:divBdr>
    </w:div>
    <w:div w:id="1592271657">
      <w:bodyDiv w:val="1"/>
      <w:marLeft w:val="0"/>
      <w:marRight w:val="0"/>
      <w:marTop w:val="0"/>
      <w:marBottom w:val="0"/>
      <w:divBdr>
        <w:top w:val="none" w:sz="0" w:space="0" w:color="auto"/>
        <w:left w:val="none" w:sz="0" w:space="0" w:color="auto"/>
        <w:bottom w:val="none" w:sz="0" w:space="0" w:color="auto"/>
        <w:right w:val="none" w:sz="0" w:space="0" w:color="auto"/>
      </w:divBdr>
    </w:div>
    <w:div w:id="1603535678">
      <w:bodyDiv w:val="1"/>
      <w:marLeft w:val="0"/>
      <w:marRight w:val="0"/>
      <w:marTop w:val="0"/>
      <w:marBottom w:val="0"/>
      <w:divBdr>
        <w:top w:val="none" w:sz="0" w:space="0" w:color="auto"/>
        <w:left w:val="none" w:sz="0" w:space="0" w:color="auto"/>
        <w:bottom w:val="none" w:sz="0" w:space="0" w:color="auto"/>
        <w:right w:val="none" w:sz="0" w:space="0" w:color="auto"/>
      </w:divBdr>
    </w:div>
    <w:div w:id="1620213558">
      <w:bodyDiv w:val="1"/>
      <w:marLeft w:val="0"/>
      <w:marRight w:val="0"/>
      <w:marTop w:val="0"/>
      <w:marBottom w:val="0"/>
      <w:divBdr>
        <w:top w:val="none" w:sz="0" w:space="0" w:color="auto"/>
        <w:left w:val="none" w:sz="0" w:space="0" w:color="auto"/>
        <w:bottom w:val="none" w:sz="0" w:space="0" w:color="auto"/>
        <w:right w:val="none" w:sz="0" w:space="0" w:color="auto"/>
      </w:divBdr>
    </w:div>
    <w:div w:id="1646088433">
      <w:bodyDiv w:val="1"/>
      <w:marLeft w:val="0"/>
      <w:marRight w:val="0"/>
      <w:marTop w:val="0"/>
      <w:marBottom w:val="0"/>
      <w:divBdr>
        <w:top w:val="none" w:sz="0" w:space="0" w:color="auto"/>
        <w:left w:val="none" w:sz="0" w:space="0" w:color="auto"/>
        <w:bottom w:val="none" w:sz="0" w:space="0" w:color="auto"/>
        <w:right w:val="none" w:sz="0" w:space="0" w:color="auto"/>
      </w:divBdr>
    </w:div>
    <w:div w:id="1648123010">
      <w:bodyDiv w:val="1"/>
      <w:marLeft w:val="0"/>
      <w:marRight w:val="0"/>
      <w:marTop w:val="0"/>
      <w:marBottom w:val="0"/>
      <w:divBdr>
        <w:top w:val="none" w:sz="0" w:space="0" w:color="auto"/>
        <w:left w:val="none" w:sz="0" w:space="0" w:color="auto"/>
        <w:bottom w:val="none" w:sz="0" w:space="0" w:color="auto"/>
        <w:right w:val="none" w:sz="0" w:space="0" w:color="auto"/>
      </w:divBdr>
    </w:div>
    <w:div w:id="1684503973">
      <w:bodyDiv w:val="1"/>
      <w:marLeft w:val="0"/>
      <w:marRight w:val="0"/>
      <w:marTop w:val="0"/>
      <w:marBottom w:val="0"/>
      <w:divBdr>
        <w:top w:val="none" w:sz="0" w:space="0" w:color="auto"/>
        <w:left w:val="none" w:sz="0" w:space="0" w:color="auto"/>
        <w:bottom w:val="none" w:sz="0" w:space="0" w:color="auto"/>
        <w:right w:val="none" w:sz="0" w:space="0" w:color="auto"/>
      </w:divBdr>
    </w:div>
    <w:div w:id="1746756683">
      <w:bodyDiv w:val="1"/>
      <w:marLeft w:val="0"/>
      <w:marRight w:val="0"/>
      <w:marTop w:val="0"/>
      <w:marBottom w:val="0"/>
      <w:divBdr>
        <w:top w:val="none" w:sz="0" w:space="0" w:color="auto"/>
        <w:left w:val="none" w:sz="0" w:space="0" w:color="auto"/>
        <w:bottom w:val="none" w:sz="0" w:space="0" w:color="auto"/>
        <w:right w:val="none" w:sz="0" w:space="0" w:color="auto"/>
      </w:divBdr>
    </w:div>
    <w:div w:id="1761296850">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57649419">
      <w:bodyDiv w:val="1"/>
      <w:marLeft w:val="0"/>
      <w:marRight w:val="0"/>
      <w:marTop w:val="0"/>
      <w:marBottom w:val="0"/>
      <w:divBdr>
        <w:top w:val="none" w:sz="0" w:space="0" w:color="auto"/>
        <w:left w:val="none" w:sz="0" w:space="0" w:color="auto"/>
        <w:bottom w:val="none" w:sz="0" w:space="0" w:color="auto"/>
        <w:right w:val="none" w:sz="0" w:space="0" w:color="auto"/>
      </w:divBdr>
    </w:div>
    <w:div w:id="1879929260">
      <w:bodyDiv w:val="1"/>
      <w:marLeft w:val="0"/>
      <w:marRight w:val="0"/>
      <w:marTop w:val="0"/>
      <w:marBottom w:val="0"/>
      <w:divBdr>
        <w:top w:val="none" w:sz="0" w:space="0" w:color="auto"/>
        <w:left w:val="none" w:sz="0" w:space="0" w:color="auto"/>
        <w:bottom w:val="none" w:sz="0" w:space="0" w:color="auto"/>
        <w:right w:val="none" w:sz="0" w:space="0" w:color="auto"/>
      </w:divBdr>
    </w:div>
    <w:div w:id="1903176198">
      <w:bodyDiv w:val="1"/>
      <w:marLeft w:val="0"/>
      <w:marRight w:val="0"/>
      <w:marTop w:val="0"/>
      <w:marBottom w:val="0"/>
      <w:divBdr>
        <w:top w:val="none" w:sz="0" w:space="0" w:color="auto"/>
        <w:left w:val="none" w:sz="0" w:space="0" w:color="auto"/>
        <w:bottom w:val="none" w:sz="0" w:space="0" w:color="auto"/>
        <w:right w:val="none" w:sz="0" w:space="0" w:color="auto"/>
      </w:divBdr>
    </w:div>
    <w:div w:id="1929654397">
      <w:bodyDiv w:val="1"/>
      <w:marLeft w:val="0"/>
      <w:marRight w:val="0"/>
      <w:marTop w:val="0"/>
      <w:marBottom w:val="0"/>
      <w:divBdr>
        <w:top w:val="none" w:sz="0" w:space="0" w:color="auto"/>
        <w:left w:val="none" w:sz="0" w:space="0" w:color="auto"/>
        <w:bottom w:val="none" w:sz="0" w:space="0" w:color="auto"/>
        <w:right w:val="none" w:sz="0" w:space="0" w:color="auto"/>
      </w:divBdr>
    </w:div>
    <w:div w:id="1947496030">
      <w:bodyDiv w:val="1"/>
      <w:marLeft w:val="0"/>
      <w:marRight w:val="0"/>
      <w:marTop w:val="0"/>
      <w:marBottom w:val="0"/>
      <w:divBdr>
        <w:top w:val="none" w:sz="0" w:space="0" w:color="auto"/>
        <w:left w:val="none" w:sz="0" w:space="0" w:color="auto"/>
        <w:bottom w:val="none" w:sz="0" w:space="0" w:color="auto"/>
        <w:right w:val="none" w:sz="0" w:space="0" w:color="auto"/>
      </w:divBdr>
    </w:div>
    <w:div w:id="1986200534">
      <w:bodyDiv w:val="1"/>
      <w:marLeft w:val="0"/>
      <w:marRight w:val="0"/>
      <w:marTop w:val="0"/>
      <w:marBottom w:val="0"/>
      <w:divBdr>
        <w:top w:val="none" w:sz="0" w:space="0" w:color="auto"/>
        <w:left w:val="none" w:sz="0" w:space="0" w:color="auto"/>
        <w:bottom w:val="none" w:sz="0" w:space="0" w:color="auto"/>
        <w:right w:val="none" w:sz="0" w:space="0" w:color="auto"/>
      </w:divBdr>
    </w:div>
    <w:div w:id="2063744549">
      <w:bodyDiv w:val="1"/>
      <w:marLeft w:val="0"/>
      <w:marRight w:val="0"/>
      <w:marTop w:val="0"/>
      <w:marBottom w:val="0"/>
      <w:divBdr>
        <w:top w:val="none" w:sz="0" w:space="0" w:color="auto"/>
        <w:left w:val="none" w:sz="0" w:space="0" w:color="auto"/>
        <w:bottom w:val="none" w:sz="0" w:space="0" w:color="auto"/>
        <w:right w:val="none" w:sz="0" w:space="0" w:color="auto"/>
      </w:divBdr>
    </w:div>
    <w:div w:id="2064063422">
      <w:bodyDiv w:val="1"/>
      <w:marLeft w:val="0"/>
      <w:marRight w:val="0"/>
      <w:marTop w:val="0"/>
      <w:marBottom w:val="0"/>
      <w:divBdr>
        <w:top w:val="none" w:sz="0" w:space="0" w:color="auto"/>
        <w:left w:val="none" w:sz="0" w:space="0" w:color="auto"/>
        <w:bottom w:val="none" w:sz="0" w:space="0" w:color="auto"/>
        <w:right w:val="none" w:sz="0" w:space="0" w:color="auto"/>
      </w:divBdr>
    </w:div>
    <w:div w:id="2098206723">
      <w:bodyDiv w:val="1"/>
      <w:marLeft w:val="0"/>
      <w:marRight w:val="0"/>
      <w:marTop w:val="0"/>
      <w:marBottom w:val="0"/>
      <w:divBdr>
        <w:top w:val="none" w:sz="0" w:space="0" w:color="auto"/>
        <w:left w:val="none" w:sz="0" w:space="0" w:color="auto"/>
        <w:bottom w:val="none" w:sz="0" w:space="0" w:color="auto"/>
        <w:right w:val="none" w:sz="0" w:space="0" w:color="auto"/>
      </w:divBdr>
    </w:div>
    <w:div w:id="2100715688">
      <w:bodyDiv w:val="1"/>
      <w:marLeft w:val="0"/>
      <w:marRight w:val="0"/>
      <w:marTop w:val="0"/>
      <w:marBottom w:val="0"/>
      <w:divBdr>
        <w:top w:val="none" w:sz="0" w:space="0" w:color="auto"/>
        <w:left w:val="none" w:sz="0" w:space="0" w:color="auto"/>
        <w:bottom w:val="none" w:sz="0" w:space="0" w:color="auto"/>
        <w:right w:val="none" w:sz="0" w:space="0" w:color="auto"/>
      </w:divBdr>
    </w:div>
    <w:div w:id="2111925720">
      <w:bodyDiv w:val="1"/>
      <w:marLeft w:val="0"/>
      <w:marRight w:val="0"/>
      <w:marTop w:val="0"/>
      <w:marBottom w:val="0"/>
      <w:divBdr>
        <w:top w:val="none" w:sz="0" w:space="0" w:color="auto"/>
        <w:left w:val="none" w:sz="0" w:space="0" w:color="auto"/>
        <w:bottom w:val="none" w:sz="0" w:space="0" w:color="auto"/>
        <w:right w:val="none" w:sz="0" w:space="0" w:color="auto"/>
      </w:divBdr>
    </w:div>
    <w:div w:id="2140561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2602938.2020.1765228" TargetMode="External"/><Relationship Id="rId13" Type="http://schemas.openxmlformats.org/officeDocument/2006/relationships/hyperlink" Target="https://doi.org/10.1016/j.compedu.2021.104159" TargetMode="External"/><Relationship Id="rId18" Type="http://schemas.openxmlformats.org/officeDocument/2006/relationships/hyperlink" Target="https://doi.org/10.1787/d47e0a65-en"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youtube.com/watch?v=hK1AFOD7SUE" TargetMode="External"/><Relationship Id="rId17" Type="http://schemas.openxmlformats.org/officeDocument/2006/relationships/hyperlink" Target="https://doi.org/10.1080/02602938.2020.1765228"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16/j.compedu.2021.104159" TargetMode="External"/><Relationship Id="rId20" Type="http://schemas.openxmlformats.org/officeDocument/2006/relationships/hyperlink" Target="https://doi.org/10.1787/d47e0a65-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02602938.2020.1765228"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doi.org/10.3163/1536-5050.103.3.01" TargetMode="External"/><Relationship Id="rId23" Type="http://schemas.openxmlformats.org/officeDocument/2006/relationships/fontTable" Target="fontTable.xml"/><Relationship Id="rId10" Type="http://schemas.openxmlformats.org/officeDocument/2006/relationships/hyperlink" Target="https://doi.org/10.1016/j.compedu.2021.104159" TargetMode="External"/><Relationship Id="rId19" Type="http://schemas.openxmlformats.org/officeDocument/2006/relationships/hyperlink" Target="https://doi.org/10.1016/j.compedu.2021.104159" TargetMode="External"/><Relationship Id="rId4" Type="http://schemas.openxmlformats.org/officeDocument/2006/relationships/settings" Target="settings.xml"/><Relationship Id="rId9" Type="http://schemas.openxmlformats.org/officeDocument/2006/relationships/hyperlink" Target="https://doi.org/10.1787/d47e0a65-en" TargetMode="External"/><Relationship Id="rId14" Type="http://schemas.openxmlformats.org/officeDocument/2006/relationships/hyperlink" Target="https://doi.org/10.1080/02602938.2020.1765228" TargetMode="External"/><Relationship Id="rId22"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beverly\Dropbox%20(Liberty%20University)\PC%20(2)\Downloads\APA_Professional%20(5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55492D124D4C578E1D713594B15F5E"/>
        <w:category>
          <w:name w:val="General"/>
          <w:gallery w:val="placeholder"/>
        </w:category>
        <w:types>
          <w:type w:val="bbPlcHdr"/>
        </w:types>
        <w:behaviors>
          <w:behavior w:val="content"/>
        </w:behaviors>
        <w:guid w:val="{8DCACD35-9744-47C4-8AEA-E566582DB12A}"/>
      </w:docPartPr>
      <w:docPartBody>
        <w:p w:rsidR="003B0743" w:rsidRDefault="00D3479F" w:rsidP="00D3479F">
          <w:pPr>
            <w:pStyle w:val="2655492D124D4C578E1D713594B15F5E"/>
          </w:pPr>
          <w:r w:rsidRPr="009C17AF">
            <w:rPr>
              <w:rStyle w:val="PlaceholderText"/>
            </w:rPr>
            <w:t>Click or tap here to enter text.</w:t>
          </w:r>
        </w:p>
      </w:docPartBody>
    </w:docPart>
    <w:docPart>
      <w:docPartPr>
        <w:name w:val="FEFF8F1ABAFB4D6483B51648D750120D"/>
        <w:category>
          <w:name w:val="General"/>
          <w:gallery w:val="placeholder"/>
        </w:category>
        <w:types>
          <w:type w:val="bbPlcHdr"/>
        </w:types>
        <w:behaviors>
          <w:behavior w:val="content"/>
        </w:behaviors>
        <w:guid w:val="{F5E0BB4A-9A41-434A-8B06-F785407DBD87}"/>
      </w:docPartPr>
      <w:docPartBody>
        <w:p w:rsidR="003B0743" w:rsidRDefault="00D3479F" w:rsidP="00D3479F">
          <w:pPr>
            <w:pStyle w:val="FEFF8F1ABAFB4D6483B51648D750120D"/>
          </w:pPr>
          <w:r w:rsidRPr="009C17AF">
            <w:rPr>
              <w:rStyle w:val="PlaceholderText"/>
            </w:rPr>
            <w:t>Click or tap here to enter text.</w:t>
          </w:r>
        </w:p>
      </w:docPartBody>
    </w:docPart>
    <w:docPart>
      <w:docPartPr>
        <w:name w:val="0CA9AF485E714037A6F30004070D15A5"/>
        <w:category>
          <w:name w:val="General"/>
          <w:gallery w:val="placeholder"/>
        </w:category>
        <w:types>
          <w:type w:val="bbPlcHdr"/>
        </w:types>
        <w:behaviors>
          <w:behavior w:val="content"/>
        </w:behaviors>
        <w:guid w:val="{269418B4-F893-47F7-B43C-58173A8554B4}"/>
      </w:docPartPr>
      <w:docPartBody>
        <w:p w:rsidR="003B0743" w:rsidRDefault="00D3479F" w:rsidP="00D3479F">
          <w:pPr>
            <w:pStyle w:val="0CA9AF485E714037A6F30004070D15A5"/>
          </w:pPr>
          <w:r w:rsidRPr="009C17AF">
            <w:rPr>
              <w:rStyle w:val="PlaceholderText"/>
            </w:rPr>
            <w:t>Click or tap here to enter text.</w:t>
          </w:r>
        </w:p>
      </w:docPartBody>
    </w:docPart>
    <w:docPart>
      <w:docPartPr>
        <w:name w:val="A3585B7C50C14261AB4526676765AC34"/>
        <w:category>
          <w:name w:val="General"/>
          <w:gallery w:val="placeholder"/>
        </w:category>
        <w:types>
          <w:type w:val="bbPlcHdr"/>
        </w:types>
        <w:behaviors>
          <w:behavior w:val="content"/>
        </w:behaviors>
        <w:guid w:val="{7E448DEB-A143-42A1-A701-E928D25DC3F1}"/>
      </w:docPartPr>
      <w:docPartBody>
        <w:p w:rsidR="003B0743" w:rsidRDefault="00D3479F" w:rsidP="00D3479F">
          <w:pPr>
            <w:pStyle w:val="A3585B7C50C14261AB4526676765AC34"/>
          </w:pPr>
          <w:r w:rsidRPr="009C17AF">
            <w:rPr>
              <w:rStyle w:val="PlaceholderText"/>
            </w:rPr>
            <w:t>Click or tap here to enter text.</w:t>
          </w:r>
        </w:p>
      </w:docPartBody>
    </w:docPart>
    <w:docPart>
      <w:docPartPr>
        <w:name w:val="BD51B0654E484E96AE1CCB3E387155E0"/>
        <w:category>
          <w:name w:val="General"/>
          <w:gallery w:val="placeholder"/>
        </w:category>
        <w:types>
          <w:type w:val="bbPlcHdr"/>
        </w:types>
        <w:behaviors>
          <w:behavior w:val="content"/>
        </w:behaviors>
        <w:guid w:val="{3F0674C6-E6F0-4138-9661-2BFBCBE61D48}"/>
      </w:docPartPr>
      <w:docPartBody>
        <w:p w:rsidR="003B0743" w:rsidRDefault="00D3479F" w:rsidP="00D3479F">
          <w:pPr>
            <w:pStyle w:val="BD51B0654E484E96AE1CCB3E387155E0"/>
          </w:pPr>
          <w:r w:rsidRPr="009C17AF">
            <w:rPr>
              <w:rStyle w:val="PlaceholderText"/>
            </w:rPr>
            <w:t>Click or tap here to enter text.</w:t>
          </w:r>
        </w:p>
      </w:docPartBody>
    </w:docPart>
    <w:docPart>
      <w:docPartPr>
        <w:name w:val="5DE20104D0D14335BF52FB89FD35FA91"/>
        <w:category>
          <w:name w:val="General"/>
          <w:gallery w:val="placeholder"/>
        </w:category>
        <w:types>
          <w:type w:val="bbPlcHdr"/>
        </w:types>
        <w:behaviors>
          <w:behavior w:val="content"/>
        </w:behaviors>
        <w:guid w:val="{F2416BD3-C101-40DF-BCDC-D333A76D8051}"/>
      </w:docPartPr>
      <w:docPartBody>
        <w:p w:rsidR="003B0743" w:rsidRDefault="00D3479F" w:rsidP="00D3479F">
          <w:pPr>
            <w:pStyle w:val="5DE20104D0D14335BF52FB89FD35FA91"/>
          </w:pPr>
          <w:r w:rsidRPr="009C17AF">
            <w:rPr>
              <w:rStyle w:val="PlaceholderText"/>
            </w:rPr>
            <w:t>Click or tap here to enter text.</w:t>
          </w:r>
        </w:p>
      </w:docPartBody>
    </w:docPart>
    <w:docPart>
      <w:docPartPr>
        <w:name w:val="5273C745008743BE98BAC9F19AD07569"/>
        <w:category>
          <w:name w:val="General"/>
          <w:gallery w:val="placeholder"/>
        </w:category>
        <w:types>
          <w:type w:val="bbPlcHdr"/>
        </w:types>
        <w:behaviors>
          <w:behavior w:val="content"/>
        </w:behaviors>
        <w:guid w:val="{4378F450-56B6-44C4-91EE-9E54F2EFE734}"/>
      </w:docPartPr>
      <w:docPartBody>
        <w:p w:rsidR="003B0743" w:rsidRDefault="00D3479F" w:rsidP="00D3479F">
          <w:pPr>
            <w:pStyle w:val="5273C745008743BE98BAC9F19AD07569"/>
          </w:pPr>
          <w:r w:rsidRPr="009C17AF">
            <w:rPr>
              <w:rStyle w:val="PlaceholderText"/>
            </w:rPr>
            <w:t>Click or tap here to enter text.</w:t>
          </w:r>
        </w:p>
      </w:docPartBody>
    </w:docPart>
    <w:docPart>
      <w:docPartPr>
        <w:name w:val="AEE9C3C25B7C4369AAF8A4A6AB7E3E9A"/>
        <w:category>
          <w:name w:val="General"/>
          <w:gallery w:val="placeholder"/>
        </w:category>
        <w:types>
          <w:type w:val="bbPlcHdr"/>
        </w:types>
        <w:behaviors>
          <w:behavior w:val="content"/>
        </w:behaviors>
        <w:guid w:val="{DD9C2CFE-199D-47C7-84C8-D47863663DE5}"/>
      </w:docPartPr>
      <w:docPartBody>
        <w:p w:rsidR="003B0743" w:rsidRDefault="00D3479F" w:rsidP="00D3479F">
          <w:pPr>
            <w:pStyle w:val="AEE9C3C25B7C4369AAF8A4A6AB7E3E9A"/>
          </w:pPr>
          <w:r w:rsidRPr="009C17AF">
            <w:rPr>
              <w:rStyle w:val="PlaceholderText"/>
            </w:rPr>
            <w:t>Click or tap here to enter text.</w:t>
          </w:r>
        </w:p>
      </w:docPartBody>
    </w:docPart>
    <w:docPart>
      <w:docPartPr>
        <w:name w:val="8C8C0A8015F14CD49684B0A90C3CC8E8"/>
        <w:category>
          <w:name w:val="General"/>
          <w:gallery w:val="placeholder"/>
        </w:category>
        <w:types>
          <w:type w:val="bbPlcHdr"/>
        </w:types>
        <w:behaviors>
          <w:behavior w:val="content"/>
        </w:behaviors>
        <w:guid w:val="{2ABDF9FD-AA38-42FD-BCDB-9653CC8822C6}"/>
      </w:docPartPr>
      <w:docPartBody>
        <w:p w:rsidR="003B0743" w:rsidRDefault="00D3479F" w:rsidP="00D3479F">
          <w:pPr>
            <w:pStyle w:val="8C8C0A8015F14CD49684B0A90C3CC8E8"/>
          </w:pPr>
          <w:r w:rsidRPr="009C17AF">
            <w:rPr>
              <w:rStyle w:val="PlaceholderText"/>
            </w:rPr>
            <w:t>Click or tap here to enter text.</w:t>
          </w:r>
        </w:p>
      </w:docPartBody>
    </w:docPart>
    <w:docPart>
      <w:docPartPr>
        <w:name w:val="E2D4F74CDE394A808130FDDD49CF9E5C"/>
        <w:category>
          <w:name w:val="General"/>
          <w:gallery w:val="placeholder"/>
        </w:category>
        <w:types>
          <w:type w:val="bbPlcHdr"/>
        </w:types>
        <w:behaviors>
          <w:behavior w:val="content"/>
        </w:behaviors>
        <w:guid w:val="{4C80D5BD-A8F3-41BE-9FA9-A38C16830F0F}"/>
      </w:docPartPr>
      <w:docPartBody>
        <w:p w:rsidR="003B0743" w:rsidRDefault="00D3479F" w:rsidP="00D3479F">
          <w:pPr>
            <w:pStyle w:val="E2D4F74CDE394A808130FDDD49CF9E5C"/>
          </w:pPr>
          <w:r w:rsidRPr="009C17AF">
            <w:rPr>
              <w:rStyle w:val="PlaceholderText"/>
            </w:rPr>
            <w:t>Click or tap here to enter text.</w:t>
          </w:r>
        </w:p>
      </w:docPartBody>
    </w:docPart>
    <w:docPart>
      <w:docPartPr>
        <w:name w:val="9553776D363E4E1CB861D5645BCACD8D"/>
        <w:category>
          <w:name w:val="General"/>
          <w:gallery w:val="placeholder"/>
        </w:category>
        <w:types>
          <w:type w:val="bbPlcHdr"/>
        </w:types>
        <w:behaviors>
          <w:behavior w:val="content"/>
        </w:behaviors>
        <w:guid w:val="{ED2AB3E0-E9D0-426A-99EE-8B2E78501934}"/>
      </w:docPartPr>
      <w:docPartBody>
        <w:p w:rsidR="003B0743" w:rsidRDefault="00D3479F" w:rsidP="00D3479F">
          <w:pPr>
            <w:pStyle w:val="9553776D363E4E1CB861D5645BCACD8D"/>
          </w:pPr>
          <w:r w:rsidRPr="009C17AF">
            <w:rPr>
              <w:rStyle w:val="PlaceholderText"/>
            </w:rPr>
            <w:t>Click or tap here to enter text.</w:t>
          </w:r>
        </w:p>
      </w:docPartBody>
    </w:docPart>
    <w:docPart>
      <w:docPartPr>
        <w:name w:val="3E7E32792BCF4444A5DB9CD8D3B1108B"/>
        <w:category>
          <w:name w:val="General"/>
          <w:gallery w:val="placeholder"/>
        </w:category>
        <w:types>
          <w:type w:val="bbPlcHdr"/>
        </w:types>
        <w:behaviors>
          <w:behavior w:val="content"/>
        </w:behaviors>
        <w:guid w:val="{9F8C8B00-4F20-4F33-8578-EBA2A017E1BD}"/>
      </w:docPartPr>
      <w:docPartBody>
        <w:p w:rsidR="003B0743" w:rsidRDefault="00D3479F" w:rsidP="00D3479F">
          <w:pPr>
            <w:pStyle w:val="3E7E32792BCF4444A5DB9CD8D3B1108B"/>
          </w:pPr>
          <w:r w:rsidRPr="009C17AF">
            <w:rPr>
              <w:rStyle w:val="PlaceholderText"/>
            </w:rPr>
            <w:t>Click or tap here to enter text.</w:t>
          </w:r>
        </w:p>
      </w:docPartBody>
    </w:docPart>
    <w:docPart>
      <w:docPartPr>
        <w:name w:val="860AE015BB164E14B0413FF230E14CEF"/>
        <w:category>
          <w:name w:val="General"/>
          <w:gallery w:val="placeholder"/>
        </w:category>
        <w:types>
          <w:type w:val="bbPlcHdr"/>
        </w:types>
        <w:behaviors>
          <w:behavior w:val="content"/>
        </w:behaviors>
        <w:guid w:val="{14238A8E-C910-4B97-BBC3-63F6860598AD}"/>
      </w:docPartPr>
      <w:docPartBody>
        <w:p w:rsidR="003B0743" w:rsidRDefault="00D3479F" w:rsidP="00D3479F">
          <w:pPr>
            <w:pStyle w:val="860AE015BB164E14B0413FF230E14CEF"/>
          </w:pPr>
          <w:r w:rsidRPr="009C17AF">
            <w:rPr>
              <w:rStyle w:val="PlaceholderText"/>
            </w:rPr>
            <w:t>Click or tap here to enter text.</w:t>
          </w:r>
        </w:p>
      </w:docPartBody>
    </w:docPart>
    <w:docPart>
      <w:docPartPr>
        <w:name w:val="F5B54A5CD6D144C5973D96C0E5AE56B5"/>
        <w:category>
          <w:name w:val="General"/>
          <w:gallery w:val="placeholder"/>
        </w:category>
        <w:types>
          <w:type w:val="bbPlcHdr"/>
        </w:types>
        <w:behaviors>
          <w:behavior w:val="content"/>
        </w:behaviors>
        <w:guid w:val="{82B4B27D-B3A4-4D9E-B06C-65BD71734FFF}"/>
      </w:docPartPr>
      <w:docPartBody>
        <w:p w:rsidR="003B0743" w:rsidRDefault="00D3479F" w:rsidP="00D3479F">
          <w:pPr>
            <w:pStyle w:val="F5B54A5CD6D144C5973D96C0E5AE56B5"/>
          </w:pPr>
          <w:r w:rsidRPr="009C17AF">
            <w:rPr>
              <w:rStyle w:val="PlaceholderText"/>
            </w:rPr>
            <w:t>Click or tap here to enter text.</w:t>
          </w:r>
        </w:p>
      </w:docPartBody>
    </w:docPart>
    <w:docPart>
      <w:docPartPr>
        <w:name w:val="8D71B15FCEFD44B894FE598A3DFDA402"/>
        <w:category>
          <w:name w:val="General"/>
          <w:gallery w:val="placeholder"/>
        </w:category>
        <w:types>
          <w:type w:val="bbPlcHdr"/>
        </w:types>
        <w:behaviors>
          <w:behavior w:val="content"/>
        </w:behaviors>
        <w:guid w:val="{55466352-C37F-4E4E-9B88-5715766AA2FB}"/>
      </w:docPartPr>
      <w:docPartBody>
        <w:p w:rsidR="003B0743" w:rsidRDefault="00D3479F" w:rsidP="00D3479F">
          <w:pPr>
            <w:pStyle w:val="8D71B15FCEFD44B894FE598A3DFDA402"/>
          </w:pPr>
          <w:r w:rsidRPr="009C17AF">
            <w:rPr>
              <w:rStyle w:val="PlaceholderText"/>
            </w:rPr>
            <w:t>Click or tap here to enter text.</w:t>
          </w:r>
        </w:p>
      </w:docPartBody>
    </w:docPart>
    <w:docPart>
      <w:docPartPr>
        <w:name w:val="E322F077E35A46258AE0B5945661000C"/>
        <w:category>
          <w:name w:val="General"/>
          <w:gallery w:val="placeholder"/>
        </w:category>
        <w:types>
          <w:type w:val="bbPlcHdr"/>
        </w:types>
        <w:behaviors>
          <w:behavior w:val="content"/>
        </w:behaviors>
        <w:guid w:val="{2275CF63-E822-485A-A474-88E9553E0B0A}"/>
      </w:docPartPr>
      <w:docPartBody>
        <w:p w:rsidR="003B0743" w:rsidRDefault="00D3479F" w:rsidP="00D3479F">
          <w:pPr>
            <w:pStyle w:val="E322F077E35A46258AE0B5945661000C"/>
          </w:pPr>
          <w:r w:rsidRPr="009C17AF">
            <w:rPr>
              <w:rStyle w:val="PlaceholderText"/>
            </w:rPr>
            <w:t>Click or tap here to enter text.</w:t>
          </w:r>
        </w:p>
      </w:docPartBody>
    </w:docPart>
    <w:docPart>
      <w:docPartPr>
        <w:name w:val="E6E77374799B4EC3A538A770723D9502"/>
        <w:category>
          <w:name w:val="General"/>
          <w:gallery w:val="placeholder"/>
        </w:category>
        <w:types>
          <w:type w:val="bbPlcHdr"/>
        </w:types>
        <w:behaviors>
          <w:behavior w:val="content"/>
        </w:behaviors>
        <w:guid w:val="{CF32C972-0D6D-494D-B8A9-3F5A70592F84}"/>
      </w:docPartPr>
      <w:docPartBody>
        <w:p w:rsidR="003B0743" w:rsidRDefault="00D3479F" w:rsidP="00D3479F">
          <w:pPr>
            <w:pStyle w:val="E6E77374799B4EC3A538A770723D9502"/>
          </w:pPr>
          <w:r w:rsidRPr="009C17AF">
            <w:rPr>
              <w:rStyle w:val="PlaceholderText"/>
            </w:rPr>
            <w:t>Click or tap here to enter text.</w:t>
          </w:r>
        </w:p>
      </w:docPartBody>
    </w:docPart>
    <w:docPart>
      <w:docPartPr>
        <w:name w:val="571B3872D91B4CD39EA6198BAD617695"/>
        <w:category>
          <w:name w:val="General"/>
          <w:gallery w:val="placeholder"/>
        </w:category>
        <w:types>
          <w:type w:val="bbPlcHdr"/>
        </w:types>
        <w:behaviors>
          <w:behavior w:val="content"/>
        </w:behaviors>
        <w:guid w:val="{CE017EF2-9EE9-4AB3-B450-88A67E3D1727}"/>
      </w:docPartPr>
      <w:docPartBody>
        <w:p w:rsidR="003B0743" w:rsidRDefault="00D3479F" w:rsidP="00D3479F">
          <w:pPr>
            <w:pStyle w:val="571B3872D91B4CD39EA6198BAD617695"/>
          </w:pPr>
          <w:r w:rsidRPr="009C17AF">
            <w:rPr>
              <w:rStyle w:val="PlaceholderText"/>
            </w:rPr>
            <w:t>Click or tap here to enter text.</w:t>
          </w:r>
        </w:p>
      </w:docPartBody>
    </w:docPart>
    <w:docPart>
      <w:docPartPr>
        <w:name w:val="83C4195B822446D5A77B321CDED028C1"/>
        <w:category>
          <w:name w:val="General"/>
          <w:gallery w:val="placeholder"/>
        </w:category>
        <w:types>
          <w:type w:val="bbPlcHdr"/>
        </w:types>
        <w:behaviors>
          <w:behavior w:val="content"/>
        </w:behaviors>
        <w:guid w:val="{0610EAAC-D8D1-40B3-9D38-0AA8CB236BB1}"/>
      </w:docPartPr>
      <w:docPartBody>
        <w:p w:rsidR="003B0743" w:rsidRDefault="00D3479F" w:rsidP="00D3479F">
          <w:pPr>
            <w:pStyle w:val="83C4195B822446D5A77B321CDED028C1"/>
          </w:pPr>
          <w:r w:rsidRPr="009C17AF">
            <w:rPr>
              <w:rStyle w:val="PlaceholderText"/>
            </w:rPr>
            <w:t>Click or tap here to enter text.</w:t>
          </w:r>
        </w:p>
      </w:docPartBody>
    </w:docPart>
    <w:docPart>
      <w:docPartPr>
        <w:name w:val="5137A6CB62C2450DAC73CDA8C843F607"/>
        <w:category>
          <w:name w:val="General"/>
          <w:gallery w:val="placeholder"/>
        </w:category>
        <w:types>
          <w:type w:val="bbPlcHdr"/>
        </w:types>
        <w:behaviors>
          <w:behavior w:val="content"/>
        </w:behaviors>
        <w:guid w:val="{4BB51B72-8AB4-4181-A1DA-9DD8CA6CA04C}"/>
      </w:docPartPr>
      <w:docPartBody>
        <w:p w:rsidR="003B0743" w:rsidRDefault="00D3479F" w:rsidP="00D3479F">
          <w:pPr>
            <w:pStyle w:val="5137A6CB62C2450DAC73CDA8C843F607"/>
          </w:pPr>
          <w:r w:rsidRPr="009C17AF">
            <w:rPr>
              <w:rStyle w:val="PlaceholderText"/>
            </w:rPr>
            <w:t>Click or tap here to enter text.</w:t>
          </w:r>
        </w:p>
      </w:docPartBody>
    </w:docPart>
    <w:docPart>
      <w:docPartPr>
        <w:name w:val="FEFA21AC57BE4F2BA149769F543E0FA6"/>
        <w:category>
          <w:name w:val="General"/>
          <w:gallery w:val="placeholder"/>
        </w:category>
        <w:types>
          <w:type w:val="bbPlcHdr"/>
        </w:types>
        <w:behaviors>
          <w:behavior w:val="content"/>
        </w:behaviors>
        <w:guid w:val="{979563DD-FFE6-4BE3-AC95-224707ED776C}"/>
      </w:docPartPr>
      <w:docPartBody>
        <w:p w:rsidR="003B0743" w:rsidRDefault="00D3479F" w:rsidP="00D3479F">
          <w:pPr>
            <w:pStyle w:val="FEFA21AC57BE4F2BA149769F543E0FA6"/>
          </w:pPr>
          <w:r w:rsidRPr="009C17AF">
            <w:rPr>
              <w:rStyle w:val="PlaceholderText"/>
            </w:rPr>
            <w:t>Click or tap here to enter text.</w:t>
          </w:r>
        </w:p>
      </w:docPartBody>
    </w:docPart>
    <w:docPart>
      <w:docPartPr>
        <w:name w:val="38574B8241084D3DB65B81CD57A61665"/>
        <w:category>
          <w:name w:val="General"/>
          <w:gallery w:val="placeholder"/>
        </w:category>
        <w:types>
          <w:type w:val="bbPlcHdr"/>
        </w:types>
        <w:behaviors>
          <w:behavior w:val="content"/>
        </w:behaviors>
        <w:guid w:val="{3B54697B-9D69-493A-9215-0CD37F632651}"/>
      </w:docPartPr>
      <w:docPartBody>
        <w:p w:rsidR="003B0743" w:rsidRDefault="00D3479F" w:rsidP="00D3479F">
          <w:pPr>
            <w:pStyle w:val="38574B8241084D3DB65B81CD57A61665"/>
          </w:pPr>
          <w:r w:rsidRPr="009C17AF">
            <w:rPr>
              <w:rStyle w:val="PlaceholderText"/>
            </w:rPr>
            <w:t>Click or tap here to enter text.</w:t>
          </w:r>
        </w:p>
      </w:docPartBody>
    </w:docPart>
    <w:docPart>
      <w:docPartPr>
        <w:name w:val="409130B385204DE583469C6D7D3BA8AD"/>
        <w:category>
          <w:name w:val="General"/>
          <w:gallery w:val="placeholder"/>
        </w:category>
        <w:types>
          <w:type w:val="bbPlcHdr"/>
        </w:types>
        <w:behaviors>
          <w:behavior w:val="content"/>
        </w:behaviors>
        <w:guid w:val="{29E7C61D-9309-4CD3-ACEC-6F8971828F28}"/>
      </w:docPartPr>
      <w:docPartBody>
        <w:p w:rsidR="003B0743" w:rsidRDefault="00D3479F" w:rsidP="00D3479F">
          <w:pPr>
            <w:pStyle w:val="409130B385204DE583469C6D7D3BA8AD"/>
          </w:pPr>
          <w:r w:rsidRPr="009C17AF">
            <w:rPr>
              <w:rStyle w:val="PlaceholderText"/>
            </w:rPr>
            <w:t>Click or tap here to enter text.</w:t>
          </w:r>
        </w:p>
      </w:docPartBody>
    </w:docPart>
    <w:docPart>
      <w:docPartPr>
        <w:name w:val="E5C34FBAE4764CEDB7604076CAB5442E"/>
        <w:category>
          <w:name w:val="General"/>
          <w:gallery w:val="placeholder"/>
        </w:category>
        <w:types>
          <w:type w:val="bbPlcHdr"/>
        </w:types>
        <w:behaviors>
          <w:behavior w:val="content"/>
        </w:behaviors>
        <w:guid w:val="{C5499BBB-9092-49EA-B831-0C46382C69A4}"/>
      </w:docPartPr>
      <w:docPartBody>
        <w:p w:rsidR="003B0743" w:rsidRDefault="00D3479F" w:rsidP="00D3479F">
          <w:pPr>
            <w:pStyle w:val="E5C34FBAE4764CEDB7604076CAB5442E"/>
          </w:pPr>
          <w:r w:rsidRPr="009C17AF">
            <w:rPr>
              <w:rStyle w:val="PlaceholderText"/>
            </w:rPr>
            <w:t>Click or tap here to enter text.</w:t>
          </w:r>
        </w:p>
      </w:docPartBody>
    </w:docPart>
    <w:docPart>
      <w:docPartPr>
        <w:name w:val="71734D86BEB24C49A5524B47C54E0741"/>
        <w:category>
          <w:name w:val="General"/>
          <w:gallery w:val="placeholder"/>
        </w:category>
        <w:types>
          <w:type w:val="bbPlcHdr"/>
        </w:types>
        <w:behaviors>
          <w:behavior w:val="content"/>
        </w:behaviors>
        <w:guid w:val="{A28E19AE-4C77-45A6-84AD-1727383AC3CC}"/>
      </w:docPartPr>
      <w:docPartBody>
        <w:p w:rsidR="003B0743" w:rsidRDefault="00D3479F" w:rsidP="00D3479F">
          <w:pPr>
            <w:pStyle w:val="71734D86BEB24C49A5524B47C54E0741"/>
          </w:pPr>
          <w:r w:rsidRPr="009C17AF">
            <w:rPr>
              <w:rStyle w:val="PlaceholderText"/>
            </w:rPr>
            <w:t>Click or tap here to enter text.</w:t>
          </w:r>
        </w:p>
      </w:docPartBody>
    </w:docPart>
    <w:docPart>
      <w:docPartPr>
        <w:name w:val="5A369E4A47154066A43CEB775EB2F3DF"/>
        <w:category>
          <w:name w:val="General"/>
          <w:gallery w:val="placeholder"/>
        </w:category>
        <w:types>
          <w:type w:val="bbPlcHdr"/>
        </w:types>
        <w:behaviors>
          <w:behavior w:val="content"/>
        </w:behaviors>
        <w:guid w:val="{7B67A435-62D0-4075-9360-32C15B3A765B}"/>
      </w:docPartPr>
      <w:docPartBody>
        <w:p w:rsidR="003B0743" w:rsidRDefault="00D3479F" w:rsidP="00D3479F">
          <w:pPr>
            <w:pStyle w:val="5A369E4A47154066A43CEB775EB2F3DF"/>
          </w:pPr>
          <w:r w:rsidRPr="009C17AF">
            <w:rPr>
              <w:rStyle w:val="PlaceholderText"/>
            </w:rPr>
            <w:t>Click or tap here to enter text.</w:t>
          </w:r>
        </w:p>
      </w:docPartBody>
    </w:docPart>
    <w:docPart>
      <w:docPartPr>
        <w:name w:val="3AE5B2ACFE7244FD92A59B026D6F4446"/>
        <w:category>
          <w:name w:val="General"/>
          <w:gallery w:val="placeholder"/>
        </w:category>
        <w:types>
          <w:type w:val="bbPlcHdr"/>
        </w:types>
        <w:behaviors>
          <w:behavior w:val="content"/>
        </w:behaviors>
        <w:guid w:val="{B070BC7D-CDE6-46C5-80BB-6EC14EBEA24E}"/>
      </w:docPartPr>
      <w:docPartBody>
        <w:p w:rsidR="003B0743" w:rsidRDefault="00D3479F" w:rsidP="00D3479F">
          <w:pPr>
            <w:pStyle w:val="3AE5B2ACFE7244FD92A59B026D6F4446"/>
          </w:pPr>
          <w:r w:rsidRPr="009C17AF">
            <w:rPr>
              <w:rStyle w:val="PlaceholderText"/>
            </w:rPr>
            <w:t>Click or tap here to enter text.</w:t>
          </w:r>
        </w:p>
      </w:docPartBody>
    </w:docPart>
    <w:docPart>
      <w:docPartPr>
        <w:name w:val="9A2BF7830CDE44FB8AFFF54513219225"/>
        <w:category>
          <w:name w:val="General"/>
          <w:gallery w:val="placeholder"/>
        </w:category>
        <w:types>
          <w:type w:val="bbPlcHdr"/>
        </w:types>
        <w:behaviors>
          <w:behavior w:val="content"/>
        </w:behaviors>
        <w:guid w:val="{38D16918-678C-4BAD-AD49-E736C438078D}"/>
      </w:docPartPr>
      <w:docPartBody>
        <w:p w:rsidR="003B0743" w:rsidRDefault="00D3479F" w:rsidP="00D3479F">
          <w:pPr>
            <w:pStyle w:val="9A2BF7830CDE44FB8AFFF54513219225"/>
          </w:pPr>
          <w:r w:rsidRPr="009C17AF">
            <w:rPr>
              <w:rStyle w:val="PlaceholderText"/>
            </w:rPr>
            <w:t>Click or tap here to enter text.</w:t>
          </w:r>
        </w:p>
      </w:docPartBody>
    </w:docPart>
    <w:docPart>
      <w:docPartPr>
        <w:name w:val="F80BD325BABA41A08FA1EAC98DC77DAB"/>
        <w:category>
          <w:name w:val="General"/>
          <w:gallery w:val="placeholder"/>
        </w:category>
        <w:types>
          <w:type w:val="bbPlcHdr"/>
        </w:types>
        <w:behaviors>
          <w:behavior w:val="content"/>
        </w:behaviors>
        <w:guid w:val="{E02181A0-C23D-4C70-809F-8A7B417B90F9}"/>
      </w:docPartPr>
      <w:docPartBody>
        <w:p w:rsidR="003B0743" w:rsidRDefault="00D3479F" w:rsidP="00D3479F">
          <w:pPr>
            <w:pStyle w:val="F80BD325BABA41A08FA1EAC98DC77DAB"/>
          </w:pPr>
          <w:r w:rsidRPr="009C17AF">
            <w:rPr>
              <w:rStyle w:val="PlaceholderText"/>
            </w:rPr>
            <w:t>Click or tap here to enter text.</w:t>
          </w:r>
        </w:p>
      </w:docPartBody>
    </w:docPart>
    <w:docPart>
      <w:docPartPr>
        <w:name w:val="548E9076A2BA4BF08A0195D528829392"/>
        <w:category>
          <w:name w:val="General"/>
          <w:gallery w:val="placeholder"/>
        </w:category>
        <w:types>
          <w:type w:val="bbPlcHdr"/>
        </w:types>
        <w:behaviors>
          <w:behavior w:val="content"/>
        </w:behaviors>
        <w:guid w:val="{F0E2A5B4-5B2D-48B6-AA9D-1D63284308E6}"/>
      </w:docPartPr>
      <w:docPartBody>
        <w:p w:rsidR="003B0743" w:rsidRDefault="00D3479F" w:rsidP="00D3479F">
          <w:pPr>
            <w:pStyle w:val="548E9076A2BA4BF08A0195D528829392"/>
          </w:pPr>
          <w:r w:rsidRPr="009C17AF">
            <w:rPr>
              <w:rStyle w:val="PlaceholderText"/>
            </w:rPr>
            <w:t>Click or tap here to enter text.</w:t>
          </w:r>
        </w:p>
      </w:docPartBody>
    </w:docPart>
    <w:docPart>
      <w:docPartPr>
        <w:name w:val="29CF7F673C4D46C0BA63AB0823B23392"/>
        <w:category>
          <w:name w:val="General"/>
          <w:gallery w:val="placeholder"/>
        </w:category>
        <w:types>
          <w:type w:val="bbPlcHdr"/>
        </w:types>
        <w:behaviors>
          <w:behavior w:val="content"/>
        </w:behaviors>
        <w:guid w:val="{FB3B69DD-F7E0-4677-84D4-2FA45240C6AF}"/>
      </w:docPartPr>
      <w:docPartBody>
        <w:p w:rsidR="003B0743" w:rsidRDefault="00D3479F" w:rsidP="00D3479F">
          <w:pPr>
            <w:pStyle w:val="29CF7F673C4D46C0BA63AB0823B23392"/>
          </w:pPr>
          <w:r w:rsidRPr="009C17AF">
            <w:rPr>
              <w:rStyle w:val="PlaceholderText"/>
            </w:rPr>
            <w:t>Click or tap here to enter text.</w:t>
          </w:r>
        </w:p>
      </w:docPartBody>
    </w:docPart>
    <w:docPart>
      <w:docPartPr>
        <w:name w:val="A16B849DEBA345989669C36EDE91553F"/>
        <w:category>
          <w:name w:val="General"/>
          <w:gallery w:val="placeholder"/>
        </w:category>
        <w:types>
          <w:type w:val="bbPlcHdr"/>
        </w:types>
        <w:behaviors>
          <w:behavior w:val="content"/>
        </w:behaviors>
        <w:guid w:val="{7C61EDEC-9B29-4F3B-A453-75B61E291820}"/>
      </w:docPartPr>
      <w:docPartBody>
        <w:p w:rsidR="003B0743" w:rsidRDefault="00D3479F" w:rsidP="00D3479F">
          <w:pPr>
            <w:pStyle w:val="A16B849DEBA345989669C36EDE91553F"/>
          </w:pPr>
          <w:r w:rsidRPr="009C17AF">
            <w:rPr>
              <w:rStyle w:val="PlaceholderText"/>
            </w:rPr>
            <w:t>Click or tap here to enter text.</w:t>
          </w:r>
        </w:p>
      </w:docPartBody>
    </w:docPart>
    <w:docPart>
      <w:docPartPr>
        <w:name w:val="AFF902839A7E40529511C1056EA230BA"/>
        <w:category>
          <w:name w:val="General"/>
          <w:gallery w:val="placeholder"/>
        </w:category>
        <w:types>
          <w:type w:val="bbPlcHdr"/>
        </w:types>
        <w:behaviors>
          <w:behavior w:val="content"/>
        </w:behaviors>
        <w:guid w:val="{492E2B36-3237-4A90-A480-ABA7BD0499E6}"/>
      </w:docPartPr>
      <w:docPartBody>
        <w:p w:rsidR="003B0743" w:rsidRDefault="00D3479F" w:rsidP="00D3479F">
          <w:pPr>
            <w:pStyle w:val="AFF902839A7E40529511C1056EA230BA"/>
          </w:pPr>
          <w:r w:rsidRPr="009C17AF">
            <w:rPr>
              <w:rStyle w:val="PlaceholderText"/>
            </w:rPr>
            <w:t>Click or tap here to enter text.</w:t>
          </w:r>
        </w:p>
      </w:docPartBody>
    </w:docPart>
    <w:docPart>
      <w:docPartPr>
        <w:name w:val="429C14DEE78A46A0982E517C982ADBA6"/>
        <w:category>
          <w:name w:val="General"/>
          <w:gallery w:val="placeholder"/>
        </w:category>
        <w:types>
          <w:type w:val="bbPlcHdr"/>
        </w:types>
        <w:behaviors>
          <w:behavior w:val="content"/>
        </w:behaviors>
        <w:guid w:val="{963F1177-A0D6-4E0F-833F-26E69C16950F}"/>
      </w:docPartPr>
      <w:docPartBody>
        <w:p w:rsidR="003B0743" w:rsidRDefault="00D3479F" w:rsidP="00D3479F">
          <w:pPr>
            <w:pStyle w:val="429C14DEE78A46A0982E517C982ADBA6"/>
          </w:pPr>
          <w:r w:rsidRPr="009C17AF">
            <w:rPr>
              <w:rStyle w:val="PlaceholderText"/>
            </w:rPr>
            <w:t>Click or tap here to enter text.</w:t>
          </w:r>
        </w:p>
      </w:docPartBody>
    </w:docPart>
    <w:docPart>
      <w:docPartPr>
        <w:name w:val="F0E93DC3F6E94350B743839228999FAD"/>
        <w:category>
          <w:name w:val="General"/>
          <w:gallery w:val="placeholder"/>
        </w:category>
        <w:types>
          <w:type w:val="bbPlcHdr"/>
        </w:types>
        <w:behaviors>
          <w:behavior w:val="content"/>
        </w:behaviors>
        <w:guid w:val="{2BDCA81A-480E-4673-9B53-A81CB55F9CB8}"/>
      </w:docPartPr>
      <w:docPartBody>
        <w:p w:rsidR="003B0743" w:rsidRDefault="00D3479F" w:rsidP="00D3479F">
          <w:pPr>
            <w:pStyle w:val="F0E93DC3F6E94350B743839228999FAD"/>
          </w:pPr>
          <w:r w:rsidRPr="009C17AF">
            <w:rPr>
              <w:rStyle w:val="PlaceholderText"/>
            </w:rPr>
            <w:t>Click or tap here to enter text.</w:t>
          </w:r>
        </w:p>
      </w:docPartBody>
    </w:docPart>
    <w:docPart>
      <w:docPartPr>
        <w:name w:val="39EB29FAA9E648DF985F06B267E08460"/>
        <w:category>
          <w:name w:val="General"/>
          <w:gallery w:val="placeholder"/>
        </w:category>
        <w:types>
          <w:type w:val="bbPlcHdr"/>
        </w:types>
        <w:behaviors>
          <w:behavior w:val="content"/>
        </w:behaviors>
        <w:guid w:val="{E641EBB4-A87C-49C7-BBE6-B08A524193AF}"/>
      </w:docPartPr>
      <w:docPartBody>
        <w:p w:rsidR="003B0743" w:rsidRDefault="00D3479F" w:rsidP="00D3479F">
          <w:pPr>
            <w:pStyle w:val="39EB29FAA9E648DF985F06B267E08460"/>
          </w:pPr>
          <w:r w:rsidRPr="009C17AF">
            <w:rPr>
              <w:rStyle w:val="PlaceholderText"/>
            </w:rPr>
            <w:t>Click or tap here to enter text.</w:t>
          </w:r>
        </w:p>
      </w:docPartBody>
    </w:docPart>
    <w:docPart>
      <w:docPartPr>
        <w:name w:val="12A6DB213F6544ABB1D3E35143AAE308"/>
        <w:category>
          <w:name w:val="General"/>
          <w:gallery w:val="placeholder"/>
        </w:category>
        <w:types>
          <w:type w:val="bbPlcHdr"/>
        </w:types>
        <w:behaviors>
          <w:behavior w:val="content"/>
        </w:behaviors>
        <w:guid w:val="{9B1AE7BB-31DD-41AE-A51A-0883759405A1}"/>
      </w:docPartPr>
      <w:docPartBody>
        <w:p w:rsidR="003B0743" w:rsidRDefault="00D3479F" w:rsidP="00D3479F">
          <w:pPr>
            <w:pStyle w:val="12A6DB213F6544ABB1D3E35143AAE308"/>
          </w:pPr>
          <w:r w:rsidRPr="009C17AF">
            <w:rPr>
              <w:rStyle w:val="PlaceholderText"/>
            </w:rPr>
            <w:t>Click or tap here to enter text.</w:t>
          </w:r>
        </w:p>
      </w:docPartBody>
    </w:docPart>
    <w:docPart>
      <w:docPartPr>
        <w:name w:val="9A8FFC2C0E604815964781484327C164"/>
        <w:category>
          <w:name w:val="General"/>
          <w:gallery w:val="placeholder"/>
        </w:category>
        <w:types>
          <w:type w:val="bbPlcHdr"/>
        </w:types>
        <w:behaviors>
          <w:behavior w:val="content"/>
        </w:behaviors>
        <w:guid w:val="{E975DE45-32D1-4014-B463-6BE4B9BA1362}"/>
      </w:docPartPr>
      <w:docPartBody>
        <w:p w:rsidR="003B0743" w:rsidRDefault="00D3479F" w:rsidP="00D3479F">
          <w:pPr>
            <w:pStyle w:val="9A8FFC2C0E604815964781484327C164"/>
          </w:pPr>
          <w:r w:rsidRPr="009C17AF">
            <w:rPr>
              <w:rStyle w:val="PlaceholderText"/>
            </w:rPr>
            <w:t>Click or tap here to enter text.</w:t>
          </w:r>
        </w:p>
      </w:docPartBody>
    </w:docPart>
    <w:docPart>
      <w:docPartPr>
        <w:name w:val="6AA21C1DA3384301BA666B499A45D0A2"/>
        <w:category>
          <w:name w:val="General"/>
          <w:gallery w:val="placeholder"/>
        </w:category>
        <w:types>
          <w:type w:val="bbPlcHdr"/>
        </w:types>
        <w:behaviors>
          <w:behavior w:val="content"/>
        </w:behaviors>
        <w:guid w:val="{3191C87C-A0F5-4D10-B395-CE24E1AB15CC}"/>
      </w:docPartPr>
      <w:docPartBody>
        <w:p w:rsidR="003B0743" w:rsidRDefault="00D3479F" w:rsidP="00D3479F">
          <w:pPr>
            <w:pStyle w:val="6AA21C1DA3384301BA666B499A45D0A2"/>
          </w:pPr>
          <w:r w:rsidRPr="009C17AF">
            <w:rPr>
              <w:rStyle w:val="PlaceholderText"/>
            </w:rPr>
            <w:t>Click or tap here to enter text.</w:t>
          </w:r>
        </w:p>
      </w:docPartBody>
    </w:docPart>
    <w:docPart>
      <w:docPartPr>
        <w:name w:val="F983A479E4714D4DB8B6272164AB5896"/>
        <w:category>
          <w:name w:val="General"/>
          <w:gallery w:val="placeholder"/>
        </w:category>
        <w:types>
          <w:type w:val="bbPlcHdr"/>
        </w:types>
        <w:behaviors>
          <w:behavior w:val="content"/>
        </w:behaviors>
        <w:guid w:val="{4A0F9EA4-4852-4C71-8699-EAB3BCB02C98}"/>
      </w:docPartPr>
      <w:docPartBody>
        <w:p w:rsidR="003B0743" w:rsidRDefault="00D3479F" w:rsidP="00D3479F">
          <w:pPr>
            <w:pStyle w:val="F983A479E4714D4DB8B6272164AB5896"/>
          </w:pPr>
          <w:r w:rsidRPr="009C17AF">
            <w:rPr>
              <w:rStyle w:val="PlaceholderText"/>
            </w:rPr>
            <w:t>Click or tap here to enter text.</w:t>
          </w:r>
        </w:p>
      </w:docPartBody>
    </w:docPart>
    <w:docPart>
      <w:docPartPr>
        <w:name w:val="A02783AEDB3C4E949DDD4B04C5B2CC3E"/>
        <w:category>
          <w:name w:val="General"/>
          <w:gallery w:val="placeholder"/>
        </w:category>
        <w:types>
          <w:type w:val="bbPlcHdr"/>
        </w:types>
        <w:behaviors>
          <w:behavior w:val="content"/>
        </w:behaviors>
        <w:guid w:val="{729B0CD9-275A-4A6A-B5C9-BA66B7DC9B4C}"/>
      </w:docPartPr>
      <w:docPartBody>
        <w:p w:rsidR="003B0743" w:rsidRDefault="00D3479F" w:rsidP="00D3479F">
          <w:pPr>
            <w:pStyle w:val="A02783AEDB3C4E949DDD4B04C5B2CC3E"/>
          </w:pPr>
          <w:r w:rsidRPr="009C17AF">
            <w:rPr>
              <w:rStyle w:val="PlaceholderText"/>
            </w:rPr>
            <w:t>Click or tap here to enter text.</w:t>
          </w:r>
        </w:p>
      </w:docPartBody>
    </w:docPart>
    <w:docPart>
      <w:docPartPr>
        <w:name w:val="93E7D906B170405CACAFFB35F2C3D810"/>
        <w:category>
          <w:name w:val="General"/>
          <w:gallery w:val="placeholder"/>
        </w:category>
        <w:types>
          <w:type w:val="bbPlcHdr"/>
        </w:types>
        <w:behaviors>
          <w:behavior w:val="content"/>
        </w:behaviors>
        <w:guid w:val="{4145E113-6FA8-407E-B0F1-6511199708C9}"/>
      </w:docPartPr>
      <w:docPartBody>
        <w:p w:rsidR="003B0743" w:rsidRDefault="00D3479F" w:rsidP="00D3479F">
          <w:pPr>
            <w:pStyle w:val="93E7D906B170405CACAFFB35F2C3D810"/>
          </w:pPr>
          <w:r w:rsidRPr="009C17AF">
            <w:rPr>
              <w:rStyle w:val="PlaceholderText"/>
            </w:rPr>
            <w:t>Click or tap here to enter text.</w:t>
          </w:r>
        </w:p>
      </w:docPartBody>
    </w:docPart>
    <w:docPart>
      <w:docPartPr>
        <w:name w:val="77026227BA974B7EB48E93CD578D232E"/>
        <w:category>
          <w:name w:val="General"/>
          <w:gallery w:val="placeholder"/>
        </w:category>
        <w:types>
          <w:type w:val="bbPlcHdr"/>
        </w:types>
        <w:behaviors>
          <w:behavior w:val="content"/>
        </w:behaviors>
        <w:guid w:val="{78F8B80E-384C-4DC7-A7B3-21DA48C80A03}"/>
      </w:docPartPr>
      <w:docPartBody>
        <w:p w:rsidR="003B0743" w:rsidRDefault="00D3479F" w:rsidP="00D3479F">
          <w:pPr>
            <w:pStyle w:val="77026227BA974B7EB48E93CD578D232E"/>
          </w:pPr>
          <w:r w:rsidRPr="009C17AF">
            <w:rPr>
              <w:rStyle w:val="PlaceholderText"/>
            </w:rPr>
            <w:t>Click or tap here to enter text.</w:t>
          </w:r>
        </w:p>
      </w:docPartBody>
    </w:docPart>
    <w:docPart>
      <w:docPartPr>
        <w:name w:val="6F8B71D734DF4C17A66C7BE357542D6E"/>
        <w:category>
          <w:name w:val="General"/>
          <w:gallery w:val="placeholder"/>
        </w:category>
        <w:types>
          <w:type w:val="bbPlcHdr"/>
        </w:types>
        <w:behaviors>
          <w:behavior w:val="content"/>
        </w:behaviors>
        <w:guid w:val="{504FE455-7241-432F-87E8-52EF29C77887}"/>
      </w:docPartPr>
      <w:docPartBody>
        <w:p w:rsidR="003B0743" w:rsidRDefault="00D3479F" w:rsidP="00D3479F">
          <w:pPr>
            <w:pStyle w:val="6F8B71D734DF4C17A66C7BE357542D6E"/>
          </w:pPr>
          <w:r w:rsidRPr="009C17AF">
            <w:rPr>
              <w:rStyle w:val="PlaceholderText"/>
            </w:rPr>
            <w:t>Click or tap here to enter text.</w:t>
          </w:r>
        </w:p>
      </w:docPartBody>
    </w:docPart>
    <w:docPart>
      <w:docPartPr>
        <w:name w:val="649B004C305A46DE8231159AD1582B4F"/>
        <w:category>
          <w:name w:val="General"/>
          <w:gallery w:val="placeholder"/>
        </w:category>
        <w:types>
          <w:type w:val="bbPlcHdr"/>
        </w:types>
        <w:behaviors>
          <w:behavior w:val="content"/>
        </w:behaviors>
        <w:guid w:val="{75B309D7-1992-4126-91AB-C6DEDEB7C404}"/>
      </w:docPartPr>
      <w:docPartBody>
        <w:p w:rsidR="003B0743" w:rsidRDefault="00D3479F" w:rsidP="00D3479F">
          <w:pPr>
            <w:pStyle w:val="649B004C305A46DE8231159AD1582B4F"/>
          </w:pPr>
          <w:r w:rsidRPr="009C17AF">
            <w:rPr>
              <w:rStyle w:val="PlaceholderText"/>
            </w:rPr>
            <w:t>Click or tap here to enter text.</w:t>
          </w:r>
        </w:p>
      </w:docPartBody>
    </w:docPart>
    <w:docPart>
      <w:docPartPr>
        <w:name w:val="F3EE7CDA4F3B4D98B3386142D4EA770A"/>
        <w:category>
          <w:name w:val="General"/>
          <w:gallery w:val="placeholder"/>
        </w:category>
        <w:types>
          <w:type w:val="bbPlcHdr"/>
        </w:types>
        <w:behaviors>
          <w:behavior w:val="content"/>
        </w:behaviors>
        <w:guid w:val="{3BB068BA-CBD9-4AD1-BA6C-0D90278B9CB0}"/>
      </w:docPartPr>
      <w:docPartBody>
        <w:p w:rsidR="003B0743" w:rsidRDefault="00D3479F" w:rsidP="00D3479F">
          <w:pPr>
            <w:pStyle w:val="F3EE7CDA4F3B4D98B3386142D4EA770A"/>
          </w:pPr>
          <w:r w:rsidRPr="009C17AF">
            <w:rPr>
              <w:rStyle w:val="PlaceholderText"/>
            </w:rPr>
            <w:t>Click or tap here to enter text.</w:t>
          </w:r>
        </w:p>
      </w:docPartBody>
    </w:docPart>
    <w:docPart>
      <w:docPartPr>
        <w:name w:val="41C8E13CE5A7478791E9C26853BC5EAF"/>
        <w:category>
          <w:name w:val="General"/>
          <w:gallery w:val="placeholder"/>
        </w:category>
        <w:types>
          <w:type w:val="bbPlcHdr"/>
        </w:types>
        <w:behaviors>
          <w:behavior w:val="content"/>
        </w:behaviors>
        <w:guid w:val="{6F0DA461-F04D-4D56-9191-222505F24252}"/>
      </w:docPartPr>
      <w:docPartBody>
        <w:p w:rsidR="003B0743" w:rsidRDefault="00D3479F" w:rsidP="00D3479F">
          <w:pPr>
            <w:pStyle w:val="41C8E13CE5A7478791E9C26853BC5EAF"/>
          </w:pPr>
          <w:r w:rsidRPr="009C17AF">
            <w:rPr>
              <w:rStyle w:val="PlaceholderText"/>
            </w:rPr>
            <w:t>Click or tap here to enter text.</w:t>
          </w:r>
        </w:p>
      </w:docPartBody>
    </w:docPart>
    <w:docPart>
      <w:docPartPr>
        <w:name w:val="D524E422ACC84EA98A0DBC251331CD69"/>
        <w:category>
          <w:name w:val="General"/>
          <w:gallery w:val="placeholder"/>
        </w:category>
        <w:types>
          <w:type w:val="bbPlcHdr"/>
        </w:types>
        <w:behaviors>
          <w:behavior w:val="content"/>
        </w:behaviors>
        <w:guid w:val="{9DB570FD-CEFC-44E2-9A09-F89A27C1E317}"/>
      </w:docPartPr>
      <w:docPartBody>
        <w:p w:rsidR="003B0743" w:rsidRDefault="00D3479F" w:rsidP="00D3479F">
          <w:pPr>
            <w:pStyle w:val="D524E422ACC84EA98A0DBC251331CD69"/>
          </w:pPr>
          <w:r w:rsidRPr="009C17AF">
            <w:rPr>
              <w:rStyle w:val="PlaceholderText"/>
            </w:rPr>
            <w:t>Click or tap here to enter text.</w:t>
          </w:r>
        </w:p>
      </w:docPartBody>
    </w:docPart>
    <w:docPart>
      <w:docPartPr>
        <w:name w:val="15DDEEAFAFC84EC99706E780583B7CF7"/>
        <w:category>
          <w:name w:val="General"/>
          <w:gallery w:val="placeholder"/>
        </w:category>
        <w:types>
          <w:type w:val="bbPlcHdr"/>
        </w:types>
        <w:behaviors>
          <w:behavior w:val="content"/>
        </w:behaviors>
        <w:guid w:val="{23B2A24F-CC10-4EB1-8493-669C26332E7E}"/>
      </w:docPartPr>
      <w:docPartBody>
        <w:p w:rsidR="003B0743" w:rsidRDefault="00D3479F" w:rsidP="00D3479F">
          <w:pPr>
            <w:pStyle w:val="15DDEEAFAFC84EC99706E780583B7CF7"/>
          </w:pPr>
          <w:r w:rsidRPr="009C17AF">
            <w:rPr>
              <w:rStyle w:val="PlaceholderText"/>
            </w:rPr>
            <w:t>Click or tap here to enter text.</w:t>
          </w:r>
        </w:p>
      </w:docPartBody>
    </w:docPart>
    <w:docPart>
      <w:docPartPr>
        <w:name w:val="DDC842FCC1814B1D8DD12A551BA72B09"/>
        <w:category>
          <w:name w:val="General"/>
          <w:gallery w:val="placeholder"/>
        </w:category>
        <w:types>
          <w:type w:val="bbPlcHdr"/>
        </w:types>
        <w:behaviors>
          <w:behavior w:val="content"/>
        </w:behaviors>
        <w:guid w:val="{EDA37073-7278-4063-9A7D-94A1C53A9063}"/>
      </w:docPartPr>
      <w:docPartBody>
        <w:p w:rsidR="003B0743" w:rsidRDefault="00D3479F" w:rsidP="00D3479F">
          <w:pPr>
            <w:pStyle w:val="DDC842FCC1814B1D8DD12A551BA72B09"/>
          </w:pPr>
          <w:r w:rsidRPr="009C17AF">
            <w:rPr>
              <w:rStyle w:val="PlaceholderText"/>
            </w:rPr>
            <w:t>Click or tap here to enter text.</w:t>
          </w:r>
        </w:p>
      </w:docPartBody>
    </w:docPart>
    <w:docPart>
      <w:docPartPr>
        <w:name w:val="6B703FEBF3F74E28B70B16B0C166569F"/>
        <w:category>
          <w:name w:val="General"/>
          <w:gallery w:val="placeholder"/>
        </w:category>
        <w:types>
          <w:type w:val="bbPlcHdr"/>
        </w:types>
        <w:behaviors>
          <w:behavior w:val="content"/>
        </w:behaviors>
        <w:guid w:val="{743AFD31-4DBF-456F-AFDA-62D2378CE061}"/>
      </w:docPartPr>
      <w:docPartBody>
        <w:p w:rsidR="003B0743" w:rsidRDefault="00D3479F" w:rsidP="00D3479F">
          <w:pPr>
            <w:pStyle w:val="6B703FEBF3F74E28B70B16B0C166569F"/>
          </w:pPr>
          <w:r w:rsidRPr="009C17AF">
            <w:rPr>
              <w:rStyle w:val="PlaceholderText"/>
            </w:rPr>
            <w:t>Click or tap here to enter text.</w:t>
          </w:r>
        </w:p>
      </w:docPartBody>
    </w:docPart>
    <w:docPart>
      <w:docPartPr>
        <w:name w:val="26D5EBEA54C04E54947979B28259878D"/>
        <w:category>
          <w:name w:val="General"/>
          <w:gallery w:val="placeholder"/>
        </w:category>
        <w:types>
          <w:type w:val="bbPlcHdr"/>
        </w:types>
        <w:behaviors>
          <w:behavior w:val="content"/>
        </w:behaviors>
        <w:guid w:val="{E4233CD3-A5CD-4314-B825-DB34018A9C3B}"/>
      </w:docPartPr>
      <w:docPartBody>
        <w:p w:rsidR="003B0743" w:rsidRDefault="00D3479F" w:rsidP="00D3479F">
          <w:pPr>
            <w:pStyle w:val="26D5EBEA54C04E54947979B28259878D"/>
          </w:pPr>
          <w:r w:rsidRPr="009C17AF">
            <w:rPr>
              <w:rStyle w:val="PlaceholderText"/>
            </w:rPr>
            <w:t>Click or tap here to enter text.</w:t>
          </w:r>
        </w:p>
      </w:docPartBody>
    </w:docPart>
    <w:docPart>
      <w:docPartPr>
        <w:name w:val="6CAA36D95B3C4F0D8ECDA6D712F74ADC"/>
        <w:category>
          <w:name w:val="General"/>
          <w:gallery w:val="placeholder"/>
        </w:category>
        <w:types>
          <w:type w:val="bbPlcHdr"/>
        </w:types>
        <w:behaviors>
          <w:behavior w:val="content"/>
        </w:behaviors>
        <w:guid w:val="{B1F7C12B-361E-4DD0-9B86-5D4CB6044044}"/>
      </w:docPartPr>
      <w:docPartBody>
        <w:p w:rsidR="003B0743" w:rsidRDefault="00D3479F" w:rsidP="00D3479F">
          <w:pPr>
            <w:pStyle w:val="6CAA36D95B3C4F0D8ECDA6D712F74ADC"/>
          </w:pPr>
          <w:r w:rsidRPr="009C17AF">
            <w:rPr>
              <w:rStyle w:val="PlaceholderText"/>
            </w:rPr>
            <w:t>Click or tap here to enter text.</w:t>
          </w:r>
        </w:p>
      </w:docPartBody>
    </w:docPart>
    <w:docPart>
      <w:docPartPr>
        <w:name w:val="346F77FA54D944A3BE42FB50F1A6AB2A"/>
        <w:category>
          <w:name w:val="General"/>
          <w:gallery w:val="placeholder"/>
        </w:category>
        <w:types>
          <w:type w:val="bbPlcHdr"/>
        </w:types>
        <w:behaviors>
          <w:behavior w:val="content"/>
        </w:behaviors>
        <w:guid w:val="{8B0FA208-1B9F-4094-B484-184D64E5BC3F}"/>
      </w:docPartPr>
      <w:docPartBody>
        <w:p w:rsidR="003B0743" w:rsidRDefault="00D3479F" w:rsidP="00D3479F">
          <w:pPr>
            <w:pStyle w:val="346F77FA54D944A3BE42FB50F1A6AB2A"/>
          </w:pPr>
          <w:r w:rsidRPr="009C17AF">
            <w:rPr>
              <w:rStyle w:val="PlaceholderText"/>
            </w:rPr>
            <w:t>Click or tap here to enter text.</w:t>
          </w:r>
        </w:p>
      </w:docPartBody>
    </w:docPart>
    <w:docPart>
      <w:docPartPr>
        <w:name w:val="C110D0579ACE4CF6B4A2536DB6BB6F83"/>
        <w:category>
          <w:name w:val="General"/>
          <w:gallery w:val="placeholder"/>
        </w:category>
        <w:types>
          <w:type w:val="bbPlcHdr"/>
        </w:types>
        <w:behaviors>
          <w:behavior w:val="content"/>
        </w:behaviors>
        <w:guid w:val="{DCD1BCB7-891E-4FD1-81FC-471BDD80F52C}"/>
      </w:docPartPr>
      <w:docPartBody>
        <w:p w:rsidR="003B0743" w:rsidRDefault="00D3479F" w:rsidP="00D3479F">
          <w:pPr>
            <w:pStyle w:val="C110D0579ACE4CF6B4A2536DB6BB6F83"/>
          </w:pPr>
          <w:r w:rsidRPr="009C17AF">
            <w:rPr>
              <w:rStyle w:val="PlaceholderText"/>
            </w:rPr>
            <w:t>Click or tap here to enter text.</w:t>
          </w:r>
        </w:p>
      </w:docPartBody>
    </w:docPart>
    <w:docPart>
      <w:docPartPr>
        <w:name w:val="9F34A1D89F8A40C4B3856B033FFAE4B4"/>
        <w:category>
          <w:name w:val="General"/>
          <w:gallery w:val="placeholder"/>
        </w:category>
        <w:types>
          <w:type w:val="bbPlcHdr"/>
        </w:types>
        <w:behaviors>
          <w:behavior w:val="content"/>
        </w:behaviors>
        <w:guid w:val="{16B97418-55A6-40B2-AC1A-A507F14C7224}"/>
      </w:docPartPr>
      <w:docPartBody>
        <w:p w:rsidR="003B0743" w:rsidRDefault="00D3479F" w:rsidP="00D3479F">
          <w:pPr>
            <w:pStyle w:val="9F34A1D89F8A40C4B3856B033FFAE4B4"/>
          </w:pPr>
          <w:r w:rsidRPr="009C17AF">
            <w:rPr>
              <w:rStyle w:val="PlaceholderText"/>
            </w:rPr>
            <w:t>Click or tap here to enter text.</w:t>
          </w:r>
        </w:p>
      </w:docPartBody>
    </w:docPart>
    <w:docPart>
      <w:docPartPr>
        <w:name w:val="A0DF6F1C56A848DD8B73C735DCA347D5"/>
        <w:category>
          <w:name w:val="General"/>
          <w:gallery w:val="placeholder"/>
        </w:category>
        <w:types>
          <w:type w:val="bbPlcHdr"/>
        </w:types>
        <w:behaviors>
          <w:behavior w:val="content"/>
        </w:behaviors>
        <w:guid w:val="{03395DA6-5931-41D9-80B2-5D80A26399B2}"/>
      </w:docPartPr>
      <w:docPartBody>
        <w:p w:rsidR="003B0743" w:rsidRDefault="00D3479F" w:rsidP="00D3479F">
          <w:pPr>
            <w:pStyle w:val="A0DF6F1C56A848DD8B73C735DCA347D5"/>
          </w:pPr>
          <w:r w:rsidRPr="009C17AF">
            <w:rPr>
              <w:rStyle w:val="PlaceholderText"/>
            </w:rPr>
            <w:t>Click or tap here to enter text.</w:t>
          </w:r>
        </w:p>
      </w:docPartBody>
    </w:docPart>
    <w:docPart>
      <w:docPartPr>
        <w:name w:val="D7910DD43D924773897B09C7A9BF31E8"/>
        <w:category>
          <w:name w:val="General"/>
          <w:gallery w:val="placeholder"/>
        </w:category>
        <w:types>
          <w:type w:val="bbPlcHdr"/>
        </w:types>
        <w:behaviors>
          <w:behavior w:val="content"/>
        </w:behaviors>
        <w:guid w:val="{654D224D-1ACA-47BD-ABFA-7DD043529A7F}"/>
      </w:docPartPr>
      <w:docPartBody>
        <w:p w:rsidR="003B0743" w:rsidRDefault="00D3479F" w:rsidP="00D3479F">
          <w:pPr>
            <w:pStyle w:val="D7910DD43D924773897B09C7A9BF31E8"/>
          </w:pPr>
          <w:r w:rsidRPr="009C17AF">
            <w:rPr>
              <w:rStyle w:val="PlaceholderText"/>
            </w:rPr>
            <w:t>Click or tap here to enter text.</w:t>
          </w:r>
        </w:p>
      </w:docPartBody>
    </w:docPart>
    <w:docPart>
      <w:docPartPr>
        <w:name w:val="5303656B740E4A24A6D7FD601C82DD7C"/>
        <w:category>
          <w:name w:val="General"/>
          <w:gallery w:val="placeholder"/>
        </w:category>
        <w:types>
          <w:type w:val="bbPlcHdr"/>
        </w:types>
        <w:behaviors>
          <w:behavior w:val="content"/>
        </w:behaviors>
        <w:guid w:val="{4B131FE0-48C4-4422-9D0F-9ABBF5059808}"/>
      </w:docPartPr>
      <w:docPartBody>
        <w:p w:rsidR="003B0743" w:rsidRDefault="00D3479F" w:rsidP="00D3479F">
          <w:pPr>
            <w:pStyle w:val="5303656B740E4A24A6D7FD601C82DD7C"/>
          </w:pPr>
          <w:r w:rsidRPr="009C17AF">
            <w:rPr>
              <w:rStyle w:val="PlaceholderText"/>
            </w:rPr>
            <w:t>Click or tap here to enter text.</w:t>
          </w:r>
        </w:p>
      </w:docPartBody>
    </w:docPart>
    <w:docPart>
      <w:docPartPr>
        <w:name w:val="4C73026EE12F4FE9B3518DD99DC59344"/>
        <w:category>
          <w:name w:val="General"/>
          <w:gallery w:val="placeholder"/>
        </w:category>
        <w:types>
          <w:type w:val="bbPlcHdr"/>
        </w:types>
        <w:behaviors>
          <w:behavior w:val="content"/>
        </w:behaviors>
        <w:guid w:val="{82184DE8-E703-4DAF-A2FF-4F9FD85CE7E2}"/>
      </w:docPartPr>
      <w:docPartBody>
        <w:p w:rsidR="003B0743" w:rsidRDefault="00D3479F" w:rsidP="00D3479F">
          <w:pPr>
            <w:pStyle w:val="4C73026EE12F4FE9B3518DD99DC59344"/>
          </w:pPr>
          <w:r w:rsidRPr="009C17AF">
            <w:rPr>
              <w:rStyle w:val="PlaceholderText"/>
            </w:rPr>
            <w:t>Click or tap here to enter text.</w:t>
          </w:r>
        </w:p>
      </w:docPartBody>
    </w:docPart>
    <w:docPart>
      <w:docPartPr>
        <w:name w:val="C8BFC6B82EAC4FCD80B610951E33A6D9"/>
        <w:category>
          <w:name w:val="General"/>
          <w:gallery w:val="placeholder"/>
        </w:category>
        <w:types>
          <w:type w:val="bbPlcHdr"/>
        </w:types>
        <w:behaviors>
          <w:behavior w:val="content"/>
        </w:behaviors>
        <w:guid w:val="{F3B601B8-FC5D-40C3-8D13-6E32D79B88CD}"/>
      </w:docPartPr>
      <w:docPartBody>
        <w:p w:rsidR="003B0743" w:rsidRDefault="00D3479F" w:rsidP="00D3479F">
          <w:pPr>
            <w:pStyle w:val="C8BFC6B82EAC4FCD80B610951E33A6D9"/>
          </w:pPr>
          <w:r w:rsidRPr="009C17AF">
            <w:rPr>
              <w:rStyle w:val="PlaceholderText"/>
            </w:rPr>
            <w:t>Click or tap here to enter text.</w:t>
          </w:r>
        </w:p>
      </w:docPartBody>
    </w:docPart>
    <w:docPart>
      <w:docPartPr>
        <w:name w:val="20A9A15091804FCDAC3E2E18772ABCCE"/>
        <w:category>
          <w:name w:val="General"/>
          <w:gallery w:val="placeholder"/>
        </w:category>
        <w:types>
          <w:type w:val="bbPlcHdr"/>
        </w:types>
        <w:behaviors>
          <w:behavior w:val="content"/>
        </w:behaviors>
        <w:guid w:val="{A9D67074-9614-41F5-9F78-0E84EBCC4240}"/>
      </w:docPartPr>
      <w:docPartBody>
        <w:p w:rsidR="003B0743" w:rsidRDefault="00D3479F" w:rsidP="00D3479F">
          <w:pPr>
            <w:pStyle w:val="20A9A15091804FCDAC3E2E18772ABCCE"/>
          </w:pPr>
          <w:r w:rsidRPr="009C17AF">
            <w:rPr>
              <w:rStyle w:val="PlaceholderText"/>
            </w:rPr>
            <w:t>Click or tap here to enter text.</w:t>
          </w:r>
        </w:p>
      </w:docPartBody>
    </w:docPart>
    <w:docPart>
      <w:docPartPr>
        <w:name w:val="1C7978F52F104366A5CB10320FDD1174"/>
        <w:category>
          <w:name w:val="General"/>
          <w:gallery w:val="placeholder"/>
        </w:category>
        <w:types>
          <w:type w:val="bbPlcHdr"/>
        </w:types>
        <w:behaviors>
          <w:behavior w:val="content"/>
        </w:behaviors>
        <w:guid w:val="{067D9953-2C9B-4CA5-9B64-7D8097B95504}"/>
      </w:docPartPr>
      <w:docPartBody>
        <w:p w:rsidR="003B0743" w:rsidRDefault="00D3479F" w:rsidP="00D3479F">
          <w:pPr>
            <w:pStyle w:val="1C7978F52F104366A5CB10320FDD1174"/>
          </w:pPr>
          <w:r w:rsidRPr="009C17AF">
            <w:rPr>
              <w:rStyle w:val="PlaceholderText"/>
            </w:rPr>
            <w:t>Click or tap here to enter text.</w:t>
          </w:r>
        </w:p>
      </w:docPartBody>
    </w:docPart>
    <w:docPart>
      <w:docPartPr>
        <w:name w:val="0406CE30CC144EE4A977720A1BD997DF"/>
        <w:category>
          <w:name w:val="General"/>
          <w:gallery w:val="placeholder"/>
        </w:category>
        <w:types>
          <w:type w:val="bbPlcHdr"/>
        </w:types>
        <w:behaviors>
          <w:behavior w:val="content"/>
        </w:behaviors>
        <w:guid w:val="{2602730C-8F9E-45B1-A4CD-94CFFEB017A7}"/>
      </w:docPartPr>
      <w:docPartBody>
        <w:p w:rsidR="003B0743" w:rsidRDefault="00D3479F" w:rsidP="00D3479F">
          <w:pPr>
            <w:pStyle w:val="0406CE30CC144EE4A977720A1BD997DF"/>
          </w:pPr>
          <w:r w:rsidRPr="009C17AF">
            <w:rPr>
              <w:rStyle w:val="PlaceholderText"/>
            </w:rPr>
            <w:t>Click or tap here to enter text.</w:t>
          </w:r>
        </w:p>
      </w:docPartBody>
    </w:docPart>
    <w:docPart>
      <w:docPartPr>
        <w:name w:val="7C9EA49CEB5B4E86B032413949A8DEAA"/>
        <w:category>
          <w:name w:val="General"/>
          <w:gallery w:val="placeholder"/>
        </w:category>
        <w:types>
          <w:type w:val="bbPlcHdr"/>
        </w:types>
        <w:behaviors>
          <w:behavior w:val="content"/>
        </w:behaviors>
        <w:guid w:val="{CA8112CA-2FC7-4C54-B9F3-0D862EDFA49C}"/>
      </w:docPartPr>
      <w:docPartBody>
        <w:p w:rsidR="003B0743" w:rsidRDefault="00D3479F" w:rsidP="00D3479F">
          <w:pPr>
            <w:pStyle w:val="7C9EA49CEB5B4E86B032413949A8DEAA"/>
          </w:pPr>
          <w:r w:rsidRPr="009C17AF">
            <w:rPr>
              <w:rStyle w:val="PlaceholderText"/>
            </w:rPr>
            <w:t>Click or tap here to enter text.</w:t>
          </w:r>
        </w:p>
      </w:docPartBody>
    </w:docPart>
    <w:docPart>
      <w:docPartPr>
        <w:name w:val="E8EA5152AFEE4C34A9DA718DB548C7FB"/>
        <w:category>
          <w:name w:val="General"/>
          <w:gallery w:val="placeholder"/>
        </w:category>
        <w:types>
          <w:type w:val="bbPlcHdr"/>
        </w:types>
        <w:behaviors>
          <w:behavior w:val="content"/>
        </w:behaviors>
        <w:guid w:val="{6101C71C-1862-4CB6-93DB-90E97C42335D}"/>
      </w:docPartPr>
      <w:docPartBody>
        <w:p w:rsidR="003B0743" w:rsidRDefault="00D3479F" w:rsidP="00D3479F">
          <w:pPr>
            <w:pStyle w:val="E8EA5152AFEE4C34A9DA718DB548C7FB"/>
          </w:pPr>
          <w:r w:rsidRPr="009C17AF">
            <w:rPr>
              <w:rStyle w:val="PlaceholderText"/>
            </w:rPr>
            <w:t>Click or tap here to enter text.</w:t>
          </w:r>
        </w:p>
      </w:docPartBody>
    </w:docPart>
    <w:docPart>
      <w:docPartPr>
        <w:name w:val="310E4F5381E5410F8B5B9F9D3C78A2FD"/>
        <w:category>
          <w:name w:val="General"/>
          <w:gallery w:val="placeholder"/>
        </w:category>
        <w:types>
          <w:type w:val="bbPlcHdr"/>
        </w:types>
        <w:behaviors>
          <w:behavior w:val="content"/>
        </w:behaviors>
        <w:guid w:val="{E8BF631A-D047-49B9-9651-0F7A31B42EBF}"/>
      </w:docPartPr>
      <w:docPartBody>
        <w:p w:rsidR="003B0743" w:rsidRDefault="00D3479F" w:rsidP="00D3479F">
          <w:pPr>
            <w:pStyle w:val="310E4F5381E5410F8B5B9F9D3C78A2FD"/>
          </w:pPr>
          <w:r w:rsidRPr="009C17AF">
            <w:rPr>
              <w:rStyle w:val="PlaceholderText"/>
            </w:rPr>
            <w:t>Click or tap here to enter text.</w:t>
          </w:r>
        </w:p>
      </w:docPartBody>
    </w:docPart>
    <w:docPart>
      <w:docPartPr>
        <w:name w:val="ECAAA977485A4322AC71D3D900113276"/>
        <w:category>
          <w:name w:val="General"/>
          <w:gallery w:val="placeholder"/>
        </w:category>
        <w:types>
          <w:type w:val="bbPlcHdr"/>
        </w:types>
        <w:behaviors>
          <w:behavior w:val="content"/>
        </w:behaviors>
        <w:guid w:val="{2F69C986-CA69-40E4-B6A4-F3440172C28B}"/>
      </w:docPartPr>
      <w:docPartBody>
        <w:p w:rsidR="003B0743" w:rsidRDefault="00D3479F" w:rsidP="00D3479F">
          <w:pPr>
            <w:pStyle w:val="ECAAA977485A4322AC71D3D900113276"/>
          </w:pPr>
          <w:r w:rsidRPr="009C17AF">
            <w:rPr>
              <w:rStyle w:val="PlaceholderText"/>
            </w:rPr>
            <w:t>Click or tap here to enter text.</w:t>
          </w:r>
        </w:p>
      </w:docPartBody>
    </w:docPart>
    <w:docPart>
      <w:docPartPr>
        <w:name w:val="D5E00A68F4684D9FBECA1DF2779A0534"/>
        <w:category>
          <w:name w:val="General"/>
          <w:gallery w:val="placeholder"/>
        </w:category>
        <w:types>
          <w:type w:val="bbPlcHdr"/>
        </w:types>
        <w:behaviors>
          <w:behavior w:val="content"/>
        </w:behaviors>
        <w:guid w:val="{5501ED4F-55F4-45C5-A50B-1B2088E8E121}"/>
      </w:docPartPr>
      <w:docPartBody>
        <w:p w:rsidR="003B0743" w:rsidRDefault="00D3479F" w:rsidP="00D3479F">
          <w:pPr>
            <w:pStyle w:val="D5E00A68F4684D9FBECA1DF2779A0534"/>
          </w:pPr>
          <w:r w:rsidRPr="009C17AF">
            <w:rPr>
              <w:rStyle w:val="PlaceholderText"/>
            </w:rPr>
            <w:t>Click or tap here to enter text.</w:t>
          </w:r>
        </w:p>
      </w:docPartBody>
    </w:docPart>
    <w:docPart>
      <w:docPartPr>
        <w:name w:val="31E43269D0AC4852A4F21BB808C5CFEA"/>
        <w:category>
          <w:name w:val="General"/>
          <w:gallery w:val="placeholder"/>
        </w:category>
        <w:types>
          <w:type w:val="bbPlcHdr"/>
        </w:types>
        <w:behaviors>
          <w:behavior w:val="content"/>
        </w:behaviors>
        <w:guid w:val="{5CEEC4FC-5FC9-4CFA-B8FB-3689289576DD}"/>
      </w:docPartPr>
      <w:docPartBody>
        <w:p w:rsidR="003B0743" w:rsidRDefault="00D3479F" w:rsidP="00D3479F">
          <w:pPr>
            <w:pStyle w:val="31E43269D0AC4852A4F21BB808C5CFEA"/>
          </w:pPr>
          <w:r w:rsidRPr="009C17AF">
            <w:rPr>
              <w:rStyle w:val="PlaceholderText"/>
            </w:rPr>
            <w:t>Click or tap here to enter text.</w:t>
          </w:r>
        </w:p>
      </w:docPartBody>
    </w:docPart>
    <w:docPart>
      <w:docPartPr>
        <w:name w:val="211F1369623142059B851D4CC2DFAF9E"/>
        <w:category>
          <w:name w:val="General"/>
          <w:gallery w:val="placeholder"/>
        </w:category>
        <w:types>
          <w:type w:val="bbPlcHdr"/>
        </w:types>
        <w:behaviors>
          <w:behavior w:val="content"/>
        </w:behaviors>
        <w:guid w:val="{EE1C06E7-EEEB-46AB-97A5-7565792F0EBE}"/>
      </w:docPartPr>
      <w:docPartBody>
        <w:p w:rsidR="003B0743" w:rsidRDefault="00D3479F" w:rsidP="00D3479F">
          <w:pPr>
            <w:pStyle w:val="211F1369623142059B851D4CC2DFAF9E"/>
          </w:pPr>
          <w:r w:rsidRPr="009C17AF">
            <w:rPr>
              <w:rStyle w:val="PlaceholderText"/>
            </w:rPr>
            <w:t>Click or tap here to enter text.</w:t>
          </w:r>
        </w:p>
      </w:docPartBody>
    </w:docPart>
    <w:docPart>
      <w:docPartPr>
        <w:name w:val="BBF830D90F7C4E549D66E9393E4DBA0D"/>
        <w:category>
          <w:name w:val="General"/>
          <w:gallery w:val="placeholder"/>
        </w:category>
        <w:types>
          <w:type w:val="bbPlcHdr"/>
        </w:types>
        <w:behaviors>
          <w:behavior w:val="content"/>
        </w:behaviors>
        <w:guid w:val="{263F799F-8801-463C-B16A-05D66EC1ACB4}"/>
      </w:docPartPr>
      <w:docPartBody>
        <w:p w:rsidR="003B0743" w:rsidRDefault="00D3479F" w:rsidP="00D3479F">
          <w:pPr>
            <w:pStyle w:val="BBF830D90F7C4E549D66E9393E4DBA0D"/>
          </w:pPr>
          <w:r w:rsidRPr="009C17AF">
            <w:rPr>
              <w:rStyle w:val="PlaceholderText"/>
            </w:rPr>
            <w:t>Click or tap here to enter text.</w:t>
          </w:r>
        </w:p>
      </w:docPartBody>
    </w:docPart>
    <w:docPart>
      <w:docPartPr>
        <w:name w:val="D1D8C21C3DF94028A615FA67E6C0B9EA"/>
        <w:category>
          <w:name w:val="General"/>
          <w:gallery w:val="placeholder"/>
        </w:category>
        <w:types>
          <w:type w:val="bbPlcHdr"/>
        </w:types>
        <w:behaviors>
          <w:behavior w:val="content"/>
        </w:behaviors>
        <w:guid w:val="{2853BF48-7DA6-401F-9554-BDA0644C0E69}"/>
      </w:docPartPr>
      <w:docPartBody>
        <w:p w:rsidR="003B0743" w:rsidRDefault="00D3479F" w:rsidP="00D3479F">
          <w:pPr>
            <w:pStyle w:val="D1D8C21C3DF94028A615FA67E6C0B9EA"/>
          </w:pPr>
          <w:r w:rsidRPr="009C17AF">
            <w:rPr>
              <w:rStyle w:val="PlaceholderText"/>
            </w:rPr>
            <w:t>Click or tap here to enter text.</w:t>
          </w:r>
        </w:p>
      </w:docPartBody>
    </w:docPart>
    <w:docPart>
      <w:docPartPr>
        <w:name w:val="B8B1EAE044D4419EABB6FE034AEC27A7"/>
        <w:category>
          <w:name w:val="General"/>
          <w:gallery w:val="placeholder"/>
        </w:category>
        <w:types>
          <w:type w:val="bbPlcHdr"/>
        </w:types>
        <w:behaviors>
          <w:behavior w:val="content"/>
        </w:behaviors>
        <w:guid w:val="{5A988342-5FE9-40DC-9B52-8F91932515E7}"/>
      </w:docPartPr>
      <w:docPartBody>
        <w:p w:rsidR="003B0743" w:rsidRDefault="00D3479F" w:rsidP="00D3479F">
          <w:pPr>
            <w:pStyle w:val="B8B1EAE044D4419EABB6FE034AEC27A7"/>
          </w:pPr>
          <w:r w:rsidRPr="009C17AF">
            <w:rPr>
              <w:rStyle w:val="PlaceholderText"/>
            </w:rPr>
            <w:t>Click or tap here to enter text.</w:t>
          </w:r>
        </w:p>
      </w:docPartBody>
    </w:docPart>
    <w:docPart>
      <w:docPartPr>
        <w:name w:val="F47979B6532F4D7891091034BA297E66"/>
        <w:category>
          <w:name w:val="General"/>
          <w:gallery w:val="placeholder"/>
        </w:category>
        <w:types>
          <w:type w:val="bbPlcHdr"/>
        </w:types>
        <w:behaviors>
          <w:behavior w:val="content"/>
        </w:behaviors>
        <w:guid w:val="{F2FFF3AD-9657-47FD-B4F9-6AC5076A3B0C}"/>
      </w:docPartPr>
      <w:docPartBody>
        <w:p w:rsidR="003B0743" w:rsidRDefault="00D3479F" w:rsidP="00D3479F">
          <w:pPr>
            <w:pStyle w:val="F47979B6532F4D7891091034BA297E66"/>
          </w:pPr>
          <w:r w:rsidRPr="009C17AF">
            <w:rPr>
              <w:rStyle w:val="PlaceholderText"/>
            </w:rPr>
            <w:t>Click or tap here to enter text.</w:t>
          </w:r>
        </w:p>
      </w:docPartBody>
    </w:docPart>
    <w:docPart>
      <w:docPartPr>
        <w:name w:val="7633B63480EE4417A49BFC1E5E6B28B0"/>
        <w:category>
          <w:name w:val="General"/>
          <w:gallery w:val="placeholder"/>
        </w:category>
        <w:types>
          <w:type w:val="bbPlcHdr"/>
        </w:types>
        <w:behaviors>
          <w:behavior w:val="content"/>
        </w:behaviors>
        <w:guid w:val="{8230999A-7392-4789-B8CB-6BF0BE5BCBC2}"/>
      </w:docPartPr>
      <w:docPartBody>
        <w:p w:rsidR="003B0743" w:rsidRDefault="00D3479F" w:rsidP="00D3479F">
          <w:pPr>
            <w:pStyle w:val="7633B63480EE4417A49BFC1E5E6B28B0"/>
          </w:pPr>
          <w:r w:rsidRPr="009C17AF">
            <w:rPr>
              <w:rStyle w:val="PlaceholderText"/>
            </w:rPr>
            <w:t>Click or tap here to enter text.</w:t>
          </w:r>
        </w:p>
      </w:docPartBody>
    </w:docPart>
    <w:docPart>
      <w:docPartPr>
        <w:name w:val="E0B4E311278F44DA93B31998EE9BACE7"/>
        <w:category>
          <w:name w:val="General"/>
          <w:gallery w:val="placeholder"/>
        </w:category>
        <w:types>
          <w:type w:val="bbPlcHdr"/>
        </w:types>
        <w:behaviors>
          <w:behavior w:val="content"/>
        </w:behaviors>
        <w:guid w:val="{6F6D73FA-2EB2-4CB1-9835-27BDADA5ACDE}"/>
      </w:docPartPr>
      <w:docPartBody>
        <w:p w:rsidR="003B0743" w:rsidRDefault="00D3479F" w:rsidP="00D3479F">
          <w:pPr>
            <w:pStyle w:val="E0B4E311278F44DA93B31998EE9BACE7"/>
          </w:pPr>
          <w:r w:rsidRPr="009C17AF">
            <w:rPr>
              <w:rStyle w:val="PlaceholderText"/>
            </w:rPr>
            <w:t>Click or tap here to enter text.</w:t>
          </w:r>
        </w:p>
      </w:docPartBody>
    </w:docPart>
    <w:docPart>
      <w:docPartPr>
        <w:name w:val="01305A684BA64D448EE0828BE08A096C"/>
        <w:category>
          <w:name w:val="General"/>
          <w:gallery w:val="placeholder"/>
        </w:category>
        <w:types>
          <w:type w:val="bbPlcHdr"/>
        </w:types>
        <w:behaviors>
          <w:behavior w:val="content"/>
        </w:behaviors>
        <w:guid w:val="{C7988FFA-DE6E-4939-8846-A79A35A564CB}"/>
      </w:docPartPr>
      <w:docPartBody>
        <w:p w:rsidR="003B0743" w:rsidRDefault="00D3479F" w:rsidP="00D3479F">
          <w:pPr>
            <w:pStyle w:val="01305A684BA64D448EE0828BE08A096C"/>
          </w:pPr>
          <w:r w:rsidRPr="009C17AF">
            <w:rPr>
              <w:rStyle w:val="PlaceholderText"/>
            </w:rPr>
            <w:t>Click or tap here to enter text.</w:t>
          </w:r>
        </w:p>
      </w:docPartBody>
    </w:docPart>
    <w:docPart>
      <w:docPartPr>
        <w:name w:val="C1DCC72C50104224A89B422A9F6FD172"/>
        <w:category>
          <w:name w:val="General"/>
          <w:gallery w:val="placeholder"/>
        </w:category>
        <w:types>
          <w:type w:val="bbPlcHdr"/>
        </w:types>
        <w:behaviors>
          <w:behavior w:val="content"/>
        </w:behaviors>
        <w:guid w:val="{6113C746-ECA2-4299-924C-C098DCDC1B2F}"/>
      </w:docPartPr>
      <w:docPartBody>
        <w:p w:rsidR="003B0743" w:rsidRDefault="00D3479F" w:rsidP="00D3479F">
          <w:pPr>
            <w:pStyle w:val="C1DCC72C50104224A89B422A9F6FD172"/>
          </w:pPr>
          <w:r w:rsidRPr="009C17AF">
            <w:rPr>
              <w:rStyle w:val="PlaceholderText"/>
            </w:rPr>
            <w:t>Click or tap here to enter text.</w:t>
          </w:r>
        </w:p>
      </w:docPartBody>
    </w:docPart>
    <w:docPart>
      <w:docPartPr>
        <w:name w:val="CCFE70B467FB483A9938B511501470FD"/>
        <w:category>
          <w:name w:val="General"/>
          <w:gallery w:val="placeholder"/>
        </w:category>
        <w:types>
          <w:type w:val="bbPlcHdr"/>
        </w:types>
        <w:behaviors>
          <w:behavior w:val="content"/>
        </w:behaviors>
        <w:guid w:val="{3F82D024-A1FA-4848-BFAA-7A2D0CAEF784}"/>
      </w:docPartPr>
      <w:docPartBody>
        <w:p w:rsidR="003B0743" w:rsidRDefault="00D3479F" w:rsidP="00D3479F">
          <w:pPr>
            <w:pStyle w:val="CCFE70B467FB483A9938B511501470FD"/>
          </w:pPr>
          <w:r w:rsidRPr="009C17AF">
            <w:rPr>
              <w:rStyle w:val="PlaceholderText"/>
            </w:rPr>
            <w:t>Click or tap here to enter text.</w:t>
          </w:r>
        </w:p>
      </w:docPartBody>
    </w:docPart>
    <w:docPart>
      <w:docPartPr>
        <w:name w:val="2FF74EE48163405DA903BF320D8E92B1"/>
        <w:category>
          <w:name w:val="General"/>
          <w:gallery w:val="placeholder"/>
        </w:category>
        <w:types>
          <w:type w:val="bbPlcHdr"/>
        </w:types>
        <w:behaviors>
          <w:behavior w:val="content"/>
        </w:behaviors>
        <w:guid w:val="{A50518BA-645D-4758-B92F-7CBD37FD6C3B}"/>
      </w:docPartPr>
      <w:docPartBody>
        <w:p w:rsidR="003B0743" w:rsidRDefault="00D3479F" w:rsidP="00D3479F">
          <w:pPr>
            <w:pStyle w:val="2FF74EE48163405DA903BF320D8E92B1"/>
          </w:pPr>
          <w:r w:rsidRPr="009C17AF">
            <w:rPr>
              <w:rStyle w:val="PlaceholderText"/>
            </w:rPr>
            <w:t>Click or tap here to enter text.</w:t>
          </w:r>
        </w:p>
      </w:docPartBody>
    </w:docPart>
    <w:docPart>
      <w:docPartPr>
        <w:name w:val="0038C8F3228D4354B0DD0D387FC809B5"/>
        <w:category>
          <w:name w:val="General"/>
          <w:gallery w:val="placeholder"/>
        </w:category>
        <w:types>
          <w:type w:val="bbPlcHdr"/>
        </w:types>
        <w:behaviors>
          <w:behavior w:val="content"/>
        </w:behaviors>
        <w:guid w:val="{8C1B588A-2ECE-4F36-9354-85443C77F4A4}"/>
      </w:docPartPr>
      <w:docPartBody>
        <w:p w:rsidR="003B0743" w:rsidRDefault="00D3479F" w:rsidP="00D3479F">
          <w:pPr>
            <w:pStyle w:val="0038C8F3228D4354B0DD0D387FC809B5"/>
          </w:pPr>
          <w:r w:rsidRPr="009C17AF">
            <w:rPr>
              <w:rStyle w:val="PlaceholderText"/>
            </w:rPr>
            <w:t>Click or tap here to enter text.</w:t>
          </w:r>
        </w:p>
      </w:docPartBody>
    </w:docPart>
    <w:docPart>
      <w:docPartPr>
        <w:name w:val="AE2F2A007041456CA89F76E676663BA3"/>
        <w:category>
          <w:name w:val="General"/>
          <w:gallery w:val="placeholder"/>
        </w:category>
        <w:types>
          <w:type w:val="bbPlcHdr"/>
        </w:types>
        <w:behaviors>
          <w:behavior w:val="content"/>
        </w:behaviors>
        <w:guid w:val="{E00B544B-BF87-44E6-8A0D-0F5367922712}"/>
      </w:docPartPr>
      <w:docPartBody>
        <w:p w:rsidR="003B0743" w:rsidRDefault="00D3479F" w:rsidP="00D3479F">
          <w:pPr>
            <w:pStyle w:val="AE2F2A007041456CA89F76E676663BA3"/>
          </w:pPr>
          <w:r w:rsidRPr="009C17AF">
            <w:rPr>
              <w:rStyle w:val="PlaceholderText"/>
            </w:rPr>
            <w:t>Click or tap here to enter text.</w:t>
          </w:r>
        </w:p>
      </w:docPartBody>
    </w:docPart>
    <w:docPart>
      <w:docPartPr>
        <w:name w:val="E17712C0CCBB4A12914A42745AC552F1"/>
        <w:category>
          <w:name w:val="General"/>
          <w:gallery w:val="placeholder"/>
        </w:category>
        <w:types>
          <w:type w:val="bbPlcHdr"/>
        </w:types>
        <w:behaviors>
          <w:behavior w:val="content"/>
        </w:behaviors>
        <w:guid w:val="{1434AEE1-2F7A-4A77-88AD-D5ED4F1EECD1}"/>
      </w:docPartPr>
      <w:docPartBody>
        <w:p w:rsidR="003B0743" w:rsidRDefault="00D3479F" w:rsidP="00D3479F">
          <w:pPr>
            <w:pStyle w:val="E17712C0CCBB4A12914A42745AC552F1"/>
          </w:pPr>
          <w:r w:rsidRPr="009C17AF">
            <w:rPr>
              <w:rStyle w:val="PlaceholderText"/>
            </w:rPr>
            <w:t>Click or tap here to enter text.</w:t>
          </w:r>
        </w:p>
      </w:docPartBody>
    </w:docPart>
    <w:docPart>
      <w:docPartPr>
        <w:name w:val="0293710511D6468BACED893B14D97F85"/>
        <w:category>
          <w:name w:val="General"/>
          <w:gallery w:val="placeholder"/>
        </w:category>
        <w:types>
          <w:type w:val="bbPlcHdr"/>
        </w:types>
        <w:behaviors>
          <w:behavior w:val="content"/>
        </w:behaviors>
        <w:guid w:val="{80929DFA-73C5-409E-AFA6-C49D370339A3}"/>
      </w:docPartPr>
      <w:docPartBody>
        <w:p w:rsidR="003B0743" w:rsidRDefault="00D3479F" w:rsidP="00D3479F">
          <w:pPr>
            <w:pStyle w:val="0293710511D6468BACED893B14D97F85"/>
          </w:pPr>
          <w:r w:rsidRPr="009C17AF">
            <w:rPr>
              <w:rStyle w:val="PlaceholderText"/>
            </w:rPr>
            <w:t>Click or tap here to enter text.</w:t>
          </w:r>
        </w:p>
      </w:docPartBody>
    </w:docPart>
    <w:docPart>
      <w:docPartPr>
        <w:name w:val="CD65A134268245A3B70D67A4314CBAF5"/>
        <w:category>
          <w:name w:val="General"/>
          <w:gallery w:val="placeholder"/>
        </w:category>
        <w:types>
          <w:type w:val="bbPlcHdr"/>
        </w:types>
        <w:behaviors>
          <w:behavior w:val="content"/>
        </w:behaviors>
        <w:guid w:val="{59434A8C-5B81-47D5-9F38-FC1CCA941E8B}"/>
      </w:docPartPr>
      <w:docPartBody>
        <w:p w:rsidR="003B0743" w:rsidRDefault="00D3479F" w:rsidP="00D3479F">
          <w:pPr>
            <w:pStyle w:val="CD65A134268245A3B70D67A4314CBAF5"/>
          </w:pPr>
          <w:r w:rsidRPr="009C17AF">
            <w:rPr>
              <w:rStyle w:val="PlaceholderText"/>
            </w:rPr>
            <w:t>Click or tap here to enter text.</w:t>
          </w:r>
        </w:p>
      </w:docPartBody>
    </w:docPart>
    <w:docPart>
      <w:docPartPr>
        <w:name w:val="D2AD7E0521244A198DFF6132D4D04193"/>
        <w:category>
          <w:name w:val="General"/>
          <w:gallery w:val="placeholder"/>
        </w:category>
        <w:types>
          <w:type w:val="bbPlcHdr"/>
        </w:types>
        <w:behaviors>
          <w:behavior w:val="content"/>
        </w:behaviors>
        <w:guid w:val="{7F54B479-E023-42FC-875B-D7BFAB2A4E2D}"/>
      </w:docPartPr>
      <w:docPartBody>
        <w:p w:rsidR="003B0743" w:rsidRDefault="00D3479F" w:rsidP="00D3479F">
          <w:pPr>
            <w:pStyle w:val="D2AD7E0521244A198DFF6132D4D04193"/>
          </w:pPr>
          <w:r w:rsidRPr="009C17AF">
            <w:rPr>
              <w:rStyle w:val="PlaceholderText"/>
            </w:rPr>
            <w:t>Click or tap here to enter text.</w:t>
          </w:r>
        </w:p>
      </w:docPartBody>
    </w:docPart>
    <w:docPart>
      <w:docPartPr>
        <w:name w:val="959E283B74D342D99CE3DBA00A6782B5"/>
        <w:category>
          <w:name w:val="General"/>
          <w:gallery w:val="placeholder"/>
        </w:category>
        <w:types>
          <w:type w:val="bbPlcHdr"/>
        </w:types>
        <w:behaviors>
          <w:behavior w:val="content"/>
        </w:behaviors>
        <w:guid w:val="{A37EB19B-B077-4878-9B7F-19F04FD5658F}"/>
      </w:docPartPr>
      <w:docPartBody>
        <w:p w:rsidR="003B0743" w:rsidRDefault="00D3479F" w:rsidP="00D3479F">
          <w:pPr>
            <w:pStyle w:val="959E283B74D342D99CE3DBA00A6782B5"/>
          </w:pPr>
          <w:r w:rsidRPr="009C17AF">
            <w:rPr>
              <w:rStyle w:val="PlaceholderText"/>
            </w:rPr>
            <w:t>Click or tap here to enter text.</w:t>
          </w:r>
        </w:p>
      </w:docPartBody>
    </w:docPart>
    <w:docPart>
      <w:docPartPr>
        <w:name w:val="313DFB71178F429DB8036C2E446B0EC8"/>
        <w:category>
          <w:name w:val="General"/>
          <w:gallery w:val="placeholder"/>
        </w:category>
        <w:types>
          <w:type w:val="bbPlcHdr"/>
        </w:types>
        <w:behaviors>
          <w:behavior w:val="content"/>
        </w:behaviors>
        <w:guid w:val="{725E311E-0C55-4553-A0AA-1848768C932F}"/>
      </w:docPartPr>
      <w:docPartBody>
        <w:p w:rsidR="003B0743" w:rsidRDefault="00D3479F" w:rsidP="00D3479F">
          <w:pPr>
            <w:pStyle w:val="313DFB71178F429DB8036C2E446B0EC8"/>
          </w:pPr>
          <w:r w:rsidRPr="009C17AF">
            <w:rPr>
              <w:rStyle w:val="PlaceholderText"/>
            </w:rPr>
            <w:t>Click or tap here to enter text.</w:t>
          </w:r>
        </w:p>
      </w:docPartBody>
    </w:docPart>
    <w:docPart>
      <w:docPartPr>
        <w:name w:val="C4ED8CE241B3410F82B290186648CA73"/>
        <w:category>
          <w:name w:val="General"/>
          <w:gallery w:val="placeholder"/>
        </w:category>
        <w:types>
          <w:type w:val="bbPlcHdr"/>
        </w:types>
        <w:behaviors>
          <w:behavior w:val="content"/>
        </w:behaviors>
        <w:guid w:val="{8F1DCDBB-A689-4D3A-9F52-C94852B859BC}"/>
      </w:docPartPr>
      <w:docPartBody>
        <w:p w:rsidR="003B0743" w:rsidRDefault="00D3479F" w:rsidP="00D3479F">
          <w:pPr>
            <w:pStyle w:val="C4ED8CE241B3410F82B290186648CA73"/>
          </w:pPr>
          <w:r w:rsidRPr="009C17AF">
            <w:rPr>
              <w:rStyle w:val="PlaceholderText"/>
            </w:rPr>
            <w:t>Click or tap here to enter text.</w:t>
          </w:r>
        </w:p>
      </w:docPartBody>
    </w:docPart>
    <w:docPart>
      <w:docPartPr>
        <w:name w:val="4600B0D610B64178871A5CFB8CFB2F27"/>
        <w:category>
          <w:name w:val="General"/>
          <w:gallery w:val="placeholder"/>
        </w:category>
        <w:types>
          <w:type w:val="bbPlcHdr"/>
        </w:types>
        <w:behaviors>
          <w:behavior w:val="content"/>
        </w:behaviors>
        <w:guid w:val="{36357402-208E-4164-B937-151AFE6F0174}"/>
      </w:docPartPr>
      <w:docPartBody>
        <w:p w:rsidR="003B0743" w:rsidRDefault="00D3479F" w:rsidP="00D3479F">
          <w:pPr>
            <w:pStyle w:val="4600B0D610B64178871A5CFB8CFB2F27"/>
          </w:pPr>
          <w:r w:rsidRPr="009C17AF">
            <w:rPr>
              <w:rStyle w:val="PlaceholderText"/>
            </w:rPr>
            <w:t>Click or tap here to enter text.</w:t>
          </w:r>
        </w:p>
      </w:docPartBody>
    </w:docPart>
    <w:docPart>
      <w:docPartPr>
        <w:name w:val="78A8C8295B744012B145B4EF820D8605"/>
        <w:category>
          <w:name w:val="General"/>
          <w:gallery w:val="placeholder"/>
        </w:category>
        <w:types>
          <w:type w:val="bbPlcHdr"/>
        </w:types>
        <w:behaviors>
          <w:behavior w:val="content"/>
        </w:behaviors>
        <w:guid w:val="{8C699596-3338-4BB2-A7A1-BEF6EC481180}"/>
      </w:docPartPr>
      <w:docPartBody>
        <w:p w:rsidR="003B0743" w:rsidRDefault="00D3479F" w:rsidP="00D3479F">
          <w:pPr>
            <w:pStyle w:val="78A8C8295B744012B145B4EF820D8605"/>
          </w:pPr>
          <w:r w:rsidRPr="009C17AF">
            <w:rPr>
              <w:rStyle w:val="PlaceholderText"/>
            </w:rPr>
            <w:t>Click or tap here to enter text.</w:t>
          </w:r>
        </w:p>
      </w:docPartBody>
    </w:docPart>
    <w:docPart>
      <w:docPartPr>
        <w:name w:val="0C0868FCA1654E3DA11EBD0BE0217B01"/>
        <w:category>
          <w:name w:val="General"/>
          <w:gallery w:val="placeholder"/>
        </w:category>
        <w:types>
          <w:type w:val="bbPlcHdr"/>
        </w:types>
        <w:behaviors>
          <w:behavior w:val="content"/>
        </w:behaviors>
        <w:guid w:val="{5F7D42AC-CBD6-4E7A-A544-C8C85798BD2F}"/>
      </w:docPartPr>
      <w:docPartBody>
        <w:p w:rsidR="003B0743" w:rsidRDefault="00D3479F" w:rsidP="00D3479F">
          <w:pPr>
            <w:pStyle w:val="0C0868FCA1654E3DA11EBD0BE0217B01"/>
          </w:pPr>
          <w:r w:rsidRPr="009C17AF">
            <w:rPr>
              <w:rStyle w:val="PlaceholderText"/>
            </w:rPr>
            <w:t>Click or tap here to enter text.</w:t>
          </w:r>
        </w:p>
      </w:docPartBody>
    </w:docPart>
    <w:docPart>
      <w:docPartPr>
        <w:name w:val="305F33E4AF3C42CC869D0D053C9C5061"/>
        <w:category>
          <w:name w:val="General"/>
          <w:gallery w:val="placeholder"/>
        </w:category>
        <w:types>
          <w:type w:val="bbPlcHdr"/>
        </w:types>
        <w:behaviors>
          <w:behavior w:val="content"/>
        </w:behaviors>
        <w:guid w:val="{A70A374D-9A99-4EA4-8D5A-59662C2BDAA8}"/>
      </w:docPartPr>
      <w:docPartBody>
        <w:p w:rsidR="003B0743" w:rsidRDefault="00D3479F" w:rsidP="00D3479F">
          <w:pPr>
            <w:pStyle w:val="305F33E4AF3C42CC869D0D053C9C5061"/>
          </w:pPr>
          <w:r w:rsidRPr="009C17AF">
            <w:rPr>
              <w:rStyle w:val="PlaceholderText"/>
            </w:rPr>
            <w:t>Click or tap here to enter text.</w:t>
          </w:r>
        </w:p>
      </w:docPartBody>
    </w:docPart>
    <w:docPart>
      <w:docPartPr>
        <w:name w:val="0587815F672A417FB79D0E642E863540"/>
        <w:category>
          <w:name w:val="General"/>
          <w:gallery w:val="placeholder"/>
        </w:category>
        <w:types>
          <w:type w:val="bbPlcHdr"/>
        </w:types>
        <w:behaviors>
          <w:behavior w:val="content"/>
        </w:behaviors>
        <w:guid w:val="{A512707A-BB3B-4484-8F61-9C58927CF009}"/>
      </w:docPartPr>
      <w:docPartBody>
        <w:p w:rsidR="003B0743" w:rsidRDefault="00D3479F" w:rsidP="00D3479F">
          <w:pPr>
            <w:pStyle w:val="0587815F672A417FB79D0E642E863540"/>
          </w:pPr>
          <w:r w:rsidRPr="009C17AF">
            <w:rPr>
              <w:rStyle w:val="PlaceholderText"/>
            </w:rPr>
            <w:t>Click or tap here to enter text.</w:t>
          </w:r>
        </w:p>
      </w:docPartBody>
    </w:docPart>
    <w:docPart>
      <w:docPartPr>
        <w:name w:val="654BD78169A74CAA9DB6A33337E8393C"/>
        <w:category>
          <w:name w:val="General"/>
          <w:gallery w:val="placeholder"/>
        </w:category>
        <w:types>
          <w:type w:val="bbPlcHdr"/>
        </w:types>
        <w:behaviors>
          <w:behavior w:val="content"/>
        </w:behaviors>
        <w:guid w:val="{152BF9AE-4E55-465D-A195-272682E003A2}"/>
      </w:docPartPr>
      <w:docPartBody>
        <w:p w:rsidR="003B0743" w:rsidRDefault="00D3479F" w:rsidP="00D3479F">
          <w:pPr>
            <w:pStyle w:val="654BD78169A74CAA9DB6A33337E8393C"/>
          </w:pPr>
          <w:r w:rsidRPr="009C17AF">
            <w:rPr>
              <w:rStyle w:val="PlaceholderText"/>
            </w:rPr>
            <w:t>Click or tap here to enter text.</w:t>
          </w:r>
        </w:p>
      </w:docPartBody>
    </w:docPart>
    <w:docPart>
      <w:docPartPr>
        <w:name w:val="0698A328B4434E15A3A9AB1885B7386D"/>
        <w:category>
          <w:name w:val="General"/>
          <w:gallery w:val="placeholder"/>
        </w:category>
        <w:types>
          <w:type w:val="bbPlcHdr"/>
        </w:types>
        <w:behaviors>
          <w:behavior w:val="content"/>
        </w:behaviors>
        <w:guid w:val="{7A23E8D6-AC16-4074-88F1-F1A0312FFF62}"/>
      </w:docPartPr>
      <w:docPartBody>
        <w:p w:rsidR="003B0743" w:rsidRDefault="00D3479F" w:rsidP="00D3479F">
          <w:pPr>
            <w:pStyle w:val="0698A328B4434E15A3A9AB1885B7386D"/>
          </w:pPr>
          <w:r w:rsidRPr="009C17AF">
            <w:rPr>
              <w:rStyle w:val="PlaceholderText"/>
            </w:rPr>
            <w:t>Click or tap here to enter text.</w:t>
          </w:r>
        </w:p>
      </w:docPartBody>
    </w:docPart>
    <w:docPart>
      <w:docPartPr>
        <w:name w:val="6E8C48B89D004CDC80FDCA06D2225685"/>
        <w:category>
          <w:name w:val="General"/>
          <w:gallery w:val="placeholder"/>
        </w:category>
        <w:types>
          <w:type w:val="bbPlcHdr"/>
        </w:types>
        <w:behaviors>
          <w:behavior w:val="content"/>
        </w:behaviors>
        <w:guid w:val="{6EB950EC-85E2-4E13-9911-9BA7CB183C14}"/>
      </w:docPartPr>
      <w:docPartBody>
        <w:p w:rsidR="003B0743" w:rsidRDefault="00D3479F" w:rsidP="00D3479F">
          <w:pPr>
            <w:pStyle w:val="6E8C48B89D004CDC80FDCA06D2225685"/>
          </w:pPr>
          <w:r w:rsidRPr="009C17AF">
            <w:rPr>
              <w:rStyle w:val="PlaceholderText"/>
            </w:rPr>
            <w:t>Click or tap here to enter text.</w:t>
          </w:r>
        </w:p>
      </w:docPartBody>
    </w:docPart>
    <w:docPart>
      <w:docPartPr>
        <w:name w:val="B811CC15AB1F4A699D5D3A10955F3227"/>
        <w:category>
          <w:name w:val="General"/>
          <w:gallery w:val="placeholder"/>
        </w:category>
        <w:types>
          <w:type w:val="bbPlcHdr"/>
        </w:types>
        <w:behaviors>
          <w:behavior w:val="content"/>
        </w:behaviors>
        <w:guid w:val="{E08958B3-1D0A-4A4E-B02B-3F829EA3A443}"/>
      </w:docPartPr>
      <w:docPartBody>
        <w:p w:rsidR="003B0743" w:rsidRDefault="00D3479F" w:rsidP="00D3479F">
          <w:pPr>
            <w:pStyle w:val="B811CC15AB1F4A699D5D3A10955F3227"/>
          </w:pPr>
          <w:r w:rsidRPr="009C17AF">
            <w:rPr>
              <w:rStyle w:val="PlaceholderText"/>
            </w:rPr>
            <w:t>Click or tap here to enter text.</w:t>
          </w:r>
        </w:p>
      </w:docPartBody>
    </w:docPart>
    <w:docPart>
      <w:docPartPr>
        <w:name w:val="4792962C3BA647D6B2ECA379FB80C315"/>
        <w:category>
          <w:name w:val="General"/>
          <w:gallery w:val="placeholder"/>
        </w:category>
        <w:types>
          <w:type w:val="bbPlcHdr"/>
        </w:types>
        <w:behaviors>
          <w:behavior w:val="content"/>
        </w:behaviors>
        <w:guid w:val="{124E4DE8-6E22-4746-A888-482A3248BD96}"/>
      </w:docPartPr>
      <w:docPartBody>
        <w:p w:rsidR="003B0743" w:rsidRDefault="00D3479F" w:rsidP="00D3479F">
          <w:pPr>
            <w:pStyle w:val="4792962C3BA647D6B2ECA379FB80C315"/>
          </w:pPr>
          <w:r w:rsidRPr="009C17AF">
            <w:rPr>
              <w:rStyle w:val="PlaceholderText"/>
            </w:rPr>
            <w:t>Click or tap here to enter text.</w:t>
          </w:r>
        </w:p>
      </w:docPartBody>
    </w:docPart>
    <w:docPart>
      <w:docPartPr>
        <w:name w:val="C503CD558D7C4379BCB733C867CB8591"/>
        <w:category>
          <w:name w:val="General"/>
          <w:gallery w:val="placeholder"/>
        </w:category>
        <w:types>
          <w:type w:val="bbPlcHdr"/>
        </w:types>
        <w:behaviors>
          <w:behavior w:val="content"/>
        </w:behaviors>
        <w:guid w:val="{C5B146FD-5C11-48A5-8B31-91F66D94C1B4}"/>
      </w:docPartPr>
      <w:docPartBody>
        <w:p w:rsidR="003B0743" w:rsidRDefault="00D3479F" w:rsidP="00D3479F">
          <w:pPr>
            <w:pStyle w:val="C503CD558D7C4379BCB733C867CB8591"/>
          </w:pPr>
          <w:r w:rsidRPr="009C17AF">
            <w:rPr>
              <w:rStyle w:val="PlaceholderText"/>
            </w:rPr>
            <w:t>Click or tap here to enter text.</w:t>
          </w:r>
        </w:p>
      </w:docPartBody>
    </w:docPart>
    <w:docPart>
      <w:docPartPr>
        <w:name w:val="4FADD75EE27648A78207153D5B32BE45"/>
        <w:category>
          <w:name w:val="General"/>
          <w:gallery w:val="placeholder"/>
        </w:category>
        <w:types>
          <w:type w:val="bbPlcHdr"/>
        </w:types>
        <w:behaviors>
          <w:behavior w:val="content"/>
        </w:behaviors>
        <w:guid w:val="{CAB74DFC-F42F-4F34-8B11-6FDBB682D730}"/>
      </w:docPartPr>
      <w:docPartBody>
        <w:p w:rsidR="003B0743" w:rsidRDefault="00D3479F" w:rsidP="00D3479F">
          <w:pPr>
            <w:pStyle w:val="4FADD75EE27648A78207153D5B32BE45"/>
          </w:pPr>
          <w:r w:rsidRPr="009C17AF">
            <w:rPr>
              <w:rStyle w:val="PlaceholderText"/>
            </w:rPr>
            <w:t>Click or tap here to enter text.</w:t>
          </w:r>
        </w:p>
      </w:docPartBody>
    </w:docPart>
    <w:docPart>
      <w:docPartPr>
        <w:name w:val="D6EA792F10564A7C9EF3EDF6A9724965"/>
        <w:category>
          <w:name w:val="General"/>
          <w:gallery w:val="placeholder"/>
        </w:category>
        <w:types>
          <w:type w:val="bbPlcHdr"/>
        </w:types>
        <w:behaviors>
          <w:behavior w:val="content"/>
        </w:behaviors>
        <w:guid w:val="{062335FE-DBFA-419A-85D0-1652817DE39A}"/>
      </w:docPartPr>
      <w:docPartBody>
        <w:p w:rsidR="003B0743" w:rsidRDefault="00D3479F" w:rsidP="00D3479F">
          <w:pPr>
            <w:pStyle w:val="D6EA792F10564A7C9EF3EDF6A9724965"/>
          </w:pPr>
          <w:r w:rsidRPr="009C17AF">
            <w:rPr>
              <w:rStyle w:val="PlaceholderText"/>
            </w:rPr>
            <w:t>Click or tap here to enter text.</w:t>
          </w:r>
        </w:p>
      </w:docPartBody>
    </w:docPart>
    <w:docPart>
      <w:docPartPr>
        <w:name w:val="A7008E2462A84D0FAD4B2F97D656AFDB"/>
        <w:category>
          <w:name w:val="General"/>
          <w:gallery w:val="placeholder"/>
        </w:category>
        <w:types>
          <w:type w:val="bbPlcHdr"/>
        </w:types>
        <w:behaviors>
          <w:behavior w:val="content"/>
        </w:behaviors>
        <w:guid w:val="{7D8E4DDC-37EE-4CE4-99E6-4F823AB35E04}"/>
      </w:docPartPr>
      <w:docPartBody>
        <w:p w:rsidR="003B0743" w:rsidRDefault="00D3479F" w:rsidP="00D3479F">
          <w:pPr>
            <w:pStyle w:val="A7008E2462A84D0FAD4B2F97D656AFDB"/>
          </w:pPr>
          <w:r w:rsidRPr="009C17AF">
            <w:rPr>
              <w:rStyle w:val="PlaceholderText"/>
            </w:rPr>
            <w:t>Click or tap here to enter text.</w:t>
          </w:r>
        </w:p>
      </w:docPartBody>
    </w:docPart>
    <w:docPart>
      <w:docPartPr>
        <w:name w:val="F6B8706898294C8EA6E0F4F89740F15F"/>
        <w:category>
          <w:name w:val="General"/>
          <w:gallery w:val="placeholder"/>
        </w:category>
        <w:types>
          <w:type w:val="bbPlcHdr"/>
        </w:types>
        <w:behaviors>
          <w:behavior w:val="content"/>
        </w:behaviors>
        <w:guid w:val="{A6705D61-5063-4199-8023-12C21B850FCC}"/>
      </w:docPartPr>
      <w:docPartBody>
        <w:p w:rsidR="003B0743" w:rsidRDefault="00D3479F" w:rsidP="00D3479F">
          <w:pPr>
            <w:pStyle w:val="F6B8706898294C8EA6E0F4F89740F15F"/>
          </w:pPr>
          <w:r w:rsidRPr="009C17AF">
            <w:rPr>
              <w:rStyle w:val="PlaceholderText"/>
            </w:rPr>
            <w:t>Click or tap here to enter text.</w:t>
          </w:r>
        </w:p>
      </w:docPartBody>
    </w:docPart>
    <w:docPart>
      <w:docPartPr>
        <w:name w:val="B6E1673B132C414EB561347BD566F81C"/>
        <w:category>
          <w:name w:val="General"/>
          <w:gallery w:val="placeholder"/>
        </w:category>
        <w:types>
          <w:type w:val="bbPlcHdr"/>
        </w:types>
        <w:behaviors>
          <w:behavior w:val="content"/>
        </w:behaviors>
        <w:guid w:val="{D16AE645-995C-4898-9E0C-1129767A71C3}"/>
      </w:docPartPr>
      <w:docPartBody>
        <w:p w:rsidR="003B0743" w:rsidRDefault="00D3479F" w:rsidP="00D3479F">
          <w:pPr>
            <w:pStyle w:val="B6E1673B132C414EB561347BD566F81C"/>
          </w:pPr>
          <w:r w:rsidRPr="009C17AF">
            <w:rPr>
              <w:rStyle w:val="PlaceholderText"/>
            </w:rPr>
            <w:t>Click or tap here to enter text.</w:t>
          </w:r>
        </w:p>
      </w:docPartBody>
    </w:docPart>
    <w:docPart>
      <w:docPartPr>
        <w:name w:val="D036484AE94845D5936F837483F6E8A4"/>
        <w:category>
          <w:name w:val="General"/>
          <w:gallery w:val="placeholder"/>
        </w:category>
        <w:types>
          <w:type w:val="bbPlcHdr"/>
        </w:types>
        <w:behaviors>
          <w:behavior w:val="content"/>
        </w:behaviors>
        <w:guid w:val="{62AAB94A-28DE-4A0C-B759-E43D56C10B94}"/>
      </w:docPartPr>
      <w:docPartBody>
        <w:p w:rsidR="003B0743" w:rsidRDefault="00D3479F" w:rsidP="00D3479F">
          <w:pPr>
            <w:pStyle w:val="D036484AE94845D5936F837483F6E8A4"/>
          </w:pPr>
          <w:r w:rsidRPr="009C17AF">
            <w:rPr>
              <w:rStyle w:val="PlaceholderText"/>
            </w:rPr>
            <w:t>Click or tap here to enter text.</w:t>
          </w:r>
        </w:p>
      </w:docPartBody>
    </w:docPart>
    <w:docPart>
      <w:docPartPr>
        <w:name w:val="96815A337009419994E17F7CD1AEAF85"/>
        <w:category>
          <w:name w:val="General"/>
          <w:gallery w:val="placeholder"/>
        </w:category>
        <w:types>
          <w:type w:val="bbPlcHdr"/>
        </w:types>
        <w:behaviors>
          <w:behavior w:val="content"/>
        </w:behaviors>
        <w:guid w:val="{6702B269-3669-4097-8403-4A3C18204BBF}"/>
      </w:docPartPr>
      <w:docPartBody>
        <w:p w:rsidR="003B0743" w:rsidRDefault="00D3479F" w:rsidP="00D3479F">
          <w:pPr>
            <w:pStyle w:val="96815A337009419994E17F7CD1AEAF85"/>
          </w:pPr>
          <w:r w:rsidRPr="009C17AF">
            <w:rPr>
              <w:rStyle w:val="PlaceholderText"/>
            </w:rPr>
            <w:t>Click or tap here to enter text.</w:t>
          </w:r>
        </w:p>
      </w:docPartBody>
    </w:docPart>
    <w:docPart>
      <w:docPartPr>
        <w:name w:val="3ADC144F80024AE4BBAF085AEA03C45C"/>
        <w:category>
          <w:name w:val="General"/>
          <w:gallery w:val="placeholder"/>
        </w:category>
        <w:types>
          <w:type w:val="bbPlcHdr"/>
        </w:types>
        <w:behaviors>
          <w:behavior w:val="content"/>
        </w:behaviors>
        <w:guid w:val="{1F2DDB7E-D1C7-4FE6-9A99-25E60F6D9CB5}"/>
      </w:docPartPr>
      <w:docPartBody>
        <w:p w:rsidR="003B0743" w:rsidRDefault="00D3479F" w:rsidP="00D3479F">
          <w:pPr>
            <w:pStyle w:val="3ADC144F80024AE4BBAF085AEA03C45C"/>
          </w:pPr>
          <w:r w:rsidRPr="009C17AF">
            <w:rPr>
              <w:rStyle w:val="PlaceholderText"/>
            </w:rPr>
            <w:t>Click or tap here to enter text.</w:t>
          </w:r>
        </w:p>
      </w:docPartBody>
    </w:docPart>
    <w:docPart>
      <w:docPartPr>
        <w:name w:val="D53241F45BB84C3D8B90265B0456B526"/>
        <w:category>
          <w:name w:val="General"/>
          <w:gallery w:val="placeholder"/>
        </w:category>
        <w:types>
          <w:type w:val="bbPlcHdr"/>
        </w:types>
        <w:behaviors>
          <w:behavior w:val="content"/>
        </w:behaviors>
        <w:guid w:val="{36A7E4BA-300A-401F-A4C1-60C5C7CE3EB5}"/>
      </w:docPartPr>
      <w:docPartBody>
        <w:p w:rsidR="003B0743" w:rsidRDefault="00D3479F" w:rsidP="00D3479F">
          <w:pPr>
            <w:pStyle w:val="D53241F45BB84C3D8B90265B0456B526"/>
          </w:pPr>
          <w:r w:rsidRPr="009C17AF">
            <w:rPr>
              <w:rStyle w:val="PlaceholderText"/>
            </w:rPr>
            <w:t>Click or tap here to enter text.</w:t>
          </w:r>
        </w:p>
      </w:docPartBody>
    </w:docPart>
    <w:docPart>
      <w:docPartPr>
        <w:name w:val="B3FB013C50E3476897560C085D3C9A3A"/>
        <w:category>
          <w:name w:val="General"/>
          <w:gallery w:val="placeholder"/>
        </w:category>
        <w:types>
          <w:type w:val="bbPlcHdr"/>
        </w:types>
        <w:behaviors>
          <w:behavior w:val="content"/>
        </w:behaviors>
        <w:guid w:val="{62120144-F03C-4283-8977-53AB64D25370}"/>
      </w:docPartPr>
      <w:docPartBody>
        <w:p w:rsidR="003B0743" w:rsidRDefault="00D3479F" w:rsidP="00D3479F">
          <w:pPr>
            <w:pStyle w:val="B3FB013C50E3476897560C085D3C9A3A"/>
          </w:pPr>
          <w:r w:rsidRPr="009C17AF">
            <w:rPr>
              <w:rStyle w:val="PlaceholderText"/>
            </w:rPr>
            <w:t>Click or tap here to enter text.</w:t>
          </w:r>
        </w:p>
      </w:docPartBody>
    </w:docPart>
    <w:docPart>
      <w:docPartPr>
        <w:name w:val="268B2B99B6D5404A90446723DE25D265"/>
        <w:category>
          <w:name w:val="General"/>
          <w:gallery w:val="placeholder"/>
        </w:category>
        <w:types>
          <w:type w:val="bbPlcHdr"/>
        </w:types>
        <w:behaviors>
          <w:behavior w:val="content"/>
        </w:behaviors>
        <w:guid w:val="{82946D38-5E9D-46BF-9950-C8E244E3A033}"/>
      </w:docPartPr>
      <w:docPartBody>
        <w:p w:rsidR="003B0743" w:rsidRDefault="00D3479F" w:rsidP="00D3479F">
          <w:pPr>
            <w:pStyle w:val="268B2B99B6D5404A90446723DE25D265"/>
          </w:pPr>
          <w:r w:rsidRPr="009C17AF">
            <w:rPr>
              <w:rStyle w:val="PlaceholderText"/>
            </w:rPr>
            <w:t>Click or tap here to enter text.</w:t>
          </w:r>
        </w:p>
      </w:docPartBody>
    </w:docPart>
    <w:docPart>
      <w:docPartPr>
        <w:name w:val="65BF0E6A75284034BDC38791273D4DD7"/>
        <w:category>
          <w:name w:val="General"/>
          <w:gallery w:val="placeholder"/>
        </w:category>
        <w:types>
          <w:type w:val="bbPlcHdr"/>
        </w:types>
        <w:behaviors>
          <w:behavior w:val="content"/>
        </w:behaviors>
        <w:guid w:val="{B1F296A3-753E-4CEF-80F9-C99F925CEFFF}"/>
      </w:docPartPr>
      <w:docPartBody>
        <w:p w:rsidR="003B0743" w:rsidRDefault="00D3479F" w:rsidP="00D3479F">
          <w:pPr>
            <w:pStyle w:val="65BF0E6A75284034BDC38791273D4DD7"/>
          </w:pPr>
          <w:r w:rsidRPr="009C17AF">
            <w:rPr>
              <w:rStyle w:val="PlaceholderText"/>
            </w:rPr>
            <w:t>Click or tap here to enter text.</w:t>
          </w:r>
        </w:p>
      </w:docPartBody>
    </w:docPart>
    <w:docPart>
      <w:docPartPr>
        <w:name w:val="3BC126E74D1F495586DEF079066871A9"/>
        <w:category>
          <w:name w:val="General"/>
          <w:gallery w:val="placeholder"/>
        </w:category>
        <w:types>
          <w:type w:val="bbPlcHdr"/>
        </w:types>
        <w:behaviors>
          <w:behavior w:val="content"/>
        </w:behaviors>
        <w:guid w:val="{3C48DD05-D451-41D2-8B51-3B95D83B8EB0}"/>
      </w:docPartPr>
      <w:docPartBody>
        <w:p w:rsidR="003B0743" w:rsidRDefault="00D3479F" w:rsidP="00D3479F">
          <w:pPr>
            <w:pStyle w:val="3BC126E74D1F495586DEF079066871A9"/>
          </w:pPr>
          <w:r w:rsidRPr="009C17AF">
            <w:rPr>
              <w:rStyle w:val="PlaceholderText"/>
            </w:rPr>
            <w:t>Click or tap here to enter text.</w:t>
          </w:r>
        </w:p>
      </w:docPartBody>
    </w:docPart>
    <w:docPart>
      <w:docPartPr>
        <w:name w:val="C5A3F6E344574842B991A4B9B3D9EB1E"/>
        <w:category>
          <w:name w:val="General"/>
          <w:gallery w:val="placeholder"/>
        </w:category>
        <w:types>
          <w:type w:val="bbPlcHdr"/>
        </w:types>
        <w:behaviors>
          <w:behavior w:val="content"/>
        </w:behaviors>
        <w:guid w:val="{D67150FD-7185-4233-A2EE-94A97844A2BC}"/>
      </w:docPartPr>
      <w:docPartBody>
        <w:p w:rsidR="003B0743" w:rsidRDefault="00D3479F" w:rsidP="00D3479F">
          <w:pPr>
            <w:pStyle w:val="C5A3F6E344574842B991A4B9B3D9EB1E"/>
          </w:pPr>
          <w:r w:rsidRPr="009C17AF">
            <w:rPr>
              <w:rStyle w:val="PlaceholderText"/>
            </w:rPr>
            <w:t>Click or tap here to enter text.</w:t>
          </w:r>
        </w:p>
      </w:docPartBody>
    </w:docPart>
    <w:docPart>
      <w:docPartPr>
        <w:name w:val="B496055C4F3746499AB2EAA0E70BD726"/>
        <w:category>
          <w:name w:val="General"/>
          <w:gallery w:val="placeholder"/>
        </w:category>
        <w:types>
          <w:type w:val="bbPlcHdr"/>
        </w:types>
        <w:behaviors>
          <w:behavior w:val="content"/>
        </w:behaviors>
        <w:guid w:val="{7E796A37-9B1A-4106-B6D4-18021C30406A}"/>
      </w:docPartPr>
      <w:docPartBody>
        <w:p w:rsidR="003B0743" w:rsidRDefault="00D3479F" w:rsidP="00D3479F">
          <w:pPr>
            <w:pStyle w:val="B496055C4F3746499AB2EAA0E70BD726"/>
          </w:pPr>
          <w:r w:rsidRPr="009C17AF">
            <w:rPr>
              <w:rStyle w:val="PlaceholderText"/>
            </w:rPr>
            <w:t>Click or tap here to enter text.</w:t>
          </w:r>
        </w:p>
      </w:docPartBody>
    </w:docPart>
    <w:docPart>
      <w:docPartPr>
        <w:name w:val="BF968DCD9DA84979872C67AB1CCD7DEC"/>
        <w:category>
          <w:name w:val="General"/>
          <w:gallery w:val="placeholder"/>
        </w:category>
        <w:types>
          <w:type w:val="bbPlcHdr"/>
        </w:types>
        <w:behaviors>
          <w:behavior w:val="content"/>
        </w:behaviors>
        <w:guid w:val="{57F57815-8CC6-4596-B736-71824FE7CFE6}"/>
      </w:docPartPr>
      <w:docPartBody>
        <w:p w:rsidR="003B0743" w:rsidRDefault="00D3479F" w:rsidP="00D3479F">
          <w:pPr>
            <w:pStyle w:val="BF968DCD9DA84979872C67AB1CCD7DEC"/>
          </w:pPr>
          <w:r w:rsidRPr="009C17AF">
            <w:rPr>
              <w:rStyle w:val="PlaceholderText"/>
            </w:rPr>
            <w:t>Click or tap here to enter text.</w:t>
          </w:r>
        </w:p>
      </w:docPartBody>
    </w:docPart>
    <w:docPart>
      <w:docPartPr>
        <w:name w:val="F289578BFF4948CE9DC7627C3F91B753"/>
        <w:category>
          <w:name w:val="General"/>
          <w:gallery w:val="placeholder"/>
        </w:category>
        <w:types>
          <w:type w:val="bbPlcHdr"/>
        </w:types>
        <w:behaviors>
          <w:behavior w:val="content"/>
        </w:behaviors>
        <w:guid w:val="{3170E7B0-03F7-4283-A000-7F2B3982BEED}"/>
      </w:docPartPr>
      <w:docPartBody>
        <w:p w:rsidR="003B0743" w:rsidRDefault="00D3479F" w:rsidP="00D3479F">
          <w:pPr>
            <w:pStyle w:val="F289578BFF4948CE9DC7627C3F91B753"/>
          </w:pPr>
          <w:r w:rsidRPr="009C17AF">
            <w:rPr>
              <w:rStyle w:val="PlaceholderText"/>
            </w:rPr>
            <w:t>Click or tap here to enter text.</w:t>
          </w:r>
        </w:p>
      </w:docPartBody>
    </w:docPart>
    <w:docPart>
      <w:docPartPr>
        <w:name w:val="F021EDF515194C1C87A1573E52F19AD1"/>
        <w:category>
          <w:name w:val="General"/>
          <w:gallery w:val="placeholder"/>
        </w:category>
        <w:types>
          <w:type w:val="bbPlcHdr"/>
        </w:types>
        <w:behaviors>
          <w:behavior w:val="content"/>
        </w:behaviors>
        <w:guid w:val="{0F8FB9FD-0EE9-4CE6-8DB7-139BB2935870}"/>
      </w:docPartPr>
      <w:docPartBody>
        <w:p w:rsidR="003B0743" w:rsidRDefault="00D3479F" w:rsidP="00D3479F">
          <w:pPr>
            <w:pStyle w:val="F021EDF515194C1C87A1573E52F19AD1"/>
          </w:pPr>
          <w:r w:rsidRPr="009C17AF">
            <w:rPr>
              <w:rStyle w:val="PlaceholderText"/>
            </w:rPr>
            <w:t>Click or tap here to enter text.</w:t>
          </w:r>
        </w:p>
      </w:docPartBody>
    </w:docPart>
    <w:docPart>
      <w:docPartPr>
        <w:name w:val="C34F3FB94E934B3D94D435478AD34AF4"/>
        <w:category>
          <w:name w:val="General"/>
          <w:gallery w:val="placeholder"/>
        </w:category>
        <w:types>
          <w:type w:val="bbPlcHdr"/>
        </w:types>
        <w:behaviors>
          <w:behavior w:val="content"/>
        </w:behaviors>
        <w:guid w:val="{1CA529B2-4681-4469-AB48-43D104063AA5}"/>
      </w:docPartPr>
      <w:docPartBody>
        <w:p w:rsidR="003B0743" w:rsidRDefault="00D3479F" w:rsidP="00D3479F">
          <w:pPr>
            <w:pStyle w:val="C34F3FB94E934B3D94D435478AD34AF4"/>
          </w:pPr>
          <w:r w:rsidRPr="009C17AF">
            <w:rPr>
              <w:rStyle w:val="PlaceholderText"/>
            </w:rPr>
            <w:t>Click or tap here to enter text.</w:t>
          </w:r>
        </w:p>
      </w:docPartBody>
    </w:docPart>
    <w:docPart>
      <w:docPartPr>
        <w:name w:val="F9B60D93B01D44879C392EF89FA9E928"/>
        <w:category>
          <w:name w:val="General"/>
          <w:gallery w:val="placeholder"/>
        </w:category>
        <w:types>
          <w:type w:val="bbPlcHdr"/>
        </w:types>
        <w:behaviors>
          <w:behavior w:val="content"/>
        </w:behaviors>
        <w:guid w:val="{27FC2242-E4FD-4FDD-8E03-E88EA85FD625}"/>
      </w:docPartPr>
      <w:docPartBody>
        <w:p w:rsidR="003B0743" w:rsidRDefault="00D3479F" w:rsidP="00D3479F">
          <w:pPr>
            <w:pStyle w:val="F9B60D93B01D44879C392EF89FA9E928"/>
          </w:pPr>
          <w:r w:rsidRPr="009C17AF">
            <w:rPr>
              <w:rStyle w:val="PlaceholderText"/>
            </w:rPr>
            <w:t>Click or tap here to enter text.</w:t>
          </w:r>
        </w:p>
      </w:docPartBody>
    </w:docPart>
    <w:docPart>
      <w:docPartPr>
        <w:name w:val="AE5E4012B5BB4BBFA1AF0E23EB0DFB10"/>
        <w:category>
          <w:name w:val="General"/>
          <w:gallery w:val="placeholder"/>
        </w:category>
        <w:types>
          <w:type w:val="bbPlcHdr"/>
        </w:types>
        <w:behaviors>
          <w:behavior w:val="content"/>
        </w:behaviors>
        <w:guid w:val="{F7CB855C-0188-4275-9B45-9A5556FE8973}"/>
      </w:docPartPr>
      <w:docPartBody>
        <w:p w:rsidR="003B0743" w:rsidRDefault="00D3479F" w:rsidP="00D3479F">
          <w:pPr>
            <w:pStyle w:val="AE5E4012B5BB4BBFA1AF0E23EB0DFB10"/>
          </w:pPr>
          <w:r w:rsidRPr="009C17AF">
            <w:rPr>
              <w:rStyle w:val="PlaceholderText"/>
            </w:rPr>
            <w:t>Click or tap here to enter text.</w:t>
          </w:r>
        </w:p>
      </w:docPartBody>
    </w:docPart>
    <w:docPart>
      <w:docPartPr>
        <w:name w:val="003D5E515B64431695281985ED538D4D"/>
        <w:category>
          <w:name w:val="General"/>
          <w:gallery w:val="placeholder"/>
        </w:category>
        <w:types>
          <w:type w:val="bbPlcHdr"/>
        </w:types>
        <w:behaviors>
          <w:behavior w:val="content"/>
        </w:behaviors>
        <w:guid w:val="{AC8955A2-57E8-4D0C-9193-63FD82C472FE}"/>
      </w:docPartPr>
      <w:docPartBody>
        <w:p w:rsidR="003B0743" w:rsidRDefault="00D3479F" w:rsidP="00D3479F">
          <w:pPr>
            <w:pStyle w:val="003D5E515B64431695281985ED538D4D"/>
          </w:pPr>
          <w:r w:rsidRPr="009C17AF">
            <w:rPr>
              <w:rStyle w:val="PlaceholderText"/>
            </w:rPr>
            <w:t>Click or tap here to enter text.</w:t>
          </w:r>
        </w:p>
      </w:docPartBody>
    </w:docPart>
    <w:docPart>
      <w:docPartPr>
        <w:name w:val="6918E4F5176A460FB598459AB4ADEFF6"/>
        <w:category>
          <w:name w:val="General"/>
          <w:gallery w:val="placeholder"/>
        </w:category>
        <w:types>
          <w:type w:val="bbPlcHdr"/>
        </w:types>
        <w:behaviors>
          <w:behavior w:val="content"/>
        </w:behaviors>
        <w:guid w:val="{84725A18-B5F1-4216-9081-8365EC7375F0}"/>
      </w:docPartPr>
      <w:docPartBody>
        <w:p w:rsidR="003B0743" w:rsidRDefault="00D3479F" w:rsidP="00D3479F">
          <w:pPr>
            <w:pStyle w:val="6918E4F5176A460FB598459AB4ADEFF6"/>
          </w:pPr>
          <w:r w:rsidRPr="009C17AF">
            <w:rPr>
              <w:rStyle w:val="PlaceholderText"/>
            </w:rPr>
            <w:t>Click or tap here to enter text.</w:t>
          </w:r>
        </w:p>
      </w:docPartBody>
    </w:docPart>
    <w:docPart>
      <w:docPartPr>
        <w:name w:val="8A8C006B63AA4DA69A0F8AD7FA6F1B7C"/>
        <w:category>
          <w:name w:val="General"/>
          <w:gallery w:val="placeholder"/>
        </w:category>
        <w:types>
          <w:type w:val="bbPlcHdr"/>
        </w:types>
        <w:behaviors>
          <w:behavior w:val="content"/>
        </w:behaviors>
        <w:guid w:val="{202BB002-2076-412D-90EF-ED13E546A6C9}"/>
      </w:docPartPr>
      <w:docPartBody>
        <w:p w:rsidR="003B0743" w:rsidRDefault="00D3479F" w:rsidP="00D3479F">
          <w:pPr>
            <w:pStyle w:val="8A8C006B63AA4DA69A0F8AD7FA6F1B7C"/>
          </w:pPr>
          <w:r w:rsidRPr="009C17AF">
            <w:rPr>
              <w:rStyle w:val="PlaceholderText"/>
            </w:rPr>
            <w:t>Click or tap here to enter text.</w:t>
          </w:r>
        </w:p>
      </w:docPartBody>
    </w:docPart>
    <w:docPart>
      <w:docPartPr>
        <w:name w:val="95EAFEE38DCD453EACFC4AAFDF5ACE91"/>
        <w:category>
          <w:name w:val="General"/>
          <w:gallery w:val="placeholder"/>
        </w:category>
        <w:types>
          <w:type w:val="bbPlcHdr"/>
        </w:types>
        <w:behaviors>
          <w:behavior w:val="content"/>
        </w:behaviors>
        <w:guid w:val="{CAB8A79E-5C93-4215-AD9E-9157F8DC2D1B}"/>
      </w:docPartPr>
      <w:docPartBody>
        <w:p w:rsidR="003B0743" w:rsidRDefault="00D3479F" w:rsidP="00D3479F">
          <w:pPr>
            <w:pStyle w:val="95EAFEE38DCD453EACFC4AAFDF5ACE91"/>
          </w:pPr>
          <w:r w:rsidRPr="009C17AF">
            <w:rPr>
              <w:rStyle w:val="PlaceholderText"/>
            </w:rPr>
            <w:t>Click or tap here to enter text.</w:t>
          </w:r>
        </w:p>
      </w:docPartBody>
    </w:docPart>
    <w:docPart>
      <w:docPartPr>
        <w:name w:val="C038FCC795FD425DB7AE898C0681B28F"/>
        <w:category>
          <w:name w:val="General"/>
          <w:gallery w:val="placeholder"/>
        </w:category>
        <w:types>
          <w:type w:val="bbPlcHdr"/>
        </w:types>
        <w:behaviors>
          <w:behavior w:val="content"/>
        </w:behaviors>
        <w:guid w:val="{5FE10DD7-90BE-4336-9093-070956C681E1}"/>
      </w:docPartPr>
      <w:docPartBody>
        <w:p w:rsidR="003B0743" w:rsidRDefault="00D3479F" w:rsidP="00D3479F">
          <w:pPr>
            <w:pStyle w:val="C038FCC795FD425DB7AE898C0681B28F"/>
          </w:pPr>
          <w:r w:rsidRPr="009C17AF">
            <w:rPr>
              <w:rStyle w:val="PlaceholderText"/>
            </w:rPr>
            <w:t>Click or tap here to enter text.</w:t>
          </w:r>
        </w:p>
      </w:docPartBody>
    </w:docPart>
    <w:docPart>
      <w:docPartPr>
        <w:name w:val="B3B946B4CAF4415A8EB497FC3851F4A9"/>
        <w:category>
          <w:name w:val="General"/>
          <w:gallery w:val="placeholder"/>
        </w:category>
        <w:types>
          <w:type w:val="bbPlcHdr"/>
        </w:types>
        <w:behaviors>
          <w:behavior w:val="content"/>
        </w:behaviors>
        <w:guid w:val="{8B5EDC4B-E218-4C3E-A0B1-5E4B3DF7D683}"/>
      </w:docPartPr>
      <w:docPartBody>
        <w:p w:rsidR="003B0743" w:rsidRDefault="00D3479F" w:rsidP="00D3479F">
          <w:pPr>
            <w:pStyle w:val="B3B946B4CAF4415A8EB497FC3851F4A9"/>
          </w:pPr>
          <w:r w:rsidRPr="009C17AF">
            <w:rPr>
              <w:rStyle w:val="PlaceholderText"/>
            </w:rPr>
            <w:t>Click or tap here to enter text.</w:t>
          </w:r>
        </w:p>
      </w:docPartBody>
    </w:docPart>
    <w:docPart>
      <w:docPartPr>
        <w:name w:val="0107DF0EB0A04422A422581BF654F2AB"/>
        <w:category>
          <w:name w:val="General"/>
          <w:gallery w:val="placeholder"/>
        </w:category>
        <w:types>
          <w:type w:val="bbPlcHdr"/>
        </w:types>
        <w:behaviors>
          <w:behavior w:val="content"/>
        </w:behaviors>
        <w:guid w:val="{37554D43-9CD5-45F8-B052-7C6AE9331526}"/>
      </w:docPartPr>
      <w:docPartBody>
        <w:p w:rsidR="003B0743" w:rsidRDefault="00D3479F" w:rsidP="00D3479F">
          <w:pPr>
            <w:pStyle w:val="0107DF0EB0A04422A422581BF654F2AB"/>
          </w:pPr>
          <w:r w:rsidRPr="009C17AF">
            <w:rPr>
              <w:rStyle w:val="PlaceholderText"/>
            </w:rPr>
            <w:t>Click or tap here to enter text.</w:t>
          </w:r>
        </w:p>
      </w:docPartBody>
    </w:docPart>
    <w:docPart>
      <w:docPartPr>
        <w:name w:val="2C33FBF2581440FCAF42378FE11466F7"/>
        <w:category>
          <w:name w:val="General"/>
          <w:gallery w:val="placeholder"/>
        </w:category>
        <w:types>
          <w:type w:val="bbPlcHdr"/>
        </w:types>
        <w:behaviors>
          <w:behavior w:val="content"/>
        </w:behaviors>
        <w:guid w:val="{D0EB9363-94F0-4AF1-943C-59A33983B0E0}"/>
      </w:docPartPr>
      <w:docPartBody>
        <w:p w:rsidR="003B0743" w:rsidRDefault="00D3479F" w:rsidP="00D3479F">
          <w:pPr>
            <w:pStyle w:val="2C33FBF2581440FCAF42378FE11466F7"/>
          </w:pPr>
          <w:r w:rsidRPr="009C17AF">
            <w:rPr>
              <w:rStyle w:val="PlaceholderText"/>
            </w:rPr>
            <w:t>Click or tap here to enter text.</w:t>
          </w:r>
        </w:p>
      </w:docPartBody>
    </w:docPart>
    <w:docPart>
      <w:docPartPr>
        <w:name w:val="0DCF3F4351D74788B4422B3FB2616AC3"/>
        <w:category>
          <w:name w:val="General"/>
          <w:gallery w:val="placeholder"/>
        </w:category>
        <w:types>
          <w:type w:val="bbPlcHdr"/>
        </w:types>
        <w:behaviors>
          <w:behavior w:val="content"/>
        </w:behaviors>
        <w:guid w:val="{62902696-A403-4DDE-94E2-CA95376BDDC0}"/>
      </w:docPartPr>
      <w:docPartBody>
        <w:p w:rsidR="003B0743" w:rsidRDefault="00D3479F" w:rsidP="00D3479F">
          <w:pPr>
            <w:pStyle w:val="0DCF3F4351D74788B4422B3FB2616AC3"/>
          </w:pPr>
          <w:r w:rsidRPr="009C17AF">
            <w:rPr>
              <w:rStyle w:val="PlaceholderText"/>
            </w:rPr>
            <w:t>Click or tap here to enter text.</w:t>
          </w:r>
        </w:p>
      </w:docPartBody>
    </w:docPart>
    <w:docPart>
      <w:docPartPr>
        <w:name w:val="8D461F73B58A4D94AEF9AF0F366656F8"/>
        <w:category>
          <w:name w:val="General"/>
          <w:gallery w:val="placeholder"/>
        </w:category>
        <w:types>
          <w:type w:val="bbPlcHdr"/>
        </w:types>
        <w:behaviors>
          <w:behavior w:val="content"/>
        </w:behaviors>
        <w:guid w:val="{1777C3FB-FFB3-47BB-9B32-4358D3B06E57}"/>
      </w:docPartPr>
      <w:docPartBody>
        <w:p w:rsidR="003B0743" w:rsidRDefault="00D3479F" w:rsidP="00D3479F">
          <w:pPr>
            <w:pStyle w:val="8D461F73B58A4D94AEF9AF0F366656F8"/>
          </w:pPr>
          <w:r w:rsidRPr="009C17AF">
            <w:rPr>
              <w:rStyle w:val="PlaceholderText"/>
            </w:rPr>
            <w:t>Click or tap here to enter text.</w:t>
          </w:r>
        </w:p>
      </w:docPartBody>
    </w:docPart>
    <w:docPart>
      <w:docPartPr>
        <w:name w:val="578CBC5ED4A645609AF61AD8D5B58F43"/>
        <w:category>
          <w:name w:val="General"/>
          <w:gallery w:val="placeholder"/>
        </w:category>
        <w:types>
          <w:type w:val="bbPlcHdr"/>
        </w:types>
        <w:behaviors>
          <w:behavior w:val="content"/>
        </w:behaviors>
        <w:guid w:val="{6F7771F5-9942-4E34-B792-E6ABB137F6F1}"/>
      </w:docPartPr>
      <w:docPartBody>
        <w:p w:rsidR="003B0743" w:rsidRDefault="00D3479F" w:rsidP="00D3479F">
          <w:pPr>
            <w:pStyle w:val="578CBC5ED4A645609AF61AD8D5B58F43"/>
          </w:pPr>
          <w:r w:rsidRPr="009C17AF">
            <w:rPr>
              <w:rStyle w:val="PlaceholderText"/>
            </w:rPr>
            <w:t>Click or tap here to enter text.</w:t>
          </w:r>
        </w:p>
      </w:docPartBody>
    </w:docPart>
    <w:docPart>
      <w:docPartPr>
        <w:name w:val="19C67E026EF64A66923FABFC80785086"/>
        <w:category>
          <w:name w:val="General"/>
          <w:gallery w:val="placeholder"/>
        </w:category>
        <w:types>
          <w:type w:val="bbPlcHdr"/>
        </w:types>
        <w:behaviors>
          <w:behavior w:val="content"/>
        </w:behaviors>
        <w:guid w:val="{95CEEB07-3292-436B-811B-84C2D5134C06}"/>
      </w:docPartPr>
      <w:docPartBody>
        <w:p w:rsidR="003B0743" w:rsidRDefault="00D3479F" w:rsidP="00D3479F">
          <w:pPr>
            <w:pStyle w:val="19C67E026EF64A66923FABFC80785086"/>
          </w:pPr>
          <w:r w:rsidRPr="009C17AF">
            <w:rPr>
              <w:rStyle w:val="PlaceholderText"/>
            </w:rPr>
            <w:t>Click or tap here to enter text.</w:t>
          </w:r>
        </w:p>
      </w:docPartBody>
    </w:docPart>
    <w:docPart>
      <w:docPartPr>
        <w:name w:val="1A0BDBE1FF4E44AAB11E6DB888EE5924"/>
        <w:category>
          <w:name w:val="General"/>
          <w:gallery w:val="placeholder"/>
        </w:category>
        <w:types>
          <w:type w:val="bbPlcHdr"/>
        </w:types>
        <w:behaviors>
          <w:behavior w:val="content"/>
        </w:behaviors>
        <w:guid w:val="{57914D62-444B-4315-BD20-82643E88B09A}"/>
      </w:docPartPr>
      <w:docPartBody>
        <w:p w:rsidR="003B0743" w:rsidRDefault="00D3479F" w:rsidP="00D3479F">
          <w:pPr>
            <w:pStyle w:val="1A0BDBE1FF4E44AAB11E6DB888EE5924"/>
          </w:pPr>
          <w:r w:rsidRPr="009C17AF">
            <w:rPr>
              <w:rStyle w:val="PlaceholderText"/>
            </w:rPr>
            <w:t>Click or tap here to enter text.</w:t>
          </w:r>
        </w:p>
      </w:docPartBody>
    </w:docPart>
    <w:docPart>
      <w:docPartPr>
        <w:name w:val="E2C82ACBBEE346E0891F4E58CA087A1C"/>
        <w:category>
          <w:name w:val="General"/>
          <w:gallery w:val="placeholder"/>
        </w:category>
        <w:types>
          <w:type w:val="bbPlcHdr"/>
        </w:types>
        <w:behaviors>
          <w:behavior w:val="content"/>
        </w:behaviors>
        <w:guid w:val="{E8794188-BB72-434E-81B2-D31E4E1DFD13}"/>
      </w:docPartPr>
      <w:docPartBody>
        <w:p w:rsidR="003B0743" w:rsidRDefault="00D3479F" w:rsidP="00D3479F">
          <w:pPr>
            <w:pStyle w:val="E2C82ACBBEE346E0891F4E58CA087A1C"/>
          </w:pPr>
          <w:r w:rsidRPr="009C17AF">
            <w:rPr>
              <w:rStyle w:val="PlaceholderText"/>
            </w:rPr>
            <w:t>Click or tap here to enter text.</w:t>
          </w:r>
        </w:p>
      </w:docPartBody>
    </w:docPart>
    <w:docPart>
      <w:docPartPr>
        <w:name w:val="B25376A8D8A44714B4683CF04587C068"/>
        <w:category>
          <w:name w:val="General"/>
          <w:gallery w:val="placeholder"/>
        </w:category>
        <w:types>
          <w:type w:val="bbPlcHdr"/>
        </w:types>
        <w:behaviors>
          <w:behavior w:val="content"/>
        </w:behaviors>
        <w:guid w:val="{8F9EBF88-E399-4C99-89A2-EB164E3CF395}"/>
      </w:docPartPr>
      <w:docPartBody>
        <w:p w:rsidR="003B0743" w:rsidRDefault="00D3479F" w:rsidP="00D3479F">
          <w:pPr>
            <w:pStyle w:val="B25376A8D8A44714B4683CF04587C068"/>
          </w:pPr>
          <w:r w:rsidRPr="009C17AF">
            <w:rPr>
              <w:rStyle w:val="PlaceholderText"/>
            </w:rPr>
            <w:t>Click or tap here to enter text.</w:t>
          </w:r>
        </w:p>
      </w:docPartBody>
    </w:docPart>
    <w:docPart>
      <w:docPartPr>
        <w:name w:val="446E8DCD39444967BD20B9926EEB8078"/>
        <w:category>
          <w:name w:val="General"/>
          <w:gallery w:val="placeholder"/>
        </w:category>
        <w:types>
          <w:type w:val="bbPlcHdr"/>
        </w:types>
        <w:behaviors>
          <w:behavior w:val="content"/>
        </w:behaviors>
        <w:guid w:val="{09FC3265-E899-44D4-AD21-8F9A0576F494}"/>
      </w:docPartPr>
      <w:docPartBody>
        <w:p w:rsidR="003B0743" w:rsidRDefault="00D3479F" w:rsidP="00D3479F">
          <w:pPr>
            <w:pStyle w:val="446E8DCD39444967BD20B9926EEB8078"/>
          </w:pPr>
          <w:r w:rsidRPr="009C17AF">
            <w:rPr>
              <w:rStyle w:val="PlaceholderText"/>
            </w:rPr>
            <w:t>Click or tap here to enter text.</w:t>
          </w:r>
        </w:p>
      </w:docPartBody>
    </w:docPart>
    <w:docPart>
      <w:docPartPr>
        <w:name w:val="6CDFE21F1C1542D186C1AB3FF4743618"/>
        <w:category>
          <w:name w:val="General"/>
          <w:gallery w:val="placeholder"/>
        </w:category>
        <w:types>
          <w:type w:val="bbPlcHdr"/>
        </w:types>
        <w:behaviors>
          <w:behavior w:val="content"/>
        </w:behaviors>
        <w:guid w:val="{5F4B5D4C-D8D8-4855-BF1A-ACCDF5165FFA}"/>
      </w:docPartPr>
      <w:docPartBody>
        <w:p w:rsidR="003B0743" w:rsidRDefault="00D3479F" w:rsidP="00D3479F">
          <w:pPr>
            <w:pStyle w:val="6CDFE21F1C1542D186C1AB3FF4743618"/>
          </w:pPr>
          <w:r w:rsidRPr="009C17AF">
            <w:rPr>
              <w:rStyle w:val="PlaceholderText"/>
            </w:rPr>
            <w:t>Click or tap here to enter text.</w:t>
          </w:r>
        </w:p>
      </w:docPartBody>
    </w:docPart>
    <w:docPart>
      <w:docPartPr>
        <w:name w:val="3C1AE7301B1048998D488401F632972A"/>
        <w:category>
          <w:name w:val="General"/>
          <w:gallery w:val="placeholder"/>
        </w:category>
        <w:types>
          <w:type w:val="bbPlcHdr"/>
        </w:types>
        <w:behaviors>
          <w:behavior w:val="content"/>
        </w:behaviors>
        <w:guid w:val="{8AA66525-8CD3-4D3C-A2D5-9B60D9CD977D}"/>
      </w:docPartPr>
      <w:docPartBody>
        <w:p w:rsidR="003B0743" w:rsidRDefault="00D3479F" w:rsidP="00D3479F">
          <w:pPr>
            <w:pStyle w:val="3C1AE7301B1048998D488401F632972A"/>
          </w:pPr>
          <w:r w:rsidRPr="009C17AF">
            <w:rPr>
              <w:rStyle w:val="PlaceholderText"/>
            </w:rPr>
            <w:t>Click or tap here to enter text.</w:t>
          </w:r>
        </w:p>
      </w:docPartBody>
    </w:docPart>
    <w:docPart>
      <w:docPartPr>
        <w:name w:val="C054F5BEF0084F809D8F1F4CB634F6C8"/>
        <w:category>
          <w:name w:val="General"/>
          <w:gallery w:val="placeholder"/>
        </w:category>
        <w:types>
          <w:type w:val="bbPlcHdr"/>
        </w:types>
        <w:behaviors>
          <w:behavior w:val="content"/>
        </w:behaviors>
        <w:guid w:val="{ED2D5C19-506C-4537-9045-B5D11AEE3231}"/>
      </w:docPartPr>
      <w:docPartBody>
        <w:p w:rsidR="003B0743" w:rsidRDefault="00D3479F" w:rsidP="00D3479F">
          <w:pPr>
            <w:pStyle w:val="C054F5BEF0084F809D8F1F4CB634F6C8"/>
          </w:pPr>
          <w:r w:rsidRPr="009C17AF">
            <w:rPr>
              <w:rStyle w:val="PlaceholderText"/>
            </w:rPr>
            <w:t>Click or tap here to enter text.</w:t>
          </w:r>
        </w:p>
      </w:docPartBody>
    </w:docPart>
    <w:docPart>
      <w:docPartPr>
        <w:name w:val="A98DF14DF30C43CABAD49B938655CE4B"/>
        <w:category>
          <w:name w:val="General"/>
          <w:gallery w:val="placeholder"/>
        </w:category>
        <w:types>
          <w:type w:val="bbPlcHdr"/>
        </w:types>
        <w:behaviors>
          <w:behavior w:val="content"/>
        </w:behaviors>
        <w:guid w:val="{D9F32524-2348-447F-B726-6FE29CAA0B5E}"/>
      </w:docPartPr>
      <w:docPartBody>
        <w:p w:rsidR="003B0743" w:rsidRDefault="00D3479F" w:rsidP="00D3479F">
          <w:pPr>
            <w:pStyle w:val="A98DF14DF30C43CABAD49B938655CE4B"/>
          </w:pPr>
          <w:r w:rsidRPr="009C17AF">
            <w:rPr>
              <w:rStyle w:val="PlaceholderText"/>
            </w:rPr>
            <w:t>Click or tap here to enter text.</w:t>
          </w:r>
        </w:p>
      </w:docPartBody>
    </w:docPart>
    <w:docPart>
      <w:docPartPr>
        <w:name w:val="0DD1A2F569424A64A6C77B0ED8FE21B4"/>
        <w:category>
          <w:name w:val="General"/>
          <w:gallery w:val="placeholder"/>
        </w:category>
        <w:types>
          <w:type w:val="bbPlcHdr"/>
        </w:types>
        <w:behaviors>
          <w:behavior w:val="content"/>
        </w:behaviors>
        <w:guid w:val="{B5E04D02-E194-4DE2-B9F3-83DA5F8D12B7}"/>
      </w:docPartPr>
      <w:docPartBody>
        <w:p w:rsidR="003B0743" w:rsidRDefault="00D3479F" w:rsidP="00D3479F">
          <w:pPr>
            <w:pStyle w:val="0DD1A2F569424A64A6C77B0ED8FE21B4"/>
          </w:pPr>
          <w:r w:rsidRPr="009C17AF">
            <w:rPr>
              <w:rStyle w:val="PlaceholderText"/>
            </w:rPr>
            <w:t>Click or tap here to enter text.</w:t>
          </w:r>
        </w:p>
      </w:docPartBody>
    </w:docPart>
    <w:docPart>
      <w:docPartPr>
        <w:name w:val="16EEB29F5CE44AEEBA07C07957F774D8"/>
        <w:category>
          <w:name w:val="General"/>
          <w:gallery w:val="placeholder"/>
        </w:category>
        <w:types>
          <w:type w:val="bbPlcHdr"/>
        </w:types>
        <w:behaviors>
          <w:behavior w:val="content"/>
        </w:behaviors>
        <w:guid w:val="{C437A689-6B66-48F4-9D48-4E69874188BC}"/>
      </w:docPartPr>
      <w:docPartBody>
        <w:p w:rsidR="003B0743" w:rsidRDefault="00D3479F" w:rsidP="00D3479F">
          <w:pPr>
            <w:pStyle w:val="16EEB29F5CE44AEEBA07C07957F774D8"/>
          </w:pPr>
          <w:r w:rsidRPr="009C17AF">
            <w:rPr>
              <w:rStyle w:val="PlaceholderText"/>
            </w:rPr>
            <w:t>Click or tap here to enter text.</w:t>
          </w:r>
        </w:p>
      </w:docPartBody>
    </w:docPart>
    <w:docPart>
      <w:docPartPr>
        <w:name w:val="3E561AC5A33343858A1119D31B8E6E42"/>
        <w:category>
          <w:name w:val="General"/>
          <w:gallery w:val="placeholder"/>
        </w:category>
        <w:types>
          <w:type w:val="bbPlcHdr"/>
        </w:types>
        <w:behaviors>
          <w:behavior w:val="content"/>
        </w:behaviors>
        <w:guid w:val="{7C1A4068-4371-4426-94B2-3C319948F03A}"/>
      </w:docPartPr>
      <w:docPartBody>
        <w:p w:rsidR="003B0743" w:rsidRDefault="00D3479F" w:rsidP="00D3479F">
          <w:pPr>
            <w:pStyle w:val="3E561AC5A33343858A1119D31B8E6E42"/>
          </w:pPr>
          <w:r w:rsidRPr="009C17AF">
            <w:rPr>
              <w:rStyle w:val="PlaceholderText"/>
            </w:rPr>
            <w:t>Click or tap here to enter text.</w:t>
          </w:r>
        </w:p>
      </w:docPartBody>
    </w:docPart>
    <w:docPart>
      <w:docPartPr>
        <w:name w:val="8AFB597709CF45E092DBF9039317DC1E"/>
        <w:category>
          <w:name w:val="General"/>
          <w:gallery w:val="placeholder"/>
        </w:category>
        <w:types>
          <w:type w:val="bbPlcHdr"/>
        </w:types>
        <w:behaviors>
          <w:behavior w:val="content"/>
        </w:behaviors>
        <w:guid w:val="{8E878A89-837D-45AF-A77F-67F9E2F9EDF0}"/>
      </w:docPartPr>
      <w:docPartBody>
        <w:p w:rsidR="003B0743" w:rsidRDefault="00D3479F" w:rsidP="00D3479F">
          <w:pPr>
            <w:pStyle w:val="8AFB597709CF45E092DBF9039317DC1E"/>
          </w:pPr>
          <w:r w:rsidRPr="009C17AF">
            <w:rPr>
              <w:rStyle w:val="PlaceholderText"/>
            </w:rPr>
            <w:t>Click or tap here to enter text.</w:t>
          </w:r>
        </w:p>
      </w:docPartBody>
    </w:docPart>
    <w:docPart>
      <w:docPartPr>
        <w:name w:val="4151A018A05B43C1999218A1EFC0FCAE"/>
        <w:category>
          <w:name w:val="General"/>
          <w:gallery w:val="placeholder"/>
        </w:category>
        <w:types>
          <w:type w:val="bbPlcHdr"/>
        </w:types>
        <w:behaviors>
          <w:behavior w:val="content"/>
        </w:behaviors>
        <w:guid w:val="{A46E036F-0C4A-404D-A6AD-B873941A1536}"/>
      </w:docPartPr>
      <w:docPartBody>
        <w:p w:rsidR="003B0743" w:rsidRDefault="00D3479F" w:rsidP="00D3479F">
          <w:pPr>
            <w:pStyle w:val="4151A018A05B43C1999218A1EFC0FCAE"/>
          </w:pPr>
          <w:r w:rsidRPr="009C17AF">
            <w:rPr>
              <w:rStyle w:val="PlaceholderText"/>
            </w:rPr>
            <w:t>Click or tap here to enter text.</w:t>
          </w:r>
        </w:p>
      </w:docPartBody>
    </w:docPart>
    <w:docPart>
      <w:docPartPr>
        <w:name w:val="6A60C270CCD648AE90D2EB2802627633"/>
        <w:category>
          <w:name w:val="General"/>
          <w:gallery w:val="placeholder"/>
        </w:category>
        <w:types>
          <w:type w:val="bbPlcHdr"/>
        </w:types>
        <w:behaviors>
          <w:behavior w:val="content"/>
        </w:behaviors>
        <w:guid w:val="{BA08614E-C2F1-48A8-9104-77A8002879AA}"/>
      </w:docPartPr>
      <w:docPartBody>
        <w:p w:rsidR="003B0743" w:rsidRDefault="00D3479F" w:rsidP="00D3479F">
          <w:pPr>
            <w:pStyle w:val="6A60C270CCD648AE90D2EB2802627633"/>
          </w:pPr>
          <w:r w:rsidRPr="009C17AF">
            <w:rPr>
              <w:rStyle w:val="PlaceholderText"/>
            </w:rPr>
            <w:t>Click or tap here to enter text.</w:t>
          </w:r>
        </w:p>
      </w:docPartBody>
    </w:docPart>
    <w:docPart>
      <w:docPartPr>
        <w:name w:val="EA81DB66A4164966B1278BAC613E1E25"/>
        <w:category>
          <w:name w:val="General"/>
          <w:gallery w:val="placeholder"/>
        </w:category>
        <w:types>
          <w:type w:val="bbPlcHdr"/>
        </w:types>
        <w:behaviors>
          <w:behavior w:val="content"/>
        </w:behaviors>
        <w:guid w:val="{0A890CAA-139A-4EAB-ACBA-73592AA9046A}"/>
      </w:docPartPr>
      <w:docPartBody>
        <w:p w:rsidR="003B0743" w:rsidRDefault="00D3479F" w:rsidP="00D3479F">
          <w:pPr>
            <w:pStyle w:val="EA81DB66A4164966B1278BAC613E1E25"/>
          </w:pPr>
          <w:r w:rsidRPr="009C17AF">
            <w:rPr>
              <w:rStyle w:val="PlaceholderText"/>
            </w:rPr>
            <w:t>Click or tap here to enter text.</w:t>
          </w:r>
        </w:p>
      </w:docPartBody>
    </w:docPart>
    <w:docPart>
      <w:docPartPr>
        <w:name w:val="D0D7F792E2924634A64EACBDFC535979"/>
        <w:category>
          <w:name w:val="General"/>
          <w:gallery w:val="placeholder"/>
        </w:category>
        <w:types>
          <w:type w:val="bbPlcHdr"/>
        </w:types>
        <w:behaviors>
          <w:behavior w:val="content"/>
        </w:behaviors>
        <w:guid w:val="{095DFD8D-722D-449B-AF7D-2AFF5CCC849F}"/>
      </w:docPartPr>
      <w:docPartBody>
        <w:p w:rsidR="003B0743" w:rsidRDefault="00D3479F" w:rsidP="00D3479F">
          <w:pPr>
            <w:pStyle w:val="D0D7F792E2924634A64EACBDFC535979"/>
          </w:pPr>
          <w:r w:rsidRPr="009C17AF">
            <w:rPr>
              <w:rStyle w:val="PlaceholderText"/>
            </w:rPr>
            <w:t>Click or tap here to enter text.</w:t>
          </w:r>
        </w:p>
      </w:docPartBody>
    </w:docPart>
    <w:docPart>
      <w:docPartPr>
        <w:name w:val="8F548728CBE54EDF83E4C293714A37FE"/>
        <w:category>
          <w:name w:val="General"/>
          <w:gallery w:val="placeholder"/>
        </w:category>
        <w:types>
          <w:type w:val="bbPlcHdr"/>
        </w:types>
        <w:behaviors>
          <w:behavior w:val="content"/>
        </w:behaviors>
        <w:guid w:val="{C520C0F8-CEA1-4EF6-86AE-31A07F028858}"/>
      </w:docPartPr>
      <w:docPartBody>
        <w:p w:rsidR="003B0743" w:rsidRDefault="00D3479F" w:rsidP="00D3479F">
          <w:pPr>
            <w:pStyle w:val="8F548728CBE54EDF83E4C293714A37FE"/>
          </w:pPr>
          <w:r w:rsidRPr="009C17AF">
            <w:rPr>
              <w:rStyle w:val="PlaceholderText"/>
            </w:rPr>
            <w:t>Click or tap here to enter text.</w:t>
          </w:r>
        </w:p>
      </w:docPartBody>
    </w:docPart>
    <w:docPart>
      <w:docPartPr>
        <w:name w:val="3C50B6F0E3D64557B50D2F9C50EC57D9"/>
        <w:category>
          <w:name w:val="General"/>
          <w:gallery w:val="placeholder"/>
        </w:category>
        <w:types>
          <w:type w:val="bbPlcHdr"/>
        </w:types>
        <w:behaviors>
          <w:behavior w:val="content"/>
        </w:behaviors>
        <w:guid w:val="{0626E1B4-1733-426D-BBBC-E56A9497E246}"/>
      </w:docPartPr>
      <w:docPartBody>
        <w:p w:rsidR="003B0743" w:rsidRDefault="00D3479F" w:rsidP="00D3479F">
          <w:pPr>
            <w:pStyle w:val="3C50B6F0E3D64557B50D2F9C50EC57D9"/>
          </w:pPr>
          <w:r w:rsidRPr="009C17AF">
            <w:rPr>
              <w:rStyle w:val="PlaceholderText"/>
            </w:rPr>
            <w:t>Click or tap here to enter text.</w:t>
          </w:r>
        </w:p>
      </w:docPartBody>
    </w:docPart>
    <w:docPart>
      <w:docPartPr>
        <w:name w:val="32D5A7B0A30B4CC5AA9B6D539F5C5549"/>
        <w:category>
          <w:name w:val="General"/>
          <w:gallery w:val="placeholder"/>
        </w:category>
        <w:types>
          <w:type w:val="bbPlcHdr"/>
        </w:types>
        <w:behaviors>
          <w:behavior w:val="content"/>
        </w:behaviors>
        <w:guid w:val="{ED02E600-C843-4EDA-968E-11110AC35C5D}"/>
      </w:docPartPr>
      <w:docPartBody>
        <w:p w:rsidR="003B0743" w:rsidRDefault="00D3479F" w:rsidP="00D3479F">
          <w:pPr>
            <w:pStyle w:val="32D5A7B0A30B4CC5AA9B6D539F5C5549"/>
          </w:pPr>
          <w:r w:rsidRPr="009C17AF">
            <w:rPr>
              <w:rStyle w:val="PlaceholderText"/>
            </w:rPr>
            <w:t>Click or tap here to enter text.</w:t>
          </w:r>
        </w:p>
      </w:docPartBody>
    </w:docPart>
    <w:docPart>
      <w:docPartPr>
        <w:name w:val="F7CC7BD9AFA14491BFA2E09F93884567"/>
        <w:category>
          <w:name w:val="General"/>
          <w:gallery w:val="placeholder"/>
        </w:category>
        <w:types>
          <w:type w:val="bbPlcHdr"/>
        </w:types>
        <w:behaviors>
          <w:behavior w:val="content"/>
        </w:behaviors>
        <w:guid w:val="{6E205C85-2DF5-4E3B-BCFA-D5EFF6FA65E9}"/>
      </w:docPartPr>
      <w:docPartBody>
        <w:p w:rsidR="003B0743" w:rsidRDefault="00D3479F" w:rsidP="00D3479F">
          <w:pPr>
            <w:pStyle w:val="F7CC7BD9AFA14491BFA2E09F93884567"/>
          </w:pPr>
          <w:r w:rsidRPr="009C17AF">
            <w:rPr>
              <w:rStyle w:val="PlaceholderText"/>
            </w:rPr>
            <w:t>Click or tap here to enter text.</w:t>
          </w:r>
        </w:p>
      </w:docPartBody>
    </w:docPart>
    <w:docPart>
      <w:docPartPr>
        <w:name w:val="5E7E30B339AA4D28B1FB5EBF6B4B0996"/>
        <w:category>
          <w:name w:val="General"/>
          <w:gallery w:val="placeholder"/>
        </w:category>
        <w:types>
          <w:type w:val="bbPlcHdr"/>
        </w:types>
        <w:behaviors>
          <w:behavior w:val="content"/>
        </w:behaviors>
        <w:guid w:val="{515A47BE-5B69-4A36-A20A-90C7029F898F}"/>
      </w:docPartPr>
      <w:docPartBody>
        <w:p w:rsidR="003B0743" w:rsidRDefault="00D3479F" w:rsidP="00D3479F">
          <w:pPr>
            <w:pStyle w:val="5E7E30B339AA4D28B1FB5EBF6B4B0996"/>
          </w:pPr>
          <w:r w:rsidRPr="009C17AF">
            <w:rPr>
              <w:rStyle w:val="PlaceholderText"/>
            </w:rPr>
            <w:t>Click or tap here to enter text.</w:t>
          </w:r>
        </w:p>
      </w:docPartBody>
    </w:docPart>
    <w:docPart>
      <w:docPartPr>
        <w:name w:val="59F97A06884F4D46B370F88E9B04168D"/>
        <w:category>
          <w:name w:val="General"/>
          <w:gallery w:val="placeholder"/>
        </w:category>
        <w:types>
          <w:type w:val="bbPlcHdr"/>
        </w:types>
        <w:behaviors>
          <w:behavior w:val="content"/>
        </w:behaviors>
        <w:guid w:val="{67A2164A-A048-4DFA-A138-CB1FA30C1EEF}"/>
      </w:docPartPr>
      <w:docPartBody>
        <w:p w:rsidR="003B0743" w:rsidRDefault="00D3479F" w:rsidP="00D3479F">
          <w:pPr>
            <w:pStyle w:val="59F97A06884F4D46B370F88E9B04168D"/>
          </w:pPr>
          <w:r w:rsidRPr="009C17AF">
            <w:rPr>
              <w:rStyle w:val="PlaceholderText"/>
            </w:rPr>
            <w:t>Click or tap here to enter text.</w:t>
          </w:r>
        </w:p>
      </w:docPartBody>
    </w:docPart>
    <w:docPart>
      <w:docPartPr>
        <w:name w:val="9FB2B092114E448686C3B54C5616713F"/>
        <w:category>
          <w:name w:val="General"/>
          <w:gallery w:val="placeholder"/>
        </w:category>
        <w:types>
          <w:type w:val="bbPlcHdr"/>
        </w:types>
        <w:behaviors>
          <w:behavior w:val="content"/>
        </w:behaviors>
        <w:guid w:val="{F65FABBB-02CF-4F2E-B3CC-821BDD42B397}"/>
      </w:docPartPr>
      <w:docPartBody>
        <w:p w:rsidR="003B0743" w:rsidRDefault="00D3479F" w:rsidP="00D3479F">
          <w:pPr>
            <w:pStyle w:val="9FB2B092114E448686C3B54C5616713F"/>
          </w:pPr>
          <w:r w:rsidRPr="009C17AF">
            <w:rPr>
              <w:rStyle w:val="PlaceholderText"/>
            </w:rPr>
            <w:t>Click or tap here to enter text.</w:t>
          </w:r>
        </w:p>
      </w:docPartBody>
    </w:docPart>
    <w:docPart>
      <w:docPartPr>
        <w:name w:val="55748AF9D805444393C1330AB458A52A"/>
        <w:category>
          <w:name w:val="General"/>
          <w:gallery w:val="placeholder"/>
        </w:category>
        <w:types>
          <w:type w:val="bbPlcHdr"/>
        </w:types>
        <w:behaviors>
          <w:behavior w:val="content"/>
        </w:behaviors>
        <w:guid w:val="{C1B34489-58A9-4732-B74E-7BAF33229BCB}"/>
      </w:docPartPr>
      <w:docPartBody>
        <w:p w:rsidR="003B0743" w:rsidRDefault="00D3479F" w:rsidP="00D3479F">
          <w:pPr>
            <w:pStyle w:val="55748AF9D805444393C1330AB458A52A"/>
          </w:pPr>
          <w:r w:rsidRPr="009C17AF">
            <w:rPr>
              <w:rStyle w:val="PlaceholderText"/>
            </w:rPr>
            <w:t>Click or tap here to enter text.</w:t>
          </w:r>
        </w:p>
      </w:docPartBody>
    </w:docPart>
    <w:docPart>
      <w:docPartPr>
        <w:name w:val="7EF56EEEEEC84B6595E603D0F0496653"/>
        <w:category>
          <w:name w:val="General"/>
          <w:gallery w:val="placeholder"/>
        </w:category>
        <w:types>
          <w:type w:val="bbPlcHdr"/>
        </w:types>
        <w:behaviors>
          <w:behavior w:val="content"/>
        </w:behaviors>
        <w:guid w:val="{B6287F4D-4DCF-496D-A931-89F817628B69}"/>
      </w:docPartPr>
      <w:docPartBody>
        <w:p w:rsidR="003B0743" w:rsidRDefault="00D3479F" w:rsidP="00D3479F">
          <w:pPr>
            <w:pStyle w:val="7EF56EEEEEC84B6595E603D0F0496653"/>
          </w:pPr>
          <w:r w:rsidRPr="009C17AF">
            <w:rPr>
              <w:rStyle w:val="PlaceholderText"/>
            </w:rPr>
            <w:t>Click or tap here to enter text.</w:t>
          </w:r>
        </w:p>
      </w:docPartBody>
    </w:docPart>
    <w:docPart>
      <w:docPartPr>
        <w:name w:val="82F2FB9C020B4CD490AF762279264094"/>
        <w:category>
          <w:name w:val="General"/>
          <w:gallery w:val="placeholder"/>
        </w:category>
        <w:types>
          <w:type w:val="bbPlcHdr"/>
        </w:types>
        <w:behaviors>
          <w:behavior w:val="content"/>
        </w:behaviors>
        <w:guid w:val="{404F338F-E825-4079-8292-930E0898A177}"/>
      </w:docPartPr>
      <w:docPartBody>
        <w:p w:rsidR="003B0743" w:rsidRDefault="00D3479F" w:rsidP="00D3479F">
          <w:pPr>
            <w:pStyle w:val="82F2FB9C020B4CD490AF762279264094"/>
          </w:pPr>
          <w:r w:rsidRPr="009C17AF">
            <w:rPr>
              <w:rStyle w:val="PlaceholderText"/>
            </w:rPr>
            <w:t>Click or tap here to enter text.</w:t>
          </w:r>
        </w:p>
      </w:docPartBody>
    </w:docPart>
    <w:docPart>
      <w:docPartPr>
        <w:name w:val="09B16EB00A5840FF909D45C55830F43F"/>
        <w:category>
          <w:name w:val="General"/>
          <w:gallery w:val="placeholder"/>
        </w:category>
        <w:types>
          <w:type w:val="bbPlcHdr"/>
        </w:types>
        <w:behaviors>
          <w:behavior w:val="content"/>
        </w:behaviors>
        <w:guid w:val="{306998E7-A7A3-41AD-92E7-2B37501F1FCD}"/>
      </w:docPartPr>
      <w:docPartBody>
        <w:p w:rsidR="003B0743" w:rsidRDefault="00D3479F" w:rsidP="00D3479F">
          <w:pPr>
            <w:pStyle w:val="09B16EB00A5840FF909D45C55830F43F"/>
          </w:pPr>
          <w:r w:rsidRPr="009C17AF">
            <w:rPr>
              <w:rStyle w:val="PlaceholderText"/>
            </w:rPr>
            <w:t>Click or tap here to enter text.</w:t>
          </w:r>
        </w:p>
      </w:docPartBody>
    </w:docPart>
    <w:docPart>
      <w:docPartPr>
        <w:name w:val="41F55DB86C5344AC96B1836FE5372377"/>
        <w:category>
          <w:name w:val="General"/>
          <w:gallery w:val="placeholder"/>
        </w:category>
        <w:types>
          <w:type w:val="bbPlcHdr"/>
        </w:types>
        <w:behaviors>
          <w:behavior w:val="content"/>
        </w:behaviors>
        <w:guid w:val="{D9AB60F7-1B0F-4258-B0B0-86365F6AB881}"/>
      </w:docPartPr>
      <w:docPartBody>
        <w:p w:rsidR="003B0743" w:rsidRDefault="00D3479F" w:rsidP="00D3479F">
          <w:pPr>
            <w:pStyle w:val="41F55DB86C5344AC96B1836FE5372377"/>
          </w:pPr>
          <w:r w:rsidRPr="009C17AF">
            <w:rPr>
              <w:rStyle w:val="PlaceholderText"/>
            </w:rPr>
            <w:t>Click or tap here to enter text.</w:t>
          </w:r>
        </w:p>
      </w:docPartBody>
    </w:docPart>
    <w:docPart>
      <w:docPartPr>
        <w:name w:val="53185B9D299046169C624C4B05D841AA"/>
        <w:category>
          <w:name w:val="General"/>
          <w:gallery w:val="placeholder"/>
        </w:category>
        <w:types>
          <w:type w:val="bbPlcHdr"/>
        </w:types>
        <w:behaviors>
          <w:behavior w:val="content"/>
        </w:behaviors>
        <w:guid w:val="{22DA4486-055C-4B34-B3CB-A1017C442A10}"/>
      </w:docPartPr>
      <w:docPartBody>
        <w:p w:rsidR="003B0743" w:rsidRDefault="00D3479F" w:rsidP="00D3479F">
          <w:pPr>
            <w:pStyle w:val="53185B9D299046169C624C4B05D841AA"/>
          </w:pPr>
          <w:r w:rsidRPr="009C17AF">
            <w:rPr>
              <w:rStyle w:val="PlaceholderText"/>
            </w:rPr>
            <w:t>Click or tap here to enter text.</w:t>
          </w:r>
        </w:p>
      </w:docPartBody>
    </w:docPart>
    <w:docPart>
      <w:docPartPr>
        <w:name w:val="8F3CA2A712924428B9231885D0BC3B1B"/>
        <w:category>
          <w:name w:val="General"/>
          <w:gallery w:val="placeholder"/>
        </w:category>
        <w:types>
          <w:type w:val="bbPlcHdr"/>
        </w:types>
        <w:behaviors>
          <w:behavior w:val="content"/>
        </w:behaviors>
        <w:guid w:val="{0A0D9650-B580-42A3-B77D-D4BA20D76665}"/>
      </w:docPartPr>
      <w:docPartBody>
        <w:p w:rsidR="003B0743" w:rsidRDefault="00D3479F" w:rsidP="00D3479F">
          <w:pPr>
            <w:pStyle w:val="8F3CA2A712924428B9231885D0BC3B1B"/>
          </w:pPr>
          <w:r w:rsidRPr="009C17AF">
            <w:rPr>
              <w:rStyle w:val="PlaceholderText"/>
            </w:rPr>
            <w:t>Click or tap here to enter text.</w:t>
          </w:r>
        </w:p>
      </w:docPartBody>
    </w:docPart>
    <w:docPart>
      <w:docPartPr>
        <w:name w:val="8EDBEEF2E4A741B38BF7755C7CBB74B2"/>
        <w:category>
          <w:name w:val="General"/>
          <w:gallery w:val="placeholder"/>
        </w:category>
        <w:types>
          <w:type w:val="bbPlcHdr"/>
        </w:types>
        <w:behaviors>
          <w:behavior w:val="content"/>
        </w:behaviors>
        <w:guid w:val="{509A9AB7-3FB3-432E-A643-778883A5E325}"/>
      </w:docPartPr>
      <w:docPartBody>
        <w:p w:rsidR="003B0743" w:rsidRDefault="00D3479F" w:rsidP="00D3479F">
          <w:pPr>
            <w:pStyle w:val="8EDBEEF2E4A741B38BF7755C7CBB74B2"/>
          </w:pPr>
          <w:r w:rsidRPr="009C17AF">
            <w:rPr>
              <w:rStyle w:val="PlaceholderText"/>
            </w:rPr>
            <w:t>Click or tap here to enter text.</w:t>
          </w:r>
        </w:p>
      </w:docPartBody>
    </w:docPart>
    <w:docPart>
      <w:docPartPr>
        <w:name w:val="F26C7485FAC24E16B06CBC14422ACFF1"/>
        <w:category>
          <w:name w:val="General"/>
          <w:gallery w:val="placeholder"/>
        </w:category>
        <w:types>
          <w:type w:val="bbPlcHdr"/>
        </w:types>
        <w:behaviors>
          <w:behavior w:val="content"/>
        </w:behaviors>
        <w:guid w:val="{4645EAFB-4A5E-43A4-857C-176E342C9926}"/>
      </w:docPartPr>
      <w:docPartBody>
        <w:p w:rsidR="003B0743" w:rsidRDefault="00D3479F" w:rsidP="00D3479F">
          <w:pPr>
            <w:pStyle w:val="F26C7485FAC24E16B06CBC14422ACFF1"/>
          </w:pPr>
          <w:r w:rsidRPr="009C17AF">
            <w:rPr>
              <w:rStyle w:val="PlaceholderText"/>
            </w:rPr>
            <w:t>Click or tap here to enter text.</w:t>
          </w:r>
        </w:p>
      </w:docPartBody>
    </w:docPart>
    <w:docPart>
      <w:docPartPr>
        <w:name w:val="1745D03F151F416E9BDE6F857ACF1007"/>
        <w:category>
          <w:name w:val="General"/>
          <w:gallery w:val="placeholder"/>
        </w:category>
        <w:types>
          <w:type w:val="bbPlcHdr"/>
        </w:types>
        <w:behaviors>
          <w:behavior w:val="content"/>
        </w:behaviors>
        <w:guid w:val="{FC4C8B09-947C-4DEE-9DB8-207AA2CE6188}"/>
      </w:docPartPr>
      <w:docPartBody>
        <w:p w:rsidR="003B0743" w:rsidRDefault="00D3479F" w:rsidP="00D3479F">
          <w:pPr>
            <w:pStyle w:val="1745D03F151F416E9BDE6F857ACF1007"/>
          </w:pPr>
          <w:r w:rsidRPr="009C17AF">
            <w:rPr>
              <w:rStyle w:val="PlaceholderText"/>
            </w:rPr>
            <w:t>Click or tap here to enter text.</w:t>
          </w:r>
        </w:p>
      </w:docPartBody>
    </w:docPart>
    <w:docPart>
      <w:docPartPr>
        <w:name w:val="57C9B48F736B40CB87B8DFE20DF06ACD"/>
        <w:category>
          <w:name w:val="General"/>
          <w:gallery w:val="placeholder"/>
        </w:category>
        <w:types>
          <w:type w:val="bbPlcHdr"/>
        </w:types>
        <w:behaviors>
          <w:behavior w:val="content"/>
        </w:behaviors>
        <w:guid w:val="{617A27E1-5672-4AC1-914B-D5137F7E3006}"/>
      </w:docPartPr>
      <w:docPartBody>
        <w:p w:rsidR="003B0743" w:rsidRDefault="00D3479F" w:rsidP="00D3479F">
          <w:pPr>
            <w:pStyle w:val="57C9B48F736B40CB87B8DFE20DF06ACD"/>
          </w:pPr>
          <w:r w:rsidRPr="009C17AF">
            <w:rPr>
              <w:rStyle w:val="PlaceholderText"/>
            </w:rPr>
            <w:t>Click or tap here to enter text.</w:t>
          </w:r>
        </w:p>
      </w:docPartBody>
    </w:docPart>
    <w:docPart>
      <w:docPartPr>
        <w:name w:val="963C34CAECB14466B50FA54FABA08847"/>
        <w:category>
          <w:name w:val="General"/>
          <w:gallery w:val="placeholder"/>
        </w:category>
        <w:types>
          <w:type w:val="bbPlcHdr"/>
        </w:types>
        <w:behaviors>
          <w:behavior w:val="content"/>
        </w:behaviors>
        <w:guid w:val="{84E51E13-32DD-443A-ADE4-E1F9C8009AAC}"/>
      </w:docPartPr>
      <w:docPartBody>
        <w:p w:rsidR="003B0743" w:rsidRDefault="00D3479F" w:rsidP="00D3479F">
          <w:pPr>
            <w:pStyle w:val="963C34CAECB14466B50FA54FABA08847"/>
          </w:pPr>
          <w:r w:rsidRPr="009C17AF">
            <w:rPr>
              <w:rStyle w:val="PlaceholderText"/>
            </w:rPr>
            <w:t>Click or tap here to enter text.</w:t>
          </w:r>
        </w:p>
      </w:docPartBody>
    </w:docPart>
    <w:docPart>
      <w:docPartPr>
        <w:name w:val="A2906CDD77664161AAC2E6AF1A03D537"/>
        <w:category>
          <w:name w:val="General"/>
          <w:gallery w:val="placeholder"/>
        </w:category>
        <w:types>
          <w:type w:val="bbPlcHdr"/>
        </w:types>
        <w:behaviors>
          <w:behavior w:val="content"/>
        </w:behaviors>
        <w:guid w:val="{B84E49DB-B59F-4170-8431-EA6CEE509EB8}"/>
      </w:docPartPr>
      <w:docPartBody>
        <w:p w:rsidR="003B0743" w:rsidRDefault="00D3479F" w:rsidP="00D3479F">
          <w:pPr>
            <w:pStyle w:val="A2906CDD77664161AAC2E6AF1A03D537"/>
          </w:pPr>
          <w:r w:rsidRPr="009C17AF">
            <w:rPr>
              <w:rStyle w:val="PlaceholderText"/>
            </w:rPr>
            <w:t>Click or tap here to enter text.</w:t>
          </w:r>
        </w:p>
      </w:docPartBody>
    </w:docPart>
    <w:docPart>
      <w:docPartPr>
        <w:name w:val="C8616EEB6E6A476BAABE339B99EE62FD"/>
        <w:category>
          <w:name w:val="General"/>
          <w:gallery w:val="placeholder"/>
        </w:category>
        <w:types>
          <w:type w:val="bbPlcHdr"/>
        </w:types>
        <w:behaviors>
          <w:behavior w:val="content"/>
        </w:behaviors>
        <w:guid w:val="{F702E65C-C71F-4E53-AA2C-6396239BDEDC}"/>
      </w:docPartPr>
      <w:docPartBody>
        <w:p w:rsidR="003B0743" w:rsidRDefault="00D3479F" w:rsidP="00D3479F">
          <w:pPr>
            <w:pStyle w:val="C8616EEB6E6A476BAABE339B99EE62FD"/>
          </w:pPr>
          <w:r w:rsidRPr="009C17AF">
            <w:rPr>
              <w:rStyle w:val="PlaceholderText"/>
            </w:rPr>
            <w:t>Click or tap here to enter text.</w:t>
          </w:r>
        </w:p>
      </w:docPartBody>
    </w:docPart>
    <w:docPart>
      <w:docPartPr>
        <w:name w:val="DE685324A2AD4A1F9DB969B30280CE99"/>
        <w:category>
          <w:name w:val="General"/>
          <w:gallery w:val="placeholder"/>
        </w:category>
        <w:types>
          <w:type w:val="bbPlcHdr"/>
        </w:types>
        <w:behaviors>
          <w:behavior w:val="content"/>
        </w:behaviors>
        <w:guid w:val="{0E0B774A-2431-4A19-9A59-6B01224D17B7}"/>
      </w:docPartPr>
      <w:docPartBody>
        <w:p w:rsidR="003B0743" w:rsidRDefault="00D3479F" w:rsidP="00D3479F">
          <w:pPr>
            <w:pStyle w:val="DE685324A2AD4A1F9DB969B30280CE99"/>
          </w:pPr>
          <w:r w:rsidRPr="009C17AF">
            <w:rPr>
              <w:rStyle w:val="PlaceholderText"/>
            </w:rPr>
            <w:t>Click or tap here to enter text.</w:t>
          </w:r>
        </w:p>
      </w:docPartBody>
    </w:docPart>
    <w:docPart>
      <w:docPartPr>
        <w:name w:val="4BD89CB7B872479CB35BC3D421F32C9F"/>
        <w:category>
          <w:name w:val="General"/>
          <w:gallery w:val="placeholder"/>
        </w:category>
        <w:types>
          <w:type w:val="bbPlcHdr"/>
        </w:types>
        <w:behaviors>
          <w:behavior w:val="content"/>
        </w:behaviors>
        <w:guid w:val="{B3DAB2C3-6ED5-4815-860A-D22A15DE908D}"/>
      </w:docPartPr>
      <w:docPartBody>
        <w:p w:rsidR="003B0743" w:rsidRDefault="00D3479F" w:rsidP="00D3479F">
          <w:pPr>
            <w:pStyle w:val="4BD89CB7B872479CB35BC3D421F32C9F"/>
          </w:pPr>
          <w:r w:rsidRPr="009C17AF">
            <w:rPr>
              <w:rStyle w:val="PlaceholderText"/>
            </w:rPr>
            <w:t>Click or tap here to enter text.</w:t>
          </w:r>
        </w:p>
      </w:docPartBody>
    </w:docPart>
    <w:docPart>
      <w:docPartPr>
        <w:name w:val="4A8E3BEB36354F3C8B1FCA0C65708C3D"/>
        <w:category>
          <w:name w:val="General"/>
          <w:gallery w:val="placeholder"/>
        </w:category>
        <w:types>
          <w:type w:val="bbPlcHdr"/>
        </w:types>
        <w:behaviors>
          <w:behavior w:val="content"/>
        </w:behaviors>
        <w:guid w:val="{83081429-10AD-4A66-969C-D085AF14DF3B}"/>
      </w:docPartPr>
      <w:docPartBody>
        <w:p w:rsidR="003B0743" w:rsidRDefault="00D3479F" w:rsidP="00D3479F">
          <w:pPr>
            <w:pStyle w:val="4A8E3BEB36354F3C8B1FCA0C65708C3D"/>
          </w:pPr>
          <w:r w:rsidRPr="009C17AF">
            <w:rPr>
              <w:rStyle w:val="PlaceholderText"/>
            </w:rPr>
            <w:t>Click or tap here to enter text.</w:t>
          </w:r>
        </w:p>
      </w:docPartBody>
    </w:docPart>
    <w:docPart>
      <w:docPartPr>
        <w:name w:val="3E1F96BD07C54DE09EAF786A521389FB"/>
        <w:category>
          <w:name w:val="General"/>
          <w:gallery w:val="placeholder"/>
        </w:category>
        <w:types>
          <w:type w:val="bbPlcHdr"/>
        </w:types>
        <w:behaviors>
          <w:behavior w:val="content"/>
        </w:behaviors>
        <w:guid w:val="{7AD95FF2-4466-4826-A4ED-45F7016BF9B9}"/>
      </w:docPartPr>
      <w:docPartBody>
        <w:p w:rsidR="003B0743" w:rsidRDefault="00D3479F" w:rsidP="00D3479F">
          <w:pPr>
            <w:pStyle w:val="3E1F96BD07C54DE09EAF786A521389FB"/>
          </w:pPr>
          <w:r w:rsidRPr="009C17AF">
            <w:rPr>
              <w:rStyle w:val="PlaceholderText"/>
            </w:rPr>
            <w:t>Click or tap here to enter text.</w:t>
          </w:r>
        </w:p>
      </w:docPartBody>
    </w:docPart>
    <w:docPart>
      <w:docPartPr>
        <w:name w:val="60123931A57E4EA9B1AEA8CE37592E12"/>
        <w:category>
          <w:name w:val="General"/>
          <w:gallery w:val="placeholder"/>
        </w:category>
        <w:types>
          <w:type w:val="bbPlcHdr"/>
        </w:types>
        <w:behaviors>
          <w:behavior w:val="content"/>
        </w:behaviors>
        <w:guid w:val="{4945680D-1FEA-4BC2-8572-19CD8E8F0202}"/>
      </w:docPartPr>
      <w:docPartBody>
        <w:p w:rsidR="003B0743" w:rsidRDefault="00D3479F" w:rsidP="00D3479F">
          <w:pPr>
            <w:pStyle w:val="60123931A57E4EA9B1AEA8CE37592E12"/>
          </w:pPr>
          <w:r w:rsidRPr="009C17AF">
            <w:rPr>
              <w:rStyle w:val="PlaceholderText"/>
            </w:rPr>
            <w:t>Click or tap here to enter text.</w:t>
          </w:r>
        </w:p>
      </w:docPartBody>
    </w:docPart>
    <w:docPart>
      <w:docPartPr>
        <w:name w:val="F0CBEA8CD07246FEB120688973323F0F"/>
        <w:category>
          <w:name w:val="General"/>
          <w:gallery w:val="placeholder"/>
        </w:category>
        <w:types>
          <w:type w:val="bbPlcHdr"/>
        </w:types>
        <w:behaviors>
          <w:behavior w:val="content"/>
        </w:behaviors>
        <w:guid w:val="{9C62B8D6-4F23-4FE2-9E94-7575F30624F6}"/>
      </w:docPartPr>
      <w:docPartBody>
        <w:p w:rsidR="003B0743" w:rsidRDefault="00D3479F" w:rsidP="00D3479F">
          <w:pPr>
            <w:pStyle w:val="F0CBEA8CD07246FEB120688973323F0F"/>
          </w:pPr>
          <w:r w:rsidRPr="009C17AF">
            <w:rPr>
              <w:rStyle w:val="PlaceholderText"/>
            </w:rPr>
            <w:t>Click or tap here to enter text.</w:t>
          </w:r>
        </w:p>
      </w:docPartBody>
    </w:docPart>
    <w:docPart>
      <w:docPartPr>
        <w:name w:val="9D899B5403B746028D8A41304B838AB6"/>
        <w:category>
          <w:name w:val="General"/>
          <w:gallery w:val="placeholder"/>
        </w:category>
        <w:types>
          <w:type w:val="bbPlcHdr"/>
        </w:types>
        <w:behaviors>
          <w:behavior w:val="content"/>
        </w:behaviors>
        <w:guid w:val="{CAE15809-DC13-4735-B66C-CD7A6CF850EC}"/>
      </w:docPartPr>
      <w:docPartBody>
        <w:p w:rsidR="003B0743" w:rsidRDefault="00D3479F" w:rsidP="00D3479F">
          <w:pPr>
            <w:pStyle w:val="9D899B5403B746028D8A41304B838AB6"/>
          </w:pPr>
          <w:r w:rsidRPr="009C17AF">
            <w:rPr>
              <w:rStyle w:val="PlaceholderText"/>
            </w:rPr>
            <w:t>Click or tap here to enter text.</w:t>
          </w:r>
        </w:p>
      </w:docPartBody>
    </w:docPart>
    <w:docPart>
      <w:docPartPr>
        <w:name w:val="0F5E7C92F320471291E0B62A2388B587"/>
        <w:category>
          <w:name w:val="General"/>
          <w:gallery w:val="placeholder"/>
        </w:category>
        <w:types>
          <w:type w:val="bbPlcHdr"/>
        </w:types>
        <w:behaviors>
          <w:behavior w:val="content"/>
        </w:behaviors>
        <w:guid w:val="{DE1BBFE1-2F3A-4B54-B8BF-B21D4D9FAEB6}"/>
      </w:docPartPr>
      <w:docPartBody>
        <w:p w:rsidR="003B0743" w:rsidRDefault="00D3479F" w:rsidP="00D3479F">
          <w:pPr>
            <w:pStyle w:val="0F5E7C92F320471291E0B62A2388B587"/>
          </w:pPr>
          <w:r w:rsidRPr="009C17AF">
            <w:rPr>
              <w:rStyle w:val="PlaceholderText"/>
            </w:rPr>
            <w:t>Click or tap here to enter text.</w:t>
          </w:r>
        </w:p>
      </w:docPartBody>
    </w:docPart>
    <w:docPart>
      <w:docPartPr>
        <w:name w:val="363C8CD2CA8E4FF98AD89E2E41BFAD3B"/>
        <w:category>
          <w:name w:val="General"/>
          <w:gallery w:val="placeholder"/>
        </w:category>
        <w:types>
          <w:type w:val="bbPlcHdr"/>
        </w:types>
        <w:behaviors>
          <w:behavior w:val="content"/>
        </w:behaviors>
        <w:guid w:val="{E1FFFD99-363B-4318-934C-F1774630E727}"/>
      </w:docPartPr>
      <w:docPartBody>
        <w:p w:rsidR="003B0743" w:rsidRDefault="00D3479F" w:rsidP="00D3479F">
          <w:pPr>
            <w:pStyle w:val="363C8CD2CA8E4FF98AD89E2E41BFAD3B"/>
          </w:pPr>
          <w:r w:rsidRPr="009C17AF">
            <w:rPr>
              <w:rStyle w:val="PlaceholderText"/>
            </w:rPr>
            <w:t>Click or tap here to enter text.</w:t>
          </w:r>
        </w:p>
      </w:docPartBody>
    </w:docPart>
    <w:docPart>
      <w:docPartPr>
        <w:name w:val="E42F0E4A7D0740A49A957B6068D28592"/>
        <w:category>
          <w:name w:val="General"/>
          <w:gallery w:val="placeholder"/>
        </w:category>
        <w:types>
          <w:type w:val="bbPlcHdr"/>
        </w:types>
        <w:behaviors>
          <w:behavior w:val="content"/>
        </w:behaviors>
        <w:guid w:val="{AFCD7199-9ACF-45BE-884C-51867770DDCC}"/>
      </w:docPartPr>
      <w:docPartBody>
        <w:p w:rsidR="003B0743" w:rsidRDefault="00D3479F" w:rsidP="00D3479F">
          <w:pPr>
            <w:pStyle w:val="E42F0E4A7D0740A49A957B6068D28592"/>
          </w:pPr>
          <w:r w:rsidRPr="009C17AF">
            <w:rPr>
              <w:rStyle w:val="PlaceholderText"/>
            </w:rPr>
            <w:t>Click or tap here to enter text.</w:t>
          </w:r>
        </w:p>
      </w:docPartBody>
    </w:docPart>
    <w:docPart>
      <w:docPartPr>
        <w:name w:val="F163932FA3884CD9BF3B7940809284CB"/>
        <w:category>
          <w:name w:val="General"/>
          <w:gallery w:val="placeholder"/>
        </w:category>
        <w:types>
          <w:type w:val="bbPlcHdr"/>
        </w:types>
        <w:behaviors>
          <w:behavior w:val="content"/>
        </w:behaviors>
        <w:guid w:val="{AD98E2E5-4328-46DB-9090-484CC0703F03}"/>
      </w:docPartPr>
      <w:docPartBody>
        <w:p w:rsidR="003B0743" w:rsidRDefault="00D3479F" w:rsidP="00D3479F">
          <w:pPr>
            <w:pStyle w:val="F163932FA3884CD9BF3B7940809284CB"/>
          </w:pPr>
          <w:r w:rsidRPr="009C17AF">
            <w:rPr>
              <w:rStyle w:val="PlaceholderText"/>
            </w:rPr>
            <w:t>Click or tap here to enter text.</w:t>
          </w:r>
        </w:p>
      </w:docPartBody>
    </w:docPart>
    <w:docPart>
      <w:docPartPr>
        <w:name w:val="A97F66AC1D72452793691EBB727B75C0"/>
        <w:category>
          <w:name w:val="General"/>
          <w:gallery w:val="placeholder"/>
        </w:category>
        <w:types>
          <w:type w:val="bbPlcHdr"/>
        </w:types>
        <w:behaviors>
          <w:behavior w:val="content"/>
        </w:behaviors>
        <w:guid w:val="{6CF331BF-E529-4961-8BEB-EF44B91CA30A}"/>
      </w:docPartPr>
      <w:docPartBody>
        <w:p w:rsidR="003B0743" w:rsidRDefault="00D3479F" w:rsidP="00D3479F">
          <w:pPr>
            <w:pStyle w:val="A97F66AC1D72452793691EBB727B75C0"/>
          </w:pPr>
          <w:r w:rsidRPr="009C17AF">
            <w:rPr>
              <w:rStyle w:val="PlaceholderText"/>
            </w:rPr>
            <w:t>Click or tap here to enter text.</w:t>
          </w:r>
        </w:p>
      </w:docPartBody>
    </w:docPart>
    <w:docPart>
      <w:docPartPr>
        <w:name w:val="6B6CD89C5FFA4EB58B68D1CAEEBEC92E"/>
        <w:category>
          <w:name w:val="General"/>
          <w:gallery w:val="placeholder"/>
        </w:category>
        <w:types>
          <w:type w:val="bbPlcHdr"/>
        </w:types>
        <w:behaviors>
          <w:behavior w:val="content"/>
        </w:behaviors>
        <w:guid w:val="{2AE67C6E-7925-47C4-B095-B40714E36F31}"/>
      </w:docPartPr>
      <w:docPartBody>
        <w:p w:rsidR="003B0743" w:rsidRDefault="00D3479F" w:rsidP="00D3479F">
          <w:pPr>
            <w:pStyle w:val="6B6CD89C5FFA4EB58B68D1CAEEBEC92E"/>
          </w:pPr>
          <w:r w:rsidRPr="009C17AF">
            <w:rPr>
              <w:rStyle w:val="PlaceholderText"/>
            </w:rPr>
            <w:t>Click or tap here to enter text.</w:t>
          </w:r>
        </w:p>
      </w:docPartBody>
    </w:docPart>
    <w:docPart>
      <w:docPartPr>
        <w:name w:val="EE0BE8C810204DCA8AF67D44E66E2F31"/>
        <w:category>
          <w:name w:val="General"/>
          <w:gallery w:val="placeholder"/>
        </w:category>
        <w:types>
          <w:type w:val="bbPlcHdr"/>
        </w:types>
        <w:behaviors>
          <w:behavior w:val="content"/>
        </w:behaviors>
        <w:guid w:val="{34EF0E2B-969D-432A-979C-88BA79197E2D}"/>
      </w:docPartPr>
      <w:docPartBody>
        <w:p w:rsidR="003B0743" w:rsidRDefault="00D3479F" w:rsidP="00D3479F">
          <w:pPr>
            <w:pStyle w:val="EE0BE8C810204DCA8AF67D44E66E2F31"/>
          </w:pPr>
          <w:r w:rsidRPr="009C17AF">
            <w:rPr>
              <w:rStyle w:val="PlaceholderText"/>
            </w:rPr>
            <w:t>Click or tap here to enter text.</w:t>
          </w:r>
        </w:p>
      </w:docPartBody>
    </w:docPart>
    <w:docPart>
      <w:docPartPr>
        <w:name w:val="7AEF575C8CC9445186B9C72E80C5C7E8"/>
        <w:category>
          <w:name w:val="General"/>
          <w:gallery w:val="placeholder"/>
        </w:category>
        <w:types>
          <w:type w:val="bbPlcHdr"/>
        </w:types>
        <w:behaviors>
          <w:behavior w:val="content"/>
        </w:behaviors>
        <w:guid w:val="{5DE076D2-A836-47B1-98EF-159758403A6F}"/>
      </w:docPartPr>
      <w:docPartBody>
        <w:p w:rsidR="003B0743" w:rsidRDefault="00D3479F" w:rsidP="00D3479F">
          <w:pPr>
            <w:pStyle w:val="7AEF575C8CC9445186B9C72E80C5C7E8"/>
          </w:pPr>
          <w:r w:rsidRPr="009C17AF">
            <w:rPr>
              <w:rStyle w:val="PlaceholderText"/>
            </w:rPr>
            <w:t>Click or tap here to enter text.</w:t>
          </w:r>
        </w:p>
      </w:docPartBody>
    </w:docPart>
    <w:docPart>
      <w:docPartPr>
        <w:name w:val="6C293139426043F78402A13F7C79537B"/>
        <w:category>
          <w:name w:val="General"/>
          <w:gallery w:val="placeholder"/>
        </w:category>
        <w:types>
          <w:type w:val="bbPlcHdr"/>
        </w:types>
        <w:behaviors>
          <w:behavior w:val="content"/>
        </w:behaviors>
        <w:guid w:val="{36C0A724-8092-460A-81D0-9915A125C0EE}"/>
      </w:docPartPr>
      <w:docPartBody>
        <w:p w:rsidR="003B0743" w:rsidRDefault="00D3479F" w:rsidP="00D3479F">
          <w:pPr>
            <w:pStyle w:val="6C293139426043F78402A13F7C79537B"/>
          </w:pPr>
          <w:r w:rsidRPr="009C17AF">
            <w:rPr>
              <w:rStyle w:val="PlaceholderText"/>
            </w:rPr>
            <w:t>Click or tap here to enter text.</w:t>
          </w:r>
        </w:p>
      </w:docPartBody>
    </w:docPart>
    <w:docPart>
      <w:docPartPr>
        <w:name w:val="FC3730A3DFD448719CF73FD6B2CFBCCB"/>
        <w:category>
          <w:name w:val="General"/>
          <w:gallery w:val="placeholder"/>
        </w:category>
        <w:types>
          <w:type w:val="bbPlcHdr"/>
        </w:types>
        <w:behaviors>
          <w:behavior w:val="content"/>
        </w:behaviors>
        <w:guid w:val="{66BF8471-E328-49A7-AD21-EB3CC69CC331}"/>
      </w:docPartPr>
      <w:docPartBody>
        <w:p w:rsidR="003B0743" w:rsidRDefault="00D3479F" w:rsidP="00D3479F">
          <w:pPr>
            <w:pStyle w:val="FC3730A3DFD448719CF73FD6B2CFBCCB"/>
          </w:pPr>
          <w:r w:rsidRPr="009C17AF">
            <w:rPr>
              <w:rStyle w:val="PlaceholderText"/>
            </w:rPr>
            <w:t>Click or tap here to enter text.</w:t>
          </w:r>
        </w:p>
      </w:docPartBody>
    </w:docPart>
    <w:docPart>
      <w:docPartPr>
        <w:name w:val="424B5B44277A4DB68519215A84AADE46"/>
        <w:category>
          <w:name w:val="General"/>
          <w:gallery w:val="placeholder"/>
        </w:category>
        <w:types>
          <w:type w:val="bbPlcHdr"/>
        </w:types>
        <w:behaviors>
          <w:behavior w:val="content"/>
        </w:behaviors>
        <w:guid w:val="{EFCCD3F6-03F9-44E9-AFC8-3EB8419B7653}"/>
      </w:docPartPr>
      <w:docPartBody>
        <w:p w:rsidR="003B0743" w:rsidRDefault="00D3479F" w:rsidP="00D3479F">
          <w:pPr>
            <w:pStyle w:val="424B5B44277A4DB68519215A84AADE46"/>
          </w:pPr>
          <w:r w:rsidRPr="009C17AF">
            <w:rPr>
              <w:rStyle w:val="PlaceholderText"/>
            </w:rPr>
            <w:t>Click or tap here to enter text.</w:t>
          </w:r>
        </w:p>
      </w:docPartBody>
    </w:docPart>
    <w:docPart>
      <w:docPartPr>
        <w:name w:val="2FC70F2BACC9472E910F999BC2FFF73F"/>
        <w:category>
          <w:name w:val="General"/>
          <w:gallery w:val="placeholder"/>
        </w:category>
        <w:types>
          <w:type w:val="bbPlcHdr"/>
        </w:types>
        <w:behaviors>
          <w:behavior w:val="content"/>
        </w:behaviors>
        <w:guid w:val="{0ECF35E9-FAB2-424E-BB31-9D2F0DFB0E49}"/>
      </w:docPartPr>
      <w:docPartBody>
        <w:p w:rsidR="003B0743" w:rsidRDefault="00D3479F" w:rsidP="00D3479F">
          <w:pPr>
            <w:pStyle w:val="2FC70F2BACC9472E910F999BC2FFF73F"/>
          </w:pPr>
          <w:r w:rsidRPr="009C17AF">
            <w:rPr>
              <w:rStyle w:val="PlaceholderText"/>
            </w:rPr>
            <w:t>Click or tap here to enter text.</w:t>
          </w:r>
        </w:p>
      </w:docPartBody>
    </w:docPart>
    <w:docPart>
      <w:docPartPr>
        <w:name w:val="CD5C7EB0795A450ABB86685CC83C23B3"/>
        <w:category>
          <w:name w:val="General"/>
          <w:gallery w:val="placeholder"/>
        </w:category>
        <w:types>
          <w:type w:val="bbPlcHdr"/>
        </w:types>
        <w:behaviors>
          <w:behavior w:val="content"/>
        </w:behaviors>
        <w:guid w:val="{3AA952CE-7B16-47D1-8251-332D65AF685A}"/>
      </w:docPartPr>
      <w:docPartBody>
        <w:p w:rsidR="003B0743" w:rsidRDefault="00D3479F" w:rsidP="00D3479F">
          <w:pPr>
            <w:pStyle w:val="CD5C7EB0795A450ABB86685CC83C23B3"/>
          </w:pPr>
          <w:r w:rsidRPr="009C17AF">
            <w:rPr>
              <w:rStyle w:val="PlaceholderText"/>
            </w:rPr>
            <w:t>Click or tap here to enter text.</w:t>
          </w:r>
        </w:p>
      </w:docPartBody>
    </w:docPart>
    <w:docPart>
      <w:docPartPr>
        <w:name w:val="0348AC976EF34ED48710F5C1B519CCA2"/>
        <w:category>
          <w:name w:val="General"/>
          <w:gallery w:val="placeholder"/>
        </w:category>
        <w:types>
          <w:type w:val="bbPlcHdr"/>
        </w:types>
        <w:behaviors>
          <w:behavior w:val="content"/>
        </w:behaviors>
        <w:guid w:val="{986E16F6-0C92-4698-8EBB-EABFC4654F3A}"/>
      </w:docPartPr>
      <w:docPartBody>
        <w:p w:rsidR="003B0743" w:rsidRDefault="00D3479F" w:rsidP="00D3479F">
          <w:pPr>
            <w:pStyle w:val="0348AC976EF34ED48710F5C1B519CCA2"/>
          </w:pPr>
          <w:r w:rsidRPr="009C17AF">
            <w:rPr>
              <w:rStyle w:val="PlaceholderText"/>
            </w:rPr>
            <w:t>Click or tap here to enter text.</w:t>
          </w:r>
        </w:p>
      </w:docPartBody>
    </w:docPart>
    <w:docPart>
      <w:docPartPr>
        <w:name w:val="3AFCC5D17EF640A0AE9AFBA53EAA8230"/>
        <w:category>
          <w:name w:val="General"/>
          <w:gallery w:val="placeholder"/>
        </w:category>
        <w:types>
          <w:type w:val="bbPlcHdr"/>
        </w:types>
        <w:behaviors>
          <w:behavior w:val="content"/>
        </w:behaviors>
        <w:guid w:val="{3AE68CC6-80CB-4699-86FD-FC0BB05A877F}"/>
      </w:docPartPr>
      <w:docPartBody>
        <w:p w:rsidR="003B0743" w:rsidRDefault="00D3479F" w:rsidP="00D3479F">
          <w:pPr>
            <w:pStyle w:val="3AFCC5D17EF640A0AE9AFBA53EAA8230"/>
          </w:pPr>
          <w:r w:rsidRPr="009C17AF">
            <w:rPr>
              <w:rStyle w:val="PlaceholderText"/>
            </w:rPr>
            <w:t>Click or tap here to enter text.</w:t>
          </w:r>
        </w:p>
      </w:docPartBody>
    </w:docPart>
    <w:docPart>
      <w:docPartPr>
        <w:name w:val="08E98ADB446F40FCBEA59FCF42F19A8C"/>
        <w:category>
          <w:name w:val="General"/>
          <w:gallery w:val="placeholder"/>
        </w:category>
        <w:types>
          <w:type w:val="bbPlcHdr"/>
        </w:types>
        <w:behaviors>
          <w:behavior w:val="content"/>
        </w:behaviors>
        <w:guid w:val="{E87C0101-FF33-4AB8-AF40-B239DFF1B055}"/>
      </w:docPartPr>
      <w:docPartBody>
        <w:p w:rsidR="003B0743" w:rsidRDefault="00D3479F" w:rsidP="00D3479F">
          <w:pPr>
            <w:pStyle w:val="08E98ADB446F40FCBEA59FCF42F19A8C"/>
          </w:pPr>
          <w:r w:rsidRPr="009C17AF">
            <w:rPr>
              <w:rStyle w:val="PlaceholderText"/>
            </w:rPr>
            <w:t>Click or tap here to enter text.</w:t>
          </w:r>
        </w:p>
      </w:docPartBody>
    </w:docPart>
    <w:docPart>
      <w:docPartPr>
        <w:name w:val="6C717C37441C484BA88C53956889F990"/>
        <w:category>
          <w:name w:val="General"/>
          <w:gallery w:val="placeholder"/>
        </w:category>
        <w:types>
          <w:type w:val="bbPlcHdr"/>
        </w:types>
        <w:behaviors>
          <w:behavior w:val="content"/>
        </w:behaviors>
        <w:guid w:val="{A8807BC1-0995-458E-9CAB-2B5EF8C0DAC8}"/>
      </w:docPartPr>
      <w:docPartBody>
        <w:p w:rsidR="003B0743" w:rsidRDefault="00D3479F" w:rsidP="00D3479F">
          <w:pPr>
            <w:pStyle w:val="6C717C37441C484BA88C53956889F990"/>
          </w:pPr>
          <w:r w:rsidRPr="009C17AF">
            <w:rPr>
              <w:rStyle w:val="PlaceholderText"/>
            </w:rPr>
            <w:t>Click or tap here to enter text.</w:t>
          </w:r>
        </w:p>
      </w:docPartBody>
    </w:docPart>
    <w:docPart>
      <w:docPartPr>
        <w:name w:val="17F6CE504AD049BB88A55504F6EF8969"/>
        <w:category>
          <w:name w:val="General"/>
          <w:gallery w:val="placeholder"/>
        </w:category>
        <w:types>
          <w:type w:val="bbPlcHdr"/>
        </w:types>
        <w:behaviors>
          <w:behavior w:val="content"/>
        </w:behaviors>
        <w:guid w:val="{748EA1BA-7AA8-4910-8140-CCD4F7B257E2}"/>
      </w:docPartPr>
      <w:docPartBody>
        <w:p w:rsidR="003B0743" w:rsidRDefault="00D3479F" w:rsidP="00D3479F">
          <w:pPr>
            <w:pStyle w:val="17F6CE504AD049BB88A55504F6EF8969"/>
          </w:pPr>
          <w:r w:rsidRPr="009C17AF">
            <w:rPr>
              <w:rStyle w:val="PlaceholderText"/>
            </w:rPr>
            <w:t>Click or tap here to enter text.</w:t>
          </w:r>
        </w:p>
      </w:docPartBody>
    </w:docPart>
    <w:docPart>
      <w:docPartPr>
        <w:name w:val="D41B113C50FA43FBB0C23726F927C40A"/>
        <w:category>
          <w:name w:val="General"/>
          <w:gallery w:val="placeholder"/>
        </w:category>
        <w:types>
          <w:type w:val="bbPlcHdr"/>
        </w:types>
        <w:behaviors>
          <w:behavior w:val="content"/>
        </w:behaviors>
        <w:guid w:val="{AA7458CC-98D1-43F4-936F-D646E2AE842D}"/>
      </w:docPartPr>
      <w:docPartBody>
        <w:p w:rsidR="003B0743" w:rsidRDefault="00D3479F" w:rsidP="00D3479F">
          <w:pPr>
            <w:pStyle w:val="D41B113C50FA43FBB0C23726F927C40A"/>
          </w:pPr>
          <w:r w:rsidRPr="009C17AF">
            <w:rPr>
              <w:rStyle w:val="PlaceholderText"/>
            </w:rPr>
            <w:t>Click or tap here to enter text.</w:t>
          </w:r>
        </w:p>
      </w:docPartBody>
    </w:docPart>
    <w:docPart>
      <w:docPartPr>
        <w:name w:val="C904C7BC43034C65A3EA2230418A1BC6"/>
        <w:category>
          <w:name w:val="General"/>
          <w:gallery w:val="placeholder"/>
        </w:category>
        <w:types>
          <w:type w:val="bbPlcHdr"/>
        </w:types>
        <w:behaviors>
          <w:behavior w:val="content"/>
        </w:behaviors>
        <w:guid w:val="{A5933E7D-5521-4780-85F0-CFA504EE9CCE}"/>
      </w:docPartPr>
      <w:docPartBody>
        <w:p w:rsidR="003B0743" w:rsidRDefault="00D3479F" w:rsidP="00D3479F">
          <w:pPr>
            <w:pStyle w:val="C904C7BC43034C65A3EA2230418A1BC6"/>
          </w:pPr>
          <w:r w:rsidRPr="009C17AF">
            <w:rPr>
              <w:rStyle w:val="PlaceholderText"/>
            </w:rPr>
            <w:t>Click or tap here to enter text.</w:t>
          </w:r>
        </w:p>
      </w:docPartBody>
    </w:docPart>
    <w:docPart>
      <w:docPartPr>
        <w:name w:val="A78709FFA38E4D63A3095C82A87B14A0"/>
        <w:category>
          <w:name w:val="General"/>
          <w:gallery w:val="placeholder"/>
        </w:category>
        <w:types>
          <w:type w:val="bbPlcHdr"/>
        </w:types>
        <w:behaviors>
          <w:behavior w:val="content"/>
        </w:behaviors>
        <w:guid w:val="{1BAF9902-310B-4459-ACB3-101171AC8563}"/>
      </w:docPartPr>
      <w:docPartBody>
        <w:p w:rsidR="003B0743" w:rsidRDefault="00D3479F" w:rsidP="00D3479F">
          <w:pPr>
            <w:pStyle w:val="A78709FFA38E4D63A3095C82A87B14A0"/>
          </w:pPr>
          <w:r w:rsidRPr="009C17AF">
            <w:rPr>
              <w:rStyle w:val="PlaceholderText"/>
            </w:rPr>
            <w:t>Click or tap here to enter text.</w:t>
          </w:r>
        </w:p>
      </w:docPartBody>
    </w:docPart>
    <w:docPart>
      <w:docPartPr>
        <w:name w:val="AE06E4CA458F4BA3A0F9084E09169FD5"/>
        <w:category>
          <w:name w:val="General"/>
          <w:gallery w:val="placeholder"/>
        </w:category>
        <w:types>
          <w:type w:val="bbPlcHdr"/>
        </w:types>
        <w:behaviors>
          <w:behavior w:val="content"/>
        </w:behaviors>
        <w:guid w:val="{57DF710F-8AE1-4DEA-BEB7-C4D46EC16FAF}"/>
      </w:docPartPr>
      <w:docPartBody>
        <w:p w:rsidR="003B0743" w:rsidRDefault="00D3479F" w:rsidP="00D3479F">
          <w:pPr>
            <w:pStyle w:val="AE06E4CA458F4BA3A0F9084E09169FD5"/>
          </w:pPr>
          <w:r w:rsidRPr="009C17AF">
            <w:rPr>
              <w:rStyle w:val="PlaceholderText"/>
            </w:rPr>
            <w:t>Click or tap here to enter text.</w:t>
          </w:r>
        </w:p>
      </w:docPartBody>
    </w:docPart>
    <w:docPart>
      <w:docPartPr>
        <w:name w:val="FD833DF5B57C4F38BBFAB58930701E69"/>
        <w:category>
          <w:name w:val="General"/>
          <w:gallery w:val="placeholder"/>
        </w:category>
        <w:types>
          <w:type w:val="bbPlcHdr"/>
        </w:types>
        <w:behaviors>
          <w:behavior w:val="content"/>
        </w:behaviors>
        <w:guid w:val="{96F774A6-7049-4852-9CBD-F34A5E1EB301}"/>
      </w:docPartPr>
      <w:docPartBody>
        <w:p w:rsidR="003B0743" w:rsidRDefault="00D3479F" w:rsidP="00D3479F">
          <w:pPr>
            <w:pStyle w:val="FD833DF5B57C4F38BBFAB58930701E69"/>
          </w:pPr>
          <w:r w:rsidRPr="009C17AF">
            <w:rPr>
              <w:rStyle w:val="PlaceholderText"/>
            </w:rPr>
            <w:t>Click or tap here to enter text.</w:t>
          </w:r>
        </w:p>
      </w:docPartBody>
    </w:docPart>
    <w:docPart>
      <w:docPartPr>
        <w:name w:val="E0613A02F4344CD0B787C8D822A9D59D"/>
        <w:category>
          <w:name w:val="General"/>
          <w:gallery w:val="placeholder"/>
        </w:category>
        <w:types>
          <w:type w:val="bbPlcHdr"/>
        </w:types>
        <w:behaviors>
          <w:behavior w:val="content"/>
        </w:behaviors>
        <w:guid w:val="{89BF6E43-E0C9-411A-B1C9-3C5342341A9B}"/>
      </w:docPartPr>
      <w:docPartBody>
        <w:p w:rsidR="003B0743" w:rsidRDefault="00D3479F" w:rsidP="00D3479F">
          <w:pPr>
            <w:pStyle w:val="E0613A02F4344CD0B787C8D822A9D59D"/>
          </w:pPr>
          <w:r w:rsidRPr="009C17AF">
            <w:rPr>
              <w:rStyle w:val="PlaceholderText"/>
            </w:rPr>
            <w:t>Click or tap here to enter text.</w:t>
          </w:r>
        </w:p>
      </w:docPartBody>
    </w:docPart>
    <w:docPart>
      <w:docPartPr>
        <w:name w:val="8551957B7E4349158B5133FA2D8A4F1C"/>
        <w:category>
          <w:name w:val="General"/>
          <w:gallery w:val="placeholder"/>
        </w:category>
        <w:types>
          <w:type w:val="bbPlcHdr"/>
        </w:types>
        <w:behaviors>
          <w:behavior w:val="content"/>
        </w:behaviors>
        <w:guid w:val="{602E63CC-CB62-4278-B0FF-0017E5B98387}"/>
      </w:docPartPr>
      <w:docPartBody>
        <w:p w:rsidR="003B0743" w:rsidRDefault="00D3479F" w:rsidP="00D3479F">
          <w:pPr>
            <w:pStyle w:val="8551957B7E4349158B5133FA2D8A4F1C"/>
          </w:pPr>
          <w:r w:rsidRPr="009C17AF">
            <w:rPr>
              <w:rStyle w:val="PlaceholderText"/>
            </w:rPr>
            <w:t>Click or tap here to enter text.</w:t>
          </w:r>
        </w:p>
      </w:docPartBody>
    </w:docPart>
    <w:docPart>
      <w:docPartPr>
        <w:name w:val="638E44D25E414DBC920327E932BB58FC"/>
        <w:category>
          <w:name w:val="General"/>
          <w:gallery w:val="placeholder"/>
        </w:category>
        <w:types>
          <w:type w:val="bbPlcHdr"/>
        </w:types>
        <w:behaviors>
          <w:behavior w:val="content"/>
        </w:behaviors>
        <w:guid w:val="{6E17F2A8-2F47-46B2-9E8E-2AFDC8B0038B}"/>
      </w:docPartPr>
      <w:docPartBody>
        <w:p w:rsidR="003B0743" w:rsidRDefault="00D3479F" w:rsidP="00D3479F">
          <w:pPr>
            <w:pStyle w:val="638E44D25E414DBC920327E932BB58FC"/>
          </w:pPr>
          <w:r w:rsidRPr="009C17AF">
            <w:rPr>
              <w:rStyle w:val="PlaceholderText"/>
            </w:rPr>
            <w:t>Click or tap here to enter text.</w:t>
          </w:r>
        </w:p>
      </w:docPartBody>
    </w:docPart>
    <w:docPart>
      <w:docPartPr>
        <w:name w:val="3D8723F082B942098FA830125FBAE613"/>
        <w:category>
          <w:name w:val="General"/>
          <w:gallery w:val="placeholder"/>
        </w:category>
        <w:types>
          <w:type w:val="bbPlcHdr"/>
        </w:types>
        <w:behaviors>
          <w:behavior w:val="content"/>
        </w:behaviors>
        <w:guid w:val="{F5441FCE-40B2-405C-84B4-739D80696012}"/>
      </w:docPartPr>
      <w:docPartBody>
        <w:p w:rsidR="003B0743" w:rsidRDefault="00D3479F" w:rsidP="00D3479F">
          <w:pPr>
            <w:pStyle w:val="3D8723F082B942098FA830125FBAE613"/>
          </w:pPr>
          <w:r w:rsidRPr="009C17AF">
            <w:rPr>
              <w:rStyle w:val="PlaceholderText"/>
            </w:rPr>
            <w:t>Click or tap here to enter text.</w:t>
          </w:r>
        </w:p>
      </w:docPartBody>
    </w:docPart>
    <w:docPart>
      <w:docPartPr>
        <w:name w:val="108009F628474D4CB744815D115D3E8D"/>
        <w:category>
          <w:name w:val="General"/>
          <w:gallery w:val="placeholder"/>
        </w:category>
        <w:types>
          <w:type w:val="bbPlcHdr"/>
        </w:types>
        <w:behaviors>
          <w:behavior w:val="content"/>
        </w:behaviors>
        <w:guid w:val="{B5D0214E-B9EB-40E3-89B7-D9D2AA088D84}"/>
      </w:docPartPr>
      <w:docPartBody>
        <w:p w:rsidR="003B0743" w:rsidRDefault="00D3479F" w:rsidP="00D3479F">
          <w:pPr>
            <w:pStyle w:val="108009F628474D4CB744815D115D3E8D"/>
          </w:pPr>
          <w:r w:rsidRPr="009C17AF">
            <w:rPr>
              <w:rStyle w:val="PlaceholderText"/>
            </w:rPr>
            <w:t>Click or tap here to enter text.</w:t>
          </w:r>
        </w:p>
      </w:docPartBody>
    </w:docPart>
    <w:docPart>
      <w:docPartPr>
        <w:name w:val="EB678138BC3B43578F37777D44BF98FE"/>
        <w:category>
          <w:name w:val="General"/>
          <w:gallery w:val="placeholder"/>
        </w:category>
        <w:types>
          <w:type w:val="bbPlcHdr"/>
        </w:types>
        <w:behaviors>
          <w:behavior w:val="content"/>
        </w:behaviors>
        <w:guid w:val="{1FEF8390-F1CD-4DD3-8649-21EF3ED6F452}"/>
      </w:docPartPr>
      <w:docPartBody>
        <w:p w:rsidR="003B0743" w:rsidRDefault="00D3479F" w:rsidP="00D3479F">
          <w:pPr>
            <w:pStyle w:val="EB678138BC3B43578F37777D44BF98FE"/>
          </w:pPr>
          <w:r w:rsidRPr="009C17AF">
            <w:rPr>
              <w:rStyle w:val="PlaceholderText"/>
            </w:rPr>
            <w:t>Click or tap here to enter text.</w:t>
          </w:r>
        </w:p>
      </w:docPartBody>
    </w:docPart>
    <w:docPart>
      <w:docPartPr>
        <w:name w:val="0AC447E1B27947098CE61CD5FC8F9746"/>
        <w:category>
          <w:name w:val="General"/>
          <w:gallery w:val="placeholder"/>
        </w:category>
        <w:types>
          <w:type w:val="bbPlcHdr"/>
        </w:types>
        <w:behaviors>
          <w:behavior w:val="content"/>
        </w:behaviors>
        <w:guid w:val="{8B2B06A1-C40F-4390-B89A-5CA6D0707517}"/>
      </w:docPartPr>
      <w:docPartBody>
        <w:p w:rsidR="003B0743" w:rsidRDefault="00D3479F" w:rsidP="00D3479F">
          <w:pPr>
            <w:pStyle w:val="0AC447E1B27947098CE61CD5FC8F9746"/>
          </w:pPr>
          <w:r w:rsidRPr="009C17AF">
            <w:rPr>
              <w:rStyle w:val="PlaceholderText"/>
            </w:rPr>
            <w:t>Click or tap here to enter text.</w:t>
          </w:r>
        </w:p>
      </w:docPartBody>
    </w:docPart>
    <w:docPart>
      <w:docPartPr>
        <w:name w:val="543288362C474D31A6A03839A009342E"/>
        <w:category>
          <w:name w:val="General"/>
          <w:gallery w:val="placeholder"/>
        </w:category>
        <w:types>
          <w:type w:val="bbPlcHdr"/>
        </w:types>
        <w:behaviors>
          <w:behavior w:val="content"/>
        </w:behaviors>
        <w:guid w:val="{24FD20D9-1F52-4D4E-B9AA-B824E1375600}"/>
      </w:docPartPr>
      <w:docPartBody>
        <w:p w:rsidR="003B0743" w:rsidRDefault="00D3479F" w:rsidP="00D3479F">
          <w:pPr>
            <w:pStyle w:val="543288362C474D31A6A03839A009342E"/>
          </w:pPr>
          <w:r w:rsidRPr="009C17AF">
            <w:rPr>
              <w:rStyle w:val="PlaceholderText"/>
            </w:rPr>
            <w:t>Click or tap here to enter text.</w:t>
          </w:r>
        </w:p>
      </w:docPartBody>
    </w:docPart>
    <w:docPart>
      <w:docPartPr>
        <w:name w:val="ED049D2183384A0BB72CB05D4CAB7157"/>
        <w:category>
          <w:name w:val="General"/>
          <w:gallery w:val="placeholder"/>
        </w:category>
        <w:types>
          <w:type w:val="bbPlcHdr"/>
        </w:types>
        <w:behaviors>
          <w:behavior w:val="content"/>
        </w:behaviors>
        <w:guid w:val="{ED4054E7-642D-4A91-A973-48100AC35E32}"/>
      </w:docPartPr>
      <w:docPartBody>
        <w:p w:rsidR="003B0743" w:rsidRDefault="00D3479F" w:rsidP="00D3479F">
          <w:pPr>
            <w:pStyle w:val="ED049D2183384A0BB72CB05D4CAB7157"/>
          </w:pPr>
          <w:r w:rsidRPr="009C17AF">
            <w:rPr>
              <w:rStyle w:val="PlaceholderText"/>
            </w:rPr>
            <w:t>Click or tap here to enter text.</w:t>
          </w:r>
        </w:p>
      </w:docPartBody>
    </w:docPart>
    <w:docPart>
      <w:docPartPr>
        <w:name w:val="7860484B0E47462F9CB30C5B20180778"/>
        <w:category>
          <w:name w:val="General"/>
          <w:gallery w:val="placeholder"/>
        </w:category>
        <w:types>
          <w:type w:val="bbPlcHdr"/>
        </w:types>
        <w:behaviors>
          <w:behavior w:val="content"/>
        </w:behaviors>
        <w:guid w:val="{EEEFAD2E-7F5B-41E8-A3EF-A1B1026C9B09}"/>
      </w:docPartPr>
      <w:docPartBody>
        <w:p w:rsidR="003B0743" w:rsidRDefault="00D3479F" w:rsidP="00D3479F">
          <w:pPr>
            <w:pStyle w:val="7860484B0E47462F9CB30C5B20180778"/>
          </w:pPr>
          <w:r w:rsidRPr="009C17AF">
            <w:rPr>
              <w:rStyle w:val="PlaceholderText"/>
            </w:rPr>
            <w:t>Click or tap here to enter text.</w:t>
          </w:r>
        </w:p>
      </w:docPartBody>
    </w:docPart>
    <w:docPart>
      <w:docPartPr>
        <w:name w:val="AEABFE2179E348ADA2391D08E4031D88"/>
        <w:category>
          <w:name w:val="General"/>
          <w:gallery w:val="placeholder"/>
        </w:category>
        <w:types>
          <w:type w:val="bbPlcHdr"/>
        </w:types>
        <w:behaviors>
          <w:behavior w:val="content"/>
        </w:behaviors>
        <w:guid w:val="{01CFEA81-A82F-4583-B281-0EDF6C3D00E2}"/>
      </w:docPartPr>
      <w:docPartBody>
        <w:p w:rsidR="003B0743" w:rsidRDefault="00D3479F" w:rsidP="00D3479F">
          <w:pPr>
            <w:pStyle w:val="AEABFE2179E348ADA2391D08E4031D88"/>
          </w:pPr>
          <w:r w:rsidRPr="009C17AF">
            <w:rPr>
              <w:rStyle w:val="PlaceholderText"/>
            </w:rPr>
            <w:t>Click or tap here to enter text.</w:t>
          </w:r>
        </w:p>
      </w:docPartBody>
    </w:docPart>
    <w:docPart>
      <w:docPartPr>
        <w:name w:val="EB9703F2366448D7BACD14E1E7E8A8AB"/>
        <w:category>
          <w:name w:val="General"/>
          <w:gallery w:val="placeholder"/>
        </w:category>
        <w:types>
          <w:type w:val="bbPlcHdr"/>
        </w:types>
        <w:behaviors>
          <w:behavior w:val="content"/>
        </w:behaviors>
        <w:guid w:val="{001A1007-2830-446E-9D34-3B7CCE742EBE}"/>
      </w:docPartPr>
      <w:docPartBody>
        <w:p w:rsidR="003B0743" w:rsidRDefault="00D3479F" w:rsidP="00D3479F">
          <w:pPr>
            <w:pStyle w:val="EB9703F2366448D7BACD14E1E7E8A8AB"/>
          </w:pPr>
          <w:r w:rsidRPr="009C17AF">
            <w:rPr>
              <w:rStyle w:val="PlaceholderText"/>
            </w:rPr>
            <w:t>Click or tap here to enter text.</w:t>
          </w:r>
        </w:p>
      </w:docPartBody>
    </w:docPart>
    <w:docPart>
      <w:docPartPr>
        <w:name w:val="A6AED26FFAF8473ABB25FA0D4B89FC45"/>
        <w:category>
          <w:name w:val="General"/>
          <w:gallery w:val="placeholder"/>
        </w:category>
        <w:types>
          <w:type w:val="bbPlcHdr"/>
        </w:types>
        <w:behaviors>
          <w:behavior w:val="content"/>
        </w:behaviors>
        <w:guid w:val="{66C77CA3-EEF9-414F-8C48-52BC9368ABA6}"/>
      </w:docPartPr>
      <w:docPartBody>
        <w:p w:rsidR="003B0743" w:rsidRDefault="00D3479F" w:rsidP="00D3479F">
          <w:pPr>
            <w:pStyle w:val="A6AED26FFAF8473ABB25FA0D4B89FC45"/>
          </w:pPr>
          <w:r w:rsidRPr="009C17AF">
            <w:rPr>
              <w:rStyle w:val="PlaceholderText"/>
            </w:rPr>
            <w:t>Click or tap here to enter text.</w:t>
          </w:r>
        </w:p>
      </w:docPartBody>
    </w:docPart>
    <w:docPart>
      <w:docPartPr>
        <w:name w:val="6A75DECE263B4CA8AA64AEEFB2709588"/>
        <w:category>
          <w:name w:val="General"/>
          <w:gallery w:val="placeholder"/>
        </w:category>
        <w:types>
          <w:type w:val="bbPlcHdr"/>
        </w:types>
        <w:behaviors>
          <w:behavior w:val="content"/>
        </w:behaviors>
        <w:guid w:val="{64D677C6-D613-4C60-9E40-CEF40AA9662E}"/>
      </w:docPartPr>
      <w:docPartBody>
        <w:p w:rsidR="003B0743" w:rsidRDefault="00D3479F" w:rsidP="00D3479F">
          <w:pPr>
            <w:pStyle w:val="6A75DECE263B4CA8AA64AEEFB2709588"/>
          </w:pPr>
          <w:r w:rsidRPr="009C17AF">
            <w:rPr>
              <w:rStyle w:val="PlaceholderText"/>
            </w:rPr>
            <w:t>Click or tap here to enter text.</w:t>
          </w:r>
        </w:p>
      </w:docPartBody>
    </w:docPart>
    <w:docPart>
      <w:docPartPr>
        <w:name w:val="A9F5B9D76FF749E99AF7FB830C281DFF"/>
        <w:category>
          <w:name w:val="General"/>
          <w:gallery w:val="placeholder"/>
        </w:category>
        <w:types>
          <w:type w:val="bbPlcHdr"/>
        </w:types>
        <w:behaviors>
          <w:behavior w:val="content"/>
        </w:behaviors>
        <w:guid w:val="{427CD15D-2039-4A45-9095-C5DA3F6780A8}"/>
      </w:docPartPr>
      <w:docPartBody>
        <w:p w:rsidR="003B0743" w:rsidRDefault="00D3479F" w:rsidP="00D3479F">
          <w:pPr>
            <w:pStyle w:val="A9F5B9D76FF749E99AF7FB830C281DFF"/>
          </w:pPr>
          <w:r w:rsidRPr="009C17AF">
            <w:rPr>
              <w:rStyle w:val="PlaceholderText"/>
            </w:rPr>
            <w:t>Click or tap here to enter text.</w:t>
          </w:r>
        </w:p>
      </w:docPartBody>
    </w:docPart>
    <w:docPart>
      <w:docPartPr>
        <w:name w:val="420CDE1241CC471FA048ADE2BE11BB62"/>
        <w:category>
          <w:name w:val="General"/>
          <w:gallery w:val="placeholder"/>
        </w:category>
        <w:types>
          <w:type w:val="bbPlcHdr"/>
        </w:types>
        <w:behaviors>
          <w:behavior w:val="content"/>
        </w:behaviors>
        <w:guid w:val="{8C9D3E4C-AA69-4F82-96AA-DEEDFC2B09D4}"/>
      </w:docPartPr>
      <w:docPartBody>
        <w:p w:rsidR="003B0743" w:rsidRDefault="00D3479F" w:rsidP="00D3479F">
          <w:pPr>
            <w:pStyle w:val="420CDE1241CC471FA048ADE2BE11BB62"/>
          </w:pPr>
          <w:r w:rsidRPr="009C17AF">
            <w:rPr>
              <w:rStyle w:val="PlaceholderText"/>
            </w:rPr>
            <w:t>Click or tap here to enter text.</w:t>
          </w:r>
        </w:p>
      </w:docPartBody>
    </w:docPart>
    <w:docPart>
      <w:docPartPr>
        <w:name w:val="4A46B97541E04BD09EE3478DF5CB10FF"/>
        <w:category>
          <w:name w:val="General"/>
          <w:gallery w:val="placeholder"/>
        </w:category>
        <w:types>
          <w:type w:val="bbPlcHdr"/>
        </w:types>
        <w:behaviors>
          <w:behavior w:val="content"/>
        </w:behaviors>
        <w:guid w:val="{09A1489E-4B1B-4AB4-81F9-34D4ABCF8EF2}"/>
      </w:docPartPr>
      <w:docPartBody>
        <w:p w:rsidR="003B0743" w:rsidRDefault="00D3479F" w:rsidP="00D3479F">
          <w:pPr>
            <w:pStyle w:val="4A46B97541E04BD09EE3478DF5CB10FF"/>
          </w:pPr>
          <w:r w:rsidRPr="009C17AF">
            <w:rPr>
              <w:rStyle w:val="PlaceholderText"/>
            </w:rPr>
            <w:t>Click or tap here to enter text.</w:t>
          </w:r>
        </w:p>
      </w:docPartBody>
    </w:docPart>
    <w:docPart>
      <w:docPartPr>
        <w:name w:val="34BE465F71A640889BD31A799436E7CA"/>
        <w:category>
          <w:name w:val="General"/>
          <w:gallery w:val="placeholder"/>
        </w:category>
        <w:types>
          <w:type w:val="bbPlcHdr"/>
        </w:types>
        <w:behaviors>
          <w:behavior w:val="content"/>
        </w:behaviors>
        <w:guid w:val="{FD12106C-76EB-476F-AD1A-4028924FB78F}"/>
      </w:docPartPr>
      <w:docPartBody>
        <w:p w:rsidR="003B0743" w:rsidRDefault="00D3479F" w:rsidP="00D3479F">
          <w:pPr>
            <w:pStyle w:val="34BE465F71A640889BD31A799436E7CA"/>
          </w:pPr>
          <w:r w:rsidRPr="009C17AF">
            <w:rPr>
              <w:rStyle w:val="PlaceholderText"/>
            </w:rPr>
            <w:t>Click or tap here to enter text.</w:t>
          </w:r>
        </w:p>
      </w:docPartBody>
    </w:docPart>
    <w:docPart>
      <w:docPartPr>
        <w:name w:val="5FA816F724BA4E579C6E86D11E15F7B9"/>
        <w:category>
          <w:name w:val="General"/>
          <w:gallery w:val="placeholder"/>
        </w:category>
        <w:types>
          <w:type w:val="bbPlcHdr"/>
        </w:types>
        <w:behaviors>
          <w:behavior w:val="content"/>
        </w:behaviors>
        <w:guid w:val="{5E967D19-FE3A-4C4B-87C5-A3C905461843}"/>
      </w:docPartPr>
      <w:docPartBody>
        <w:p w:rsidR="003B0743" w:rsidRDefault="00D3479F" w:rsidP="00D3479F">
          <w:pPr>
            <w:pStyle w:val="5FA816F724BA4E579C6E86D11E15F7B9"/>
          </w:pPr>
          <w:r w:rsidRPr="009C17AF">
            <w:rPr>
              <w:rStyle w:val="PlaceholderText"/>
            </w:rPr>
            <w:t>Click or tap here to enter text.</w:t>
          </w:r>
        </w:p>
      </w:docPartBody>
    </w:docPart>
    <w:docPart>
      <w:docPartPr>
        <w:name w:val="2C69FE5CC36946CEBE0932E8477402FC"/>
        <w:category>
          <w:name w:val="General"/>
          <w:gallery w:val="placeholder"/>
        </w:category>
        <w:types>
          <w:type w:val="bbPlcHdr"/>
        </w:types>
        <w:behaviors>
          <w:behavior w:val="content"/>
        </w:behaviors>
        <w:guid w:val="{2DB0C677-B1A1-4D94-A46D-34738B9E87A2}"/>
      </w:docPartPr>
      <w:docPartBody>
        <w:p w:rsidR="003B0743" w:rsidRDefault="00D3479F" w:rsidP="00D3479F">
          <w:pPr>
            <w:pStyle w:val="2C69FE5CC36946CEBE0932E8477402FC"/>
          </w:pPr>
          <w:r w:rsidRPr="009C17AF">
            <w:rPr>
              <w:rStyle w:val="PlaceholderText"/>
            </w:rPr>
            <w:t>Click or tap here to enter text.</w:t>
          </w:r>
        </w:p>
      </w:docPartBody>
    </w:docPart>
    <w:docPart>
      <w:docPartPr>
        <w:name w:val="82785854EB4F4206A5F110399B19023B"/>
        <w:category>
          <w:name w:val="General"/>
          <w:gallery w:val="placeholder"/>
        </w:category>
        <w:types>
          <w:type w:val="bbPlcHdr"/>
        </w:types>
        <w:behaviors>
          <w:behavior w:val="content"/>
        </w:behaviors>
        <w:guid w:val="{CCD452C4-2BDA-4DC4-B33B-E9325F83552A}"/>
      </w:docPartPr>
      <w:docPartBody>
        <w:p w:rsidR="003B0743" w:rsidRDefault="00D3479F" w:rsidP="00D3479F">
          <w:pPr>
            <w:pStyle w:val="82785854EB4F4206A5F110399B19023B"/>
          </w:pPr>
          <w:r w:rsidRPr="009C17AF">
            <w:rPr>
              <w:rStyle w:val="PlaceholderText"/>
            </w:rPr>
            <w:t>Click or tap here to enter text.</w:t>
          </w:r>
        </w:p>
      </w:docPartBody>
    </w:docPart>
    <w:docPart>
      <w:docPartPr>
        <w:name w:val="2AEF766F719445AFAB04B9EE937BFF25"/>
        <w:category>
          <w:name w:val="General"/>
          <w:gallery w:val="placeholder"/>
        </w:category>
        <w:types>
          <w:type w:val="bbPlcHdr"/>
        </w:types>
        <w:behaviors>
          <w:behavior w:val="content"/>
        </w:behaviors>
        <w:guid w:val="{31627E37-440E-4E11-BCDD-10359C6BD296}"/>
      </w:docPartPr>
      <w:docPartBody>
        <w:p w:rsidR="003B0743" w:rsidRDefault="00D3479F" w:rsidP="00D3479F">
          <w:pPr>
            <w:pStyle w:val="2AEF766F719445AFAB04B9EE937BFF25"/>
          </w:pPr>
          <w:r w:rsidRPr="009C17AF">
            <w:rPr>
              <w:rStyle w:val="PlaceholderText"/>
            </w:rPr>
            <w:t>Click or tap here to enter text.</w:t>
          </w:r>
        </w:p>
      </w:docPartBody>
    </w:docPart>
    <w:docPart>
      <w:docPartPr>
        <w:name w:val="0F37E00007F34F0D9531ED1A5633CFA7"/>
        <w:category>
          <w:name w:val="General"/>
          <w:gallery w:val="placeholder"/>
        </w:category>
        <w:types>
          <w:type w:val="bbPlcHdr"/>
        </w:types>
        <w:behaviors>
          <w:behavior w:val="content"/>
        </w:behaviors>
        <w:guid w:val="{A948ED31-C343-41F1-BDFE-6A288E0E2D97}"/>
      </w:docPartPr>
      <w:docPartBody>
        <w:p w:rsidR="003B0743" w:rsidRDefault="00D3479F" w:rsidP="00D3479F">
          <w:pPr>
            <w:pStyle w:val="0F37E00007F34F0D9531ED1A5633CFA7"/>
          </w:pPr>
          <w:r w:rsidRPr="009C17AF">
            <w:rPr>
              <w:rStyle w:val="PlaceholderText"/>
            </w:rPr>
            <w:t>Click or tap here to enter text.</w:t>
          </w:r>
        </w:p>
      </w:docPartBody>
    </w:docPart>
    <w:docPart>
      <w:docPartPr>
        <w:name w:val="C96C04B19D794EA19E3EDA48353FE2C1"/>
        <w:category>
          <w:name w:val="General"/>
          <w:gallery w:val="placeholder"/>
        </w:category>
        <w:types>
          <w:type w:val="bbPlcHdr"/>
        </w:types>
        <w:behaviors>
          <w:behavior w:val="content"/>
        </w:behaviors>
        <w:guid w:val="{0879D1E7-AA8B-48AD-BED2-8C348AF1256E}"/>
      </w:docPartPr>
      <w:docPartBody>
        <w:p w:rsidR="003B0743" w:rsidRDefault="00D3479F" w:rsidP="00D3479F">
          <w:pPr>
            <w:pStyle w:val="C96C04B19D794EA19E3EDA48353FE2C1"/>
          </w:pPr>
          <w:r w:rsidRPr="009C17AF">
            <w:rPr>
              <w:rStyle w:val="PlaceholderText"/>
            </w:rPr>
            <w:t>Click or tap here to enter text.</w:t>
          </w:r>
        </w:p>
      </w:docPartBody>
    </w:docPart>
    <w:docPart>
      <w:docPartPr>
        <w:name w:val="602D65E1D42642F28C7C3EA7025DBED9"/>
        <w:category>
          <w:name w:val="General"/>
          <w:gallery w:val="placeholder"/>
        </w:category>
        <w:types>
          <w:type w:val="bbPlcHdr"/>
        </w:types>
        <w:behaviors>
          <w:behavior w:val="content"/>
        </w:behaviors>
        <w:guid w:val="{46B7B09F-28E6-4AFA-847A-7AB056A260CF}"/>
      </w:docPartPr>
      <w:docPartBody>
        <w:p w:rsidR="003B0743" w:rsidRDefault="00D3479F" w:rsidP="00D3479F">
          <w:pPr>
            <w:pStyle w:val="602D65E1D42642F28C7C3EA7025DBED9"/>
          </w:pPr>
          <w:r w:rsidRPr="009C17AF">
            <w:rPr>
              <w:rStyle w:val="PlaceholderText"/>
            </w:rPr>
            <w:t>Click or tap here to enter text.</w:t>
          </w:r>
        </w:p>
      </w:docPartBody>
    </w:docPart>
    <w:docPart>
      <w:docPartPr>
        <w:name w:val="B478E6233E854D49B7A1BF29ACA5AEB9"/>
        <w:category>
          <w:name w:val="General"/>
          <w:gallery w:val="placeholder"/>
        </w:category>
        <w:types>
          <w:type w:val="bbPlcHdr"/>
        </w:types>
        <w:behaviors>
          <w:behavior w:val="content"/>
        </w:behaviors>
        <w:guid w:val="{47A0D51E-9F21-4E2A-AEF2-41504F0CD26F}"/>
      </w:docPartPr>
      <w:docPartBody>
        <w:p w:rsidR="003B0743" w:rsidRDefault="00D3479F" w:rsidP="00D3479F">
          <w:pPr>
            <w:pStyle w:val="B478E6233E854D49B7A1BF29ACA5AEB9"/>
          </w:pPr>
          <w:r w:rsidRPr="009C17AF">
            <w:rPr>
              <w:rStyle w:val="PlaceholderText"/>
            </w:rPr>
            <w:t>Click or tap here to enter text.</w:t>
          </w:r>
        </w:p>
      </w:docPartBody>
    </w:docPart>
    <w:docPart>
      <w:docPartPr>
        <w:name w:val="A9C134BBDFB044308B77C99A3619164A"/>
        <w:category>
          <w:name w:val="General"/>
          <w:gallery w:val="placeholder"/>
        </w:category>
        <w:types>
          <w:type w:val="bbPlcHdr"/>
        </w:types>
        <w:behaviors>
          <w:behavior w:val="content"/>
        </w:behaviors>
        <w:guid w:val="{BE3A8BC5-EEEA-4B63-8512-4706D27397C2}"/>
      </w:docPartPr>
      <w:docPartBody>
        <w:p w:rsidR="003B0743" w:rsidRDefault="00D3479F" w:rsidP="00D3479F">
          <w:pPr>
            <w:pStyle w:val="A9C134BBDFB044308B77C99A3619164A"/>
          </w:pPr>
          <w:r w:rsidRPr="009C17AF">
            <w:rPr>
              <w:rStyle w:val="PlaceholderText"/>
            </w:rPr>
            <w:t>Click or tap here to enter text.</w:t>
          </w:r>
        </w:p>
      </w:docPartBody>
    </w:docPart>
    <w:docPart>
      <w:docPartPr>
        <w:name w:val="A3BBDDF2397241E39B1C4E92A3500B0A"/>
        <w:category>
          <w:name w:val="General"/>
          <w:gallery w:val="placeholder"/>
        </w:category>
        <w:types>
          <w:type w:val="bbPlcHdr"/>
        </w:types>
        <w:behaviors>
          <w:behavior w:val="content"/>
        </w:behaviors>
        <w:guid w:val="{B38C5BE8-D9E2-4E77-9F42-18CD8C6C2F15}"/>
      </w:docPartPr>
      <w:docPartBody>
        <w:p w:rsidR="003B0743" w:rsidRDefault="00D3479F" w:rsidP="00D3479F">
          <w:pPr>
            <w:pStyle w:val="A3BBDDF2397241E39B1C4E92A3500B0A"/>
          </w:pPr>
          <w:r w:rsidRPr="009C17AF">
            <w:rPr>
              <w:rStyle w:val="PlaceholderText"/>
            </w:rPr>
            <w:t>Click or tap here to enter text.</w:t>
          </w:r>
        </w:p>
      </w:docPartBody>
    </w:docPart>
    <w:docPart>
      <w:docPartPr>
        <w:name w:val="C474B373E7E14792BD94C1FC39B32391"/>
        <w:category>
          <w:name w:val="General"/>
          <w:gallery w:val="placeholder"/>
        </w:category>
        <w:types>
          <w:type w:val="bbPlcHdr"/>
        </w:types>
        <w:behaviors>
          <w:behavior w:val="content"/>
        </w:behaviors>
        <w:guid w:val="{482A5216-061D-46BA-B376-84AAF4754AA9}"/>
      </w:docPartPr>
      <w:docPartBody>
        <w:p w:rsidR="003B0743" w:rsidRDefault="00D3479F" w:rsidP="00D3479F">
          <w:pPr>
            <w:pStyle w:val="C474B373E7E14792BD94C1FC39B32391"/>
          </w:pPr>
          <w:r w:rsidRPr="009C17AF">
            <w:rPr>
              <w:rStyle w:val="PlaceholderText"/>
            </w:rPr>
            <w:t>Click or tap here to enter text.</w:t>
          </w:r>
        </w:p>
      </w:docPartBody>
    </w:docPart>
    <w:docPart>
      <w:docPartPr>
        <w:name w:val="C7019A137DF14078A4C1A39746F70F9C"/>
        <w:category>
          <w:name w:val="General"/>
          <w:gallery w:val="placeholder"/>
        </w:category>
        <w:types>
          <w:type w:val="bbPlcHdr"/>
        </w:types>
        <w:behaviors>
          <w:behavior w:val="content"/>
        </w:behaviors>
        <w:guid w:val="{27137251-C065-497D-9804-A557CCDBD596}"/>
      </w:docPartPr>
      <w:docPartBody>
        <w:p w:rsidR="003B0743" w:rsidRDefault="00D3479F" w:rsidP="00D3479F">
          <w:pPr>
            <w:pStyle w:val="C7019A137DF14078A4C1A39746F70F9C"/>
          </w:pPr>
          <w:r w:rsidRPr="009C17AF">
            <w:rPr>
              <w:rStyle w:val="PlaceholderText"/>
            </w:rPr>
            <w:t>Click or tap here to enter text.</w:t>
          </w:r>
        </w:p>
      </w:docPartBody>
    </w:docPart>
    <w:docPart>
      <w:docPartPr>
        <w:name w:val="E63BCF73A67A4A52AB610F2154AE7897"/>
        <w:category>
          <w:name w:val="General"/>
          <w:gallery w:val="placeholder"/>
        </w:category>
        <w:types>
          <w:type w:val="bbPlcHdr"/>
        </w:types>
        <w:behaviors>
          <w:behavior w:val="content"/>
        </w:behaviors>
        <w:guid w:val="{5B53C166-765E-4C8B-91A8-929EA2FE3600}"/>
      </w:docPartPr>
      <w:docPartBody>
        <w:p w:rsidR="003B0743" w:rsidRDefault="00D3479F" w:rsidP="00D3479F">
          <w:pPr>
            <w:pStyle w:val="E63BCF73A67A4A52AB610F2154AE7897"/>
          </w:pPr>
          <w:r w:rsidRPr="009C17AF">
            <w:rPr>
              <w:rStyle w:val="PlaceholderText"/>
            </w:rPr>
            <w:t>Click or tap here to enter text.</w:t>
          </w:r>
        </w:p>
      </w:docPartBody>
    </w:docPart>
    <w:docPart>
      <w:docPartPr>
        <w:name w:val="77339C1B9F3B4529B0800E52C3B70F16"/>
        <w:category>
          <w:name w:val="General"/>
          <w:gallery w:val="placeholder"/>
        </w:category>
        <w:types>
          <w:type w:val="bbPlcHdr"/>
        </w:types>
        <w:behaviors>
          <w:behavior w:val="content"/>
        </w:behaviors>
        <w:guid w:val="{AC54E6D3-D4B8-463A-9357-6D05F09C66D9}"/>
      </w:docPartPr>
      <w:docPartBody>
        <w:p w:rsidR="003B0743" w:rsidRDefault="00D3479F" w:rsidP="00D3479F">
          <w:pPr>
            <w:pStyle w:val="77339C1B9F3B4529B0800E52C3B70F16"/>
          </w:pPr>
          <w:r w:rsidRPr="009C17AF">
            <w:rPr>
              <w:rStyle w:val="PlaceholderText"/>
            </w:rPr>
            <w:t>Click or tap here to enter text.</w:t>
          </w:r>
        </w:p>
      </w:docPartBody>
    </w:docPart>
    <w:docPart>
      <w:docPartPr>
        <w:name w:val="10D15E1422E248259D9139551B7780EA"/>
        <w:category>
          <w:name w:val="General"/>
          <w:gallery w:val="placeholder"/>
        </w:category>
        <w:types>
          <w:type w:val="bbPlcHdr"/>
        </w:types>
        <w:behaviors>
          <w:behavior w:val="content"/>
        </w:behaviors>
        <w:guid w:val="{707F4D75-AE67-4D18-B4FE-0FF2ADEC012F}"/>
      </w:docPartPr>
      <w:docPartBody>
        <w:p w:rsidR="003B0743" w:rsidRDefault="00D3479F" w:rsidP="00D3479F">
          <w:pPr>
            <w:pStyle w:val="10D15E1422E248259D9139551B7780EA"/>
          </w:pPr>
          <w:r w:rsidRPr="009C17AF">
            <w:rPr>
              <w:rStyle w:val="PlaceholderText"/>
            </w:rPr>
            <w:t>Click or tap here to enter text.</w:t>
          </w:r>
        </w:p>
      </w:docPartBody>
    </w:docPart>
    <w:docPart>
      <w:docPartPr>
        <w:name w:val="14C101845A9845668FF7F991B4A1CE49"/>
        <w:category>
          <w:name w:val="General"/>
          <w:gallery w:val="placeholder"/>
        </w:category>
        <w:types>
          <w:type w:val="bbPlcHdr"/>
        </w:types>
        <w:behaviors>
          <w:behavior w:val="content"/>
        </w:behaviors>
        <w:guid w:val="{AC68DB0E-E05B-4C99-9BCD-FF72ECADA960}"/>
      </w:docPartPr>
      <w:docPartBody>
        <w:p w:rsidR="003B0743" w:rsidRDefault="00D3479F" w:rsidP="00D3479F">
          <w:pPr>
            <w:pStyle w:val="14C101845A9845668FF7F991B4A1CE49"/>
          </w:pPr>
          <w:r w:rsidRPr="009C17AF">
            <w:rPr>
              <w:rStyle w:val="PlaceholderText"/>
            </w:rPr>
            <w:t>Click or tap here to enter text.</w:t>
          </w:r>
        </w:p>
      </w:docPartBody>
    </w:docPart>
    <w:docPart>
      <w:docPartPr>
        <w:name w:val="05A14A2D8D7642839F7D75CA7A8D3344"/>
        <w:category>
          <w:name w:val="General"/>
          <w:gallery w:val="placeholder"/>
        </w:category>
        <w:types>
          <w:type w:val="bbPlcHdr"/>
        </w:types>
        <w:behaviors>
          <w:behavior w:val="content"/>
        </w:behaviors>
        <w:guid w:val="{658DEC08-0244-478B-88C5-D007D48DAE19}"/>
      </w:docPartPr>
      <w:docPartBody>
        <w:p w:rsidR="003B0743" w:rsidRDefault="00D3479F" w:rsidP="00D3479F">
          <w:pPr>
            <w:pStyle w:val="05A14A2D8D7642839F7D75CA7A8D3344"/>
          </w:pPr>
          <w:r w:rsidRPr="009C17AF">
            <w:rPr>
              <w:rStyle w:val="PlaceholderText"/>
            </w:rPr>
            <w:t>Click or tap here to enter text.</w:t>
          </w:r>
        </w:p>
      </w:docPartBody>
    </w:docPart>
    <w:docPart>
      <w:docPartPr>
        <w:name w:val="00B82F83DACA44B2B47E09B89347B8F8"/>
        <w:category>
          <w:name w:val="General"/>
          <w:gallery w:val="placeholder"/>
        </w:category>
        <w:types>
          <w:type w:val="bbPlcHdr"/>
        </w:types>
        <w:behaviors>
          <w:behavior w:val="content"/>
        </w:behaviors>
        <w:guid w:val="{515C5AB0-E254-41B1-B532-FF23118B5966}"/>
      </w:docPartPr>
      <w:docPartBody>
        <w:p w:rsidR="003B0743" w:rsidRDefault="00D3479F" w:rsidP="00D3479F">
          <w:pPr>
            <w:pStyle w:val="00B82F83DACA44B2B47E09B89347B8F8"/>
          </w:pPr>
          <w:r w:rsidRPr="009C17AF">
            <w:rPr>
              <w:rStyle w:val="PlaceholderText"/>
            </w:rPr>
            <w:t>Click or tap here to enter text.</w:t>
          </w:r>
        </w:p>
      </w:docPartBody>
    </w:docPart>
    <w:docPart>
      <w:docPartPr>
        <w:name w:val="EC0A84BCE372435BAC2F941CC9B259F1"/>
        <w:category>
          <w:name w:val="General"/>
          <w:gallery w:val="placeholder"/>
        </w:category>
        <w:types>
          <w:type w:val="bbPlcHdr"/>
        </w:types>
        <w:behaviors>
          <w:behavior w:val="content"/>
        </w:behaviors>
        <w:guid w:val="{08CD5D45-2ED6-4B1A-9F6D-356E26C9D85B}"/>
      </w:docPartPr>
      <w:docPartBody>
        <w:p w:rsidR="003B0743" w:rsidRDefault="00D3479F" w:rsidP="00D3479F">
          <w:pPr>
            <w:pStyle w:val="EC0A84BCE372435BAC2F941CC9B259F1"/>
          </w:pPr>
          <w:r w:rsidRPr="009C17AF">
            <w:rPr>
              <w:rStyle w:val="PlaceholderText"/>
            </w:rPr>
            <w:t>Click or tap here to enter text.</w:t>
          </w:r>
        </w:p>
      </w:docPartBody>
    </w:docPart>
    <w:docPart>
      <w:docPartPr>
        <w:name w:val="D78B2FF349ED42C1BB6270F257DCB32E"/>
        <w:category>
          <w:name w:val="General"/>
          <w:gallery w:val="placeholder"/>
        </w:category>
        <w:types>
          <w:type w:val="bbPlcHdr"/>
        </w:types>
        <w:behaviors>
          <w:behavior w:val="content"/>
        </w:behaviors>
        <w:guid w:val="{70506569-C712-4D5E-ADE4-E5D00AD59798}"/>
      </w:docPartPr>
      <w:docPartBody>
        <w:p w:rsidR="003B0743" w:rsidRDefault="00D3479F" w:rsidP="00D3479F">
          <w:pPr>
            <w:pStyle w:val="D78B2FF349ED42C1BB6270F257DCB32E"/>
          </w:pPr>
          <w:r w:rsidRPr="009C17AF">
            <w:rPr>
              <w:rStyle w:val="PlaceholderText"/>
            </w:rPr>
            <w:t>Click or tap here to enter text.</w:t>
          </w:r>
        </w:p>
      </w:docPartBody>
    </w:docPart>
    <w:docPart>
      <w:docPartPr>
        <w:name w:val="90FC968A78DD48A4B87371DB52521719"/>
        <w:category>
          <w:name w:val="General"/>
          <w:gallery w:val="placeholder"/>
        </w:category>
        <w:types>
          <w:type w:val="bbPlcHdr"/>
        </w:types>
        <w:behaviors>
          <w:behavior w:val="content"/>
        </w:behaviors>
        <w:guid w:val="{489E78BB-3AEC-47F3-9C54-8298C0FFA9B9}"/>
      </w:docPartPr>
      <w:docPartBody>
        <w:p w:rsidR="003B0743" w:rsidRDefault="00D3479F" w:rsidP="00D3479F">
          <w:pPr>
            <w:pStyle w:val="90FC968A78DD48A4B87371DB52521719"/>
          </w:pPr>
          <w:r w:rsidRPr="009C17AF">
            <w:rPr>
              <w:rStyle w:val="PlaceholderText"/>
            </w:rPr>
            <w:t>Click or tap here to enter text.</w:t>
          </w:r>
        </w:p>
      </w:docPartBody>
    </w:docPart>
    <w:docPart>
      <w:docPartPr>
        <w:name w:val="141B2F63A6DF46E2874DDFE8F08C40CF"/>
        <w:category>
          <w:name w:val="General"/>
          <w:gallery w:val="placeholder"/>
        </w:category>
        <w:types>
          <w:type w:val="bbPlcHdr"/>
        </w:types>
        <w:behaviors>
          <w:behavior w:val="content"/>
        </w:behaviors>
        <w:guid w:val="{CF6F5122-46CB-45D8-BD14-46C1C507E586}"/>
      </w:docPartPr>
      <w:docPartBody>
        <w:p w:rsidR="00AE239C" w:rsidRDefault="002C1A9F" w:rsidP="002C1A9F">
          <w:pPr>
            <w:pStyle w:val="141B2F63A6DF46E2874DDFE8F08C40CF"/>
          </w:pPr>
          <w:r w:rsidRPr="009C17AF">
            <w:rPr>
              <w:rStyle w:val="PlaceholderText"/>
            </w:rPr>
            <w:t>Click or tap here to enter text.</w:t>
          </w:r>
        </w:p>
      </w:docPartBody>
    </w:docPart>
    <w:docPart>
      <w:docPartPr>
        <w:name w:val="7A0F62CAA8F344C1ABD991C1E8134D3B"/>
        <w:category>
          <w:name w:val="General"/>
          <w:gallery w:val="placeholder"/>
        </w:category>
        <w:types>
          <w:type w:val="bbPlcHdr"/>
        </w:types>
        <w:behaviors>
          <w:behavior w:val="content"/>
        </w:behaviors>
        <w:guid w:val="{51E1B8C4-9066-4759-B744-B8051E34363B}"/>
      </w:docPartPr>
      <w:docPartBody>
        <w:p w:rsidR="00AE239C" w:rsidRDefault="002C1A9F" w:rsidP="002C1A9F">
          <w:pPr>
            <w:pStyle w:val="7A0F62CAA8F344C1ABD991C1E8134D3B"/>
          </w:pPr>
          <w:r w:rsidRPr="009C17AF">
            <w:rPr>
              <w:rStyle w:val="PlaceholderText"/>
            </w:rPr>
            <w:t>Click or tap here to enter text.</w:t>
          </w:r>
        </w:p>
      </w:docPartBody>
    </w:docPart>
    <w:docPart>
      <w:docPartPr>
        <w:name w:val="405C6FC76C954E37BEBAC75B1A24EC4E"/>
        <w:category>
          <w:name w:val="General"/>
          <w:gallery w:val="placeholder"/>
        </w:category>
        <w:types>
          <w:type w:val="bbPlcHdr"/>
        </w:types>
        <w:behaviors>
          <w:behavior w:val="content"/>
        </w:behaviors>
        <w:guid w:val="{B34DB8A0-60D5-42A4-87F1-9676AC1200C0}"/>
      </w:docPartPr>
      <w:docPartBody>
        <w:p w:rsidR="00AE239C" w:rsidRDefault="002C1A9F" w:rsidP="002C1A9F">
          <w:pPr>
            <w:pStyle w:val="405C6FC76C954E37BEBAC75B1A24EC4E"/>
          </w:pPr>
          <w:r w:rsidRPr="009C17AF">
            <w:rPr>
              <w:rStyle w:val="PlaceholderText"/>
            </w:rPr>
            <w:t>Click or tap here to enter text.</w:t>
          </w:r>
        </w:p>
      </w:docPartBody>
    </w:docPart>
    <w:docPart>
      <w:docPartPr>
        <w:name w:val="F1B92CC9CD534C4DBCA2196654B54397"/>
        <w:category>
          <w:name w:val="General"/>
          <w:gallery w:val="placeholder"/>
        </w:category>
        <w:types>
          <w:type w:val="bbPlcHdr"/>
        </w:types>
        <w:behaviors>
          <w:behavior w:val="content"/>
        </w:behaviors>
        <w:guid w:val="{6B376F92-EC39-4BA9-934A-9705FF40BB43}"/>
      </w:docPartPr>
      <w:docPartBody>
        <w:p w:rsidR="00AE239C" w:rsidRDefault="002C1A9F" w:rsidP="002C1A9F">
          <w:pPr>
            <w:pStyle w:val="F1B92CC9CD534C4DBCA2196654B54397"/>
          </w:pPr>
          <w:r w:rsidRPr="009C17AF">
            <w:rPr>
              <w:rStyle w:val="PlaceholderText"/>
            </w:rPr>
            <w:t>Click or tap here to enter text.</w:t>
          </w:r>
        </w:p>
      </w:docPartBody>
    </w:docPart>
    <w:docPart>
      <w:docPartPr>
        <w:name w:val="C2B637C024B041BDAE0CDE84D8E07CA6"/>
        <w:category>
          <w:name w:val="General"/>
          <w:gallery w:val="placeholder"/>
        </w:category>
        <w:types>
          <w:type w:val="bbPlcHdr"/>
        </w:types>
        <w:behaviors>
          <w:behavior w:val="content"/>
        </w:behaviors>
        <w:guid w:val="{FE0DAFB2-1DB9-4257-8BD7-2679B2D4B624}"/>
      </w:docPartPr>
      <w:docPartBody>
        <w:p w:rsidR="00AE239C" w:rsidRDefault="002C1A9F" w:rsidP="002C1A9F">
          <w:pPr>
            <w:pStyle w:val="C2B637C024B041BDAE0CDE84D8E07CA6"/>
          </w:pPr>
          <w:r w:rsidRPr="009C17AF">
            <w:rPr>
              <w:rStyle w:val="PlaceholderText"/>
            </w:rPr>
            <w:t>Click or tap here to enter text.</w:t>
          </w:r>
        </w:p>
      </w:docPartBody>
    </w:docPart>
    <w:docPart>
      <w:docPartPr>
        <w:name w:val="E60B54C031034077A9751095397E6997"/>
        <w:category>
          <w:name w:val="General"/>
          <w:gallery w:val="placeholder"/>
        </w:category>
        <w:types>
          <w:type w:val="bbPlcHdr"/>
        </w:types>
        <w:behaviors>
          <w:behavior w:val="content"/>
        </w:behaviors>
        <w:guid w:val="{D62E7F37-1AC3-4AED-8109-E9AD7008E46C}"/>
      </w:docPartPr>
      <w:docPartBody>
        <w:p w:rsidR="00AE239C" w:rsidRDefault="002C1A9F" w:rsidP="002C1A9F">
          <w:pPr>
            <w:pStyle w:val="E60B54C031034077A9751095397E6997"/>
          </w:pPr>
          <w:r w:rsidRPr="009C17AF">
            <w:rPr>
              <w:rStyle w:val="PlaceholderText"/>
            </w:rPr>
            <w:t>Click or tap here to enter text.</w:t>
          </w:r>
        </w:p>
      </w:docPartBody>
    </w:docPart>
    <w:docPart>
      <w:docPartPr>
        <w:name w:val="767FCDA98FEA4A728C0E3987230E93E3"/>
        <w:category>
          <w:name w:val="General"/>
          <w:gallery w:val="placeholder"/>
        </w:category>
        <w:types>
          <w:type w:val="bbPlcHdr"/>
        </w:types>
        <w:behaviors>
          <w:behavior w:val="content"/>
        </w:behaviors>
        <w:guid w:val="{41188A0D-ACE1-40BE-B323-6C63B99C79B1}"/>
      </w:docPartPr>
      <w:docPartBody>
        <w:p w:rsidR="00AE239C" w:rsidRDefault="002C1A9F" w:rsidP="002C1A9F">
          <w:pPr>
            <w:pStyle w:val="767FCDA98FEA4A728C0E3987230E93E3"/>
          </w:pPr>
          <w:r w:rsidRPr="009C17AF">
            <w:rPr>
              <w:rStyle w:val="PlaceholderText"/>
            </w:rPr>
            <w:t>Click or tap here to enter text.</w:t>
          </w:r>
        </w:p>
      </w:docPartBody>
    </w:docPart>
    <w:docPart>
      <w:docPartPr>
        <w:name w:val="73C333188C2A4F43BAF6D42F2238AA8A"/>
        <w:category>
          <w:name w:val="General"/>
          <w:gallery w:val="placeholder"/>
        </w:category>
        <w:types>
          <w:type w:val="bbPlcHdr"/>
        </w:types>
        <w:behaviors>
          <w:behavior w:val="content"/>
        </w:behaviors>
        <w:guid w:val="{5A65C5A1-9975-48A6-B192-FC23C0304A55}"/>
      </w:docPartPr>
      <w:docPartBody>
        <w:p w:rsidR="00AE239C" w:rsidRDefault="002C1A9F" w:rsidP="002C1A9F">
          <w:pPr>
            <w:pStyle w:val="73C333188C2A4F43BAF6D42F2238AA8A"/>
          </w:pPr>
          <w:r w:rsidRPr="009C17AF">
            <w:rPr>
              <w:rStyle w:val="PlaceholderText"/>
            </w:rPr>
            <w:t>Click or tap here to enter text.</w:t>
          </w:r>
        </w:p>
      </w:docPartBody>
    </w:docPart>
    <w:docPart>
      <w:docPartPr>
        <w:name w:val="FC35D23BB9DD43E28CA347F3764249E3"/>
        <w:category>
          <w:name w:val="General"/>
          <w:gallery w:val="placeholder"/>
        </w:category>
        <w:types>
          <w:type w:val="bbPlcHdr"/>
        </w:types>
        <w:behaviors>
          <w:behavior w:val="content"/>
        </w:behaviors>
        <w:guid w:val="{AE6A154F-0946-428A-812E-A22C96EFF2AF}"/>
      </w:docPartPr>
      <w:docPartBody>
        <w:p w:rsidR="00AE239C" w:rsidRDefault="002C1A9F" w:rsidP="002C1A9F">
          <w:pPr>
            <w:pStyle w:val="FC35D23BB9DD43E28CA347F3764249E3"/>
          </w:pPr>
          <w:r w:rsidRPr="009C17AF">
            <w:rPr>
              <w:rStyle w:val="PlaceholderText"/>
            </w:rPr>
            <w:t>Click or tap here to enter text.</w:t>
          </w:r>
        </w:p>
      </w:docPartBody>
    </w:docPart>
    <w:docPart>
      <w:docPartPr>
        <w:name w:val="79FA7EB264DC44C383FBC59ECAF2FB0C"/>
        <w:category>
          <w:name w:val="General"/>
          <w:gallery w:val="placeholder"/>
        </w:category>
        <w:types>
          <w:type w:val="bbPlcHdr"/>
        </w:types>
        <w:behaviors>
          <w:behavior w:val="content"/>
        </w:behaviors>
        <w:guid w:val="{672A2768-7B94-4C07-B5EE-B7667B593367}"/>
      </w:docPartPr>
      <w:docPartBody>
        <w:p w:rsidR="00AE239C" w:rsidRDefault="002C1A9F" w:rsidP="002C1A9F">
          <w:pPr>
            <w:pStyle w:val="79FA7EB264DC44C383FBC59ECAF2FB0C"/>
          </w:pPr>
          <w:r w:rsidRPr="009C17AF">
            <w:rPr>
              <w:rStyle w:val="PlaceholderText"/>
            </w:rPr>
            <w:t>Click or tap here to enter text.</w:t>
          </w:r>
        </w:p>
      </w:docPartBody>
    </w:docPart>
    <w:docPart>
      <w:docPartPr>
        <w:name w:val="AADCAB2E6C6845678E8C282BF51CE0E8"/>
        <w:category>
          <w:name w:val="General"/>
          <w:gallery w:val="placeholder"/>
        </w:category>
        <w:types>
          <w:type w:val="bbPlcHdr"/>
        </w:types>
        <w:behaviors>
          <w:behavior w:val="content"/>
        </w:behaviors>
        <w:guid w:val="{1AB5F7BF-8FD6-4C62-837C-A27D6295F60C}"/>
      </w:docPartPr>
      <w:docPartBody>
        <w:p w:rsidR="00AE239C" w:rsidRDefault="002C1A9F" w:rsidP="002C1A9F">
          <w:pPr>
            <w:pStyle w:val="AADCAB2E6C6845678E8C282BF51CE0E8"/>
          </w:pPr>
          <w:r w:rsidRPr="009C17AF">
            <w:rPr>
              <w:rStyle w:val="PlaceholderText"/>
            </w:rPr>
            <w:t>Click or tap here to enter text.</w:t>
          </w:r>
        </w:p>
      </w:docPartBody>
    </w:docPart>
    <w:docPart>
      <w:docPartPr>
        <w:name w:val="E31299039930462BAAC50D0C65C9270D"/>
        <w:category>
          <w:name w:val="General"/>
          <w:gallery w:val="placeholder"/>
        </w:category>
        <w:types>
          <w:type w:val="bbPlcHdr"/>
        </w:types>
        <w:behaviors>
          <w:behavior w:val="content"/>
        </w:behaviors>
        <w:guid w:val="{614AB53B-553B-4758-9AEF-945E291C6770}"/>
      </w:docPartPr>
      <w:docPartBody>
        <w:p w:rsidR="00AE239C" w:rsidRDefault="002C1A9F" w:rsidP="002C1A9F">
          <w:pPr>
            <w:pStyle w:val="E31299039930462BAAC50D0C65C9270D"/>
          </w:pPr>
          <w:r w:rsidRPr="009C17AF">
            <w:rPr>
              <w:rStyle w:val="PlaceholderText"/>
            </w:rPr>
            <w:t>Click or tap here to enter text.</w:t>
          </w:r>
        </w:p>
      </w:docPartBody>
    </w:docPart>
    <w:docPart>
      <w:docPartPr>
        <w:name w:val="29BED244E6BB4F4A8B9F4E65B11A0284"/>
        <w:category>
          <w:name w:val="General"/>
          <w:gallery w:val="placeholder"/>
        </w:category>
        <w:types>
          <w:type w:val="bbPlcHdr"/>
        </w:types>
        <w:behaviors>
          <w:behavior w:val="content"/>
        </w:behaviors>
        <w:guid w:val="{1F386112-2C76-4EA7-84F7-5CE19C1F48E0}"/>
      </w:docPartPr>
      <w:docPartBody>
        <w:p w:rsidR="00AE239C" w:rsidRDefault="002C1A9F" w:rsidP="002C1A9F">
          <w:pPr>
            <w:pStyle w:val="29BED244E6BB4F4A8B9F4E65B11A0284"/>
          </w:pPr>
          <w:r w:rsidRPr="009C17AF">
            <w:rPr>
              <w:rStyle w:val="PlaceholderText"/>
            </w:rPr>
            <w:t>Click or tap here to enter text.</w:t>
          </w:r>
        </w:p>
      </w:docPartBody>
    </w:docPart>
    <w:docPart>
      <w:docPartPr>
        <w:name w:val="612330D2AB8749A6854A5B02DDCF0325"/>
        <w:category>
          <w:name w:val="General"/>
          <w:gallery w:val="placeholder"/>
        </w:category>
        <w:types>
          <w:type w:val="bbPlcHdr"/>
        </w:types>
        <w:behaviors>
          <w:behavior w:val="content"/>
        </w:behaviors>
        <w:guid w:val="{E3447727-463A-4FC4-A870-1827A85EF7DC}"/>
      </w:docPartPr>
      <w:docPartBody>
        <w:p w:rsidR="00AE239C" w:rsidRDefault="002C1A9F" w:rsidP="002C1A9F">
          <w:pPr>
            <w:pStyle w:val="612330D2AB8749A6854A5B02DDCF0325"/>
          </w:pPr>
          <w:r w:rsidRPr="009C17AF">
            <w:rPr>
              <w:rStyle w:val="PlaceholderText"/>
            </w:rPr>
            <w:t>Click or tap here to enter text.</w:t>
          </w:r>
        </w:p>
      </w:docPartBody>
    </w:docPart>
    <w:docPart>
      <w:docPartPr>
        <w:name w:val="D2D8EB3CDB2247ED90D558A1C7E7E4DB"/>
        <w:category>
          <w:name w:val="General"/>
          <w:gallery w:val="placeholder"/>
        </w:category>
        <w:types>
          <w:type w:val="bbPlcHdr"/>
        </w:types>
        <w:behaviors>
          <w:behavior w:val="content"/>
        </w:behaviors>
        <w:guid w:val="{2CE9CBEF-EB20-4569-B182-CECB52E8664D}"/>
      </w:docPartPr>
      <w:docPartBody>
        <w:p w:rsidR="00AE239C" w:rsidRDefault="002C1A9F" w:rsidP="002C1A9F">
          <w:pPr>
            <w:pStyle w:val="D2D8EB3CDB2247ED90D558A1C7E7E4DB"/>
          </w:pPr>
          <w:r w:rsidRPr="009C17AF">
            <w:rPr>
              <w:rStyle w:val="PlaceholderText"/>
            </w:rPr>
            <w:t>Click or tap here to enter text.</w:t>
          </w:r>
        </w:p>
      </w:docPartBody>
    </w:docPart>
    <w:docPart>
      <w:docPartPr>
        <w:name w:val="72D8BD1820B248A49434C8C807A60E18"/>
        <w:category>
          <w:name w:val="General"/>
          <w:gallery w:val="placeholder"/>
        </w:category>
        <w:types>
          <w:type w:val="bbPlcHdr"/>
        </w:types>
        <w:behaviors>
          <w:behavior w:val="content"/>
        </w:behaviors>
        <w:guid w:val="{66A336E2-BB55-4B20-AA5C-794C7E21C338}"/>
      </w:docPartPr>
      <w:docPartBody>
        <w:p w:rsidR="00AE239C" w:rsidRDefault="002C1A9F" w:rsidP="002C1A9F">
          <w:pPr>
            <w:pStyle w:val="72D8BD1820B248A49434C8C807A60E18"/>
          </w:pPr>
          <w:r w:rsidRPr="009C17AF">
            <w:rPr>
              <w:rStyle w:val="PlaceholderText"/>
            </w:rPr>
            <w:t>Click or tap here to enter text.</w:t>
          </w:r>
        </w:p>
      </w:docPartBody>
    </w:docPart>
    <w:docPart>
      <w:docPartPr>
        <w:name w:val="EAD349709C80491780C074DDD7B4D7D7"/>
        <w:category>
          <w:name w:val="General"/>
          <w:gallery w:val="placeholder"/>
        </w:category>
        <w:types>
          <w:type w:val="bbPlcHdr"/>
        </w:types>
        <w:behaviors>
          <w:behavior w:val="content"/>
        </w:behaviors>
        <w:guid w:val="{A5672507-3F8A-4DDD-866D-C5812EF9D170}"/>
      </w:docPartPr>
      <w:docPartBody>
        <w:p w:rsidR="00AE239C" w:rsidRDefault="002C1A9F" w:rsidP="002C1A9F">
          <w:pPr>
            <w:pStyle w:val="EAD349709C80491780C074DDD7B4D7D7"/>
          </w:pPr>
          <w:r w:rsidRPr="009C17AF">
            <w:rPr>
              <w:rStyle w:val="PlaceholderText"/>
            </w:rPr>
            <w:t>Click or tap here to enter text.</w:t>
          </w:r>
        </w:p>
      </w:docPartBody>
    </w:docPart>
    <w:docPart>
      <w:docPartPr>
        <w:name w:val="AE95E5F49A194587B51DFF4EBC4ACFC3"/>
        <w:category>
          <w:name w:val="General"/>
          <w:gallery w:val="placeholder"/>
        </w:category>
        <w:types>
          <w:type w:val="bbPlcHdr"/>
        </w:types>
        <w:behaviors>
          <w:behavior w:val="content"/>
        </w:behaviors>
        <w:guid w:val="{D1C2E383-A127-4EBA-A495-D3EFB9C9274B}"/>
      </w:docPartPr>
      <w:docPartBody>
        <w:p w:rsidR="00AE239C" w:rsidRDefault="002C1A9F" w:rsidP="002C1A9F">
          <w:pPr>
            <w:pStyle w:val="AE95E5F49A194587B51DFF4EBC4ACFC3"/>
          </w:pPr>
          <w:r w:rsidRPr="009C17AF">
            <w:rPr>
              <w:rStyle w:val="PlaceholderText"/>
            </w:rPr>
            <w:t>Click or tap here to enter text.</w:t>
          </w:r>
        </w:p>
      </w:docPartBody>
    </w:docPart>
    <w:docPart>
      <w:docPartPr>
        <w:name w:val="7CE5DF38A4FE49F89FCD27C350E3E744"/>
        <w:category>
          <w:name w:val="General"/>
          <w:gallery w:val="placeholder"/>
        </w:category>
        <w:types>
          <w:type w:val="bbPlcHdr"/>
        </w:types>
        <w:behaviors>
          <w:behavior w:val="content"/>
        </w:behaviors>
        <w:guid w:val="{137A4CA6-6050-4D1B-A23B-F6A9DFC1A588}"/>
      </w:docPartPr>
      <w:docPartBody>
        <w:p w:rsidR="00AE239C" w:rsidRDefault="002C1A9F" w:rsidP="002C1A9F">
          <w:pPr>
            <w:pStyle w:val="7CE5DF38A4FE49F89FCD27C350E3E744"/>
          </w:pPr>
          <w:r w:rsidRPr="009C17AF">
            <w:rPr>
              <w:rStyle w:val="PlaceholderText"/>
            </w:rPr>
            <w:t>Click or tap here to enter text.</w:t>
          </w:r>
        </w:p>
      </w:docPartBody>
    </w:docPart>
    <w:docPart>
      <w:docPartPr>
        <w:name w:val="D6A1F7D672984324A38BEC7109D747CB"/>
        <w:category>
          <w:name w:val="General"/>
          <w:gallery w:val="placeholder"/>
        </w:category>
        <w:types>
          <w:type w:val="bbPlcHdr"/>
        </w:types>
        <w:behaviors>
          <w:behavior w:val="content"/>
        </w:behaviors>
        <w:guid w:val="{186695C2-D665-43AF-92BE-61C63C6D7D83}"/>
      </w:docPartPr>
      <w:docPartBody>
        <w:p w:rsidR="00AE239C" w:rsidRDefault="002C1A9F" w:rsidP="002C1A9F">
          <w:pPr>
            <w:pStyle w:val="D6A1F7D672984324A38BEC7109D747CB"/>
          </w:pPr>
          <w:r w:rsidRPr="009C17AF">
            <w:rPr>
              <w:rStyle w:val="PlaceholderText"/>
            </w:rPr>
            <w:t>Click or tap here to enter text.</w:t>
          </w:r>
        </w:p>
      </w:docPartBody>
    </w:docPart>
    <w:docPart>
      <w:docPartPr>
        <w:name w:val="128DBA3F4AC36143A0DFE44CD2162F3D"/>
        <w:category>
          <w:name w:val="General"/>
          <w:gallery w:val="placeholder"/>
        </w:category>
        <w:types>
          <w:type w:val="bbPlcHdr"/>
        </w:types>
        <w:behaviors>
          <w:behavior w:val="content"/>
        </w:behaviors>
        <w:guid w:val="{BF18A24F-7F3C-9344-89E4-F9CF4DE43A04}"/>
      </w:docPartPr>
      <w:docPartBody>
        <w:p w:rsidR="00723489" w:rsidRDefault="00212864" w:rsidP="00212864">
          <w:pPr>
            <w:pStyle w:val="128DBA3F4AC36143A0DFE44CD2162F3D"/>
          </w:pPr>
          <w:r w:rsidRPr="009C17AF">
            <w:rPr>
              <w:rStyle w:val="PlaceholderText"/>
            </w:rPr>
            <w:t>Click or tap here to enter text.</w:t>
          </w:r>
        </w:p>
      </w:docPartBody>
    </w:docPart>
    <w:docPart>
      <w:docPartPr>
        <w:name w:val="C6BA1B6CFE70334F85237D1F12EA018A"/>
        <w:category>
          <w:name w:val="General"/>
          <w:gallery w:val="placeholder"/>
        </w:category>
        <w:types>
          <w:type w:val="bbPlcHdr"/>
        </w:types>
        <w:behaviors>
          <w:behavior w:val="content"/>
        </w:behaviors>
        <w:guid w:val="{F59A11F0-D12E-C44C-A356-CF5ECB17637B}"/>
      </w:docPartPr>
      <w:docPartBody>
        <w:p w:rsidR="00723489" w:rsidRDefault="00212864" w:rsidP="00212864">
          <w:pPr>
            <w:pStyle w:val="C6BA1B6CFE70334F85237D1F12EA018A"/>
          </w:pPr>
          <w:r w:rsidRPr="009C17AF">
            <w:rPr>
              <w:rStyle w:val="PlaceholderText"/>
            </w:rPr>
            <w:t>Click or tap here to enter text.</w:t>
          </w:r>
        </w:p>
      </w:docPartBody>
    </w:docPart>
    <w:docPart>
      <w:docPartPr>
        <w:name w:val="EA0FCF963E32274590D18A5D9D70B28E"/>
        <w:category>
          <w:name w:val="General"/>
          <w:gallery w:val="placeholder"/>
        </w:category>
        <w:types>
          <w:type w:val="bbPlcHdr"/>
        </w:types>
        <w:behaviors>
          <w:behavior w:val="content"/>
        </w:behaviors>
        <w:guid w:val="{709E2A4B-CA2D-B142-BC17-85C0DD91C4DC}"/>
      </w:docPartPr>
      <w:docPartBody>
        <w:p w:rsidR="00723489" w:rsidRDefault="00212864" w:rsidP="00212864">
          <w:pPr>
            <w:pStyle w:val="EA0FCF963E32274590D18A5D9D70B28E"/>
          </w:pPr>
          <w:r w:rsidRPr="009C17AF">
            <w:rPr>
              <w:rStyle w:val="PlaceholderText"/>
            </w:rPr>
            <w:t>Click or tap here to enter text.</w:t>
          </w:r>
        </w:p>
      </w:docPartBody>
    </w:docPart>
    <w:docPart>
      <w:docPartPr>
        <w:name w:val="F45B1751CFD53845889DC76921D59CC6"/>
        <w:category>
          <w:name w:val="General"/>
          <w:gallery w:val="placeholder"/>
        </w:category>
        <w:types>
          <w:type w:val="bbPlcHdr"/>
        </w:types>
        <w:behaviors>
          <w:behavior w:val="content"/>
        </w:behaviors>
        <w:guid w:val="{C1E45E7B-2F38-4049-982E-DF97283CAB86}"/>
      </w:docPartPr>
      <w:docPartBody>
        <w:p w:rsidR="00626609" w:rsidRDefault="00723489" w:rsidP="00723489">
          <w:pPr>
            <w:pStyle w:val="F45B1751CFD53845889DC76921D59CC6"/>
          </w:pPr>
          <w:r w:rsidRPr="009C17AF">
            <w:rPr>
              <w:rStyle w:val="PlaceholderText"/>
            </w:rPr>
            <w:t>Click or tap here to enter text.</w:t>
          </w:r>
        </w:p>
      </w:docPartBody>
    </w:docPart>
    <w:docPart>
      <w:docPartPr>
        <w:name w:val="3B3729D8BAF0AF4F813951F1B9A18B82"/>
        <w:category>
          <w:name w:val="General"/>
          <w:gallery w:val="placeholder"/>
        </w:category>
        <w:types>
          <w:type w:val="bbPlcHdr"/>
        </w:types>
        <w:behaviors>
          <w:behavior w:val="content"/>
        </w:behaviors>
        <w:guid w:val="{588FEE92-1F9D-8C40-9FA9-4FB615900D97}"/>
      </w:docPartPr>
      <w:docPartBody>
        <w:p w:rsidR="00626609" w:rsidRDefault="00723489" w:rsidP="00723489">
          <w:pPr>
            <w:pStyle w:val="3B3729D8BAF0AF4F813951F1B9A18B82"/>
          </w:pPr>
          <w:r w:rsidRPr="009C17AF">
            <w:rPr>
              <w:rStyle w:val="PlaceholderText"/>
            </w:rPr>
            <w:t>Click or tap here to enter text.</w:t>
          </w:r>
        </w:p>
      </w:docPartBody>
    </w:docPart>
    <w:docPart>
      <w:docPartPr>
        <w:name w:val="4E68BB19890AAD4692B42C693140FE4B"/>
        <w:category>
          <w:name w:val="General"/>
          <w:gallery w:val="placeholder"/>
        </w:category>
        <w:types>
          <w:type w:val="bbPlcHdr"/>
        </w:types>
        <w:behaviors>
          <w:behavior w:val="content"/>
        </w:behaviors>
        <w:guid w:val="{1C93402E-711D-9D46-8AA1-15FD829A563B}"/>
      </w:docPartPr>
      <w:docPartBody>
        <w:p w:rsidR="00626609" w:rsidRDefault="00723489" w:rsidP="00723489">
          <w:pPr>
            <w:pStyle w:val="4E68BB19890AAD4692B42C693140FE4B"/>
          </w:pPr>
          <w:r w:rsidRPr="009C17AF">
            <w:rPr>
              <w:rStyle w:val="PlaceholderText"/>
            </w:rPr>
            <w:t>Click or tap here to enter text.</w:t>
          </w:r>
        </w:p>
      </w:docPartBody>
    </w:docPart>
    <w:docPart>
      <w:docPartPr>
        <w:name w:val="0E1F509D35057A41923990B8441D65AD"/>
        <w:category>
          <w:name w:val="General"/>
          <w:gallery w:val="placeholder"/>
        </w:category>
        <w:types>
          <w:type w:val="bbPlcHdr"/>
        </w:types>
        <w:behaviors>
          <w:behavior w:val="content"/>
        </w:behaviors>
        <w:guid w:val="{7C4E6F0A-6C07-8844-A4F4-C271F15B16DD}"/>
      </w:docPartPr>
      <w:docPartBody>
        <w:p w:rsidR="00626609" w:rsidRDefault="00723489" w:rsidP="00723489">
          <w:pPr>
            <w:pStyle w:val="0E1F509D35057A41923990B8441D65AD"/>
          </w:pPr>
          <w:r w:rsidRPr="009C17AF">
            <w:rPr>
              <w:rStyle w:val="PlaceholderText"/>
            </w:rPr>
            <w:t>Click or tap here to enter text.</w:t>
          </w:r>
        </w:p>
      </w:docPartBody>
    </w:docPart>
    <w:docPart>
      <w:docPartPr>
        <w:name w:val="73D9BD1E7FFF644EA219DEE80048A3ED"/>
        <w:category>
          <w:name w:val="General"/>
          <w:gallery w:val="placeholder"/>
        </w:category>
        <w:types>
          <w:type w:val="bbPlcHdr"/>
        </w:types>
        <w:behaviors>
          <w:behavior w:val="content"/>
        </w:behaviors>
        <w:guid w:val="{169D105C-D0D4-DC43-8190-45E5E473A5AC}"/>
      </w:docPartPr>
      <w:docPartBody>
        <w:p w:rsidR="00626609" w:rsidRDefault="00723489" w:rsidP="00723489">
          <w:pPr>
            <w:pStyle w:val="73D9BD1E7FFF644EA219DEE80048A3ED"/>
          </w:pPr>
          <w:r w:rsidRPr="009C17AF">
            <w:rPr>
              <w:rStyle w:val="PlaceholderText"/>
            </w:rPr>
            <w:t>Click or tap here to enter text.</w:t>
          </w:r>
        </w:p>
      </w:docPartBody>
    </w:docPart>
    <w:docPart>
      <w:docPartPr>
        <w:name w:val="C457773F5A035548923961692708249F"/>
        <w:category>
          <w:name w:val="General"/>
          <w:gallery w:val="placeholder"/>
        </w:category>
        <w:types>
          <w:type w:val="bbPlcHdr"/>
        </w:types>
        <w:behaviors>
          <w:behavior w:val="content"/>
        </w:behaviors>
        <w:guid w:val="{179034E2-7930-9F42-B38D-26161AB431EC}"/>
      </w:docPartPr>
      <w:docPartBody>
        <w:p w:rsidR="00626609" w:rsidRDefault="00723489" w:rsidP="00723489">
          <w:pPr>
            <w:pStyle w:val="C457773F5A035548923961692708249F"/>
          </w:pPr>
          <w:r w:rsidRPr="009C17AF">
            <w:rPr>
              <w:rStyle w:val="PlaceholderText"/>
            </w:rPr>
            <w:t>Click or tap here to enter text.</w:t>
          </w:r>
        </w:p>
      </w:docPartBody>
    </w:docPart>
    <w:docPart>
      <w:docPartPr>
        <w:name w:val="026EA5EF790B4E42B098B2B8D7038329"/>
        <w:category>
          <w:name w:val="General"/>
          <w:gallery w:val="placeholder"/>
        </w:category>
        <w:types>
          <w:type w:val="bbPlcHdr"/>
        </w:types>
        <w:behaviors>
          <w:behavior w:val="content"/>
        </w:behaviors>
        <w:guid w:val="{45FE8A13-4359-454A-AB59-72F586001AA7}"/>
      </w:docPartPr>
      <w:docPartBody>
        <w:p w:rsidR="00626609" w:rsidRDefault="00723489" w:rsidP="00723489">
          <w:pPr>
            <w:pStyle w:val="026EA5EF790B4E42B098B2B8D7038329"/>
          </w:pPr>
          <w:r w:rsidRPr="009C17AF">
            <w:rPr>
              <w:rStyle w:val="PlaceholderText"/>
            </w:rPr>
            <w:t>Click or tap here to enter text.</w:t>
          </w:r>
        </w:p>
      </w:docPartBody>
    </w:docPart>
    <w:docPart>
      <w:docPartPr>
        <w:name w:val="ADB71126757AD14696A800C50684C799"/>
        <w:category>
          <w:name w:val="General"/>
          <w:gallery w:val="placeholder"/>
        </w:category>
        <w:types>
          <w:type w:val="bbPlcHdr"/>
        </w:types>
        <w:behaviors>
          <w:behavior w:val="content"/>
        </w:behaviors>
        <w:guid w:val="{F3E79222-607E-B24F-9A60-384ED65080B8}"/>
      </w:docPartPr>
      <w:docPartBody>
        <w:p w:rsidR="00626609" w:rsidRDefault="00723489" w:rsidP="00723489">
          <w:pPr>
            <w:pStyle w:val="ADB71126757AD14696A800C50684C799"/>
          </w:pPr>
          <w:r w:rsidRPr="009C17AF">
            <w:rPr>
              <w:rStyle w:val="PlaceholderText"/>
            </w:rPr>
            <w:t>Click or tap here to enter text.</w:t>
          </w:r>
        </w:p>
      </w:docPartBody>
    </w:docPart>
    <w:docPart>
      <w:docPartPr>
        <w:name w:val="DB39352F14235F4E8E286C150CF6E5EF"/>
        <w:category>
          <w:name w:val="General"/>
          <w:gallery w:val="placeholder"/>
        </w:category>
        <w:types>
          <w:type w:val="bbPlcHdr"/>
        </w:types>
        <w:behaviors>
          <w:behavior w:val="content"/>
        </w:behaviors>
        <w:guid w:val="{E86F1AEB-BB43-B143-937A-07598A4EF2BE}"/>
      </w:docPartPr>
      <w:docPartBody>
        <w:p w:rsidR="00E15C87" w:rsidRDefault="00626609" w:rsidP="00626609">
          <w:pPr>
            <w:pStyle w:val="DB39352F14235F4E8E286C150CF6E5EF"/>
          </w:pPr>
          <w:r w:rsidRPr="009C17AF">
            <w:rPr>
              <w:rStyle w:val="PlaceholderText"/>
            </w:rPr>
            <w:t>Click or tap here to enter text.</w:t>
          </w:r>
        </w:p>
      </w:docPartBody>
    </w:docPart>
    <w:docPart>
      <w:docPartPr>
        <w:name w:val="D3B67663799F664B925BDD8E86858509"/>
        <w:category>
          <w:name w:val="General"/>
          <w:gallery w:val="placeholder"/>
        </w:category>
        <w:types>
          <w:type w:val="bbPlcHdr"/>
        </w:types>
        <w:behaviors>
          <w:behavior w:val="content"/>
        </w:behaviors>
        <w:guid w:val="{CD6D2AEF-8BB2-304D-BB98-B8331D34CEE1}"/>
      </w:docPartPr>
      <w:docPartBody>
        <w:p w:rsidR="00E15C87" w:rsidRDefault="00626609" w:rsidP="00626609">
          <w:pPr>
            <w:pStyle w:val="D3B67663799F664B925BDD8E86858509"/>
          </w:pPr>
          <w:r w:rsidRPr="009C17AF">
            <w:rPr>
              <w:rStyle w:val="PlaceholderText"/>
            </w:rPr>
            <w:t>Click or tap here to enter text.</w:t>
          </w:r>
        </w:p>
      </w:docPartBody>
    </w:docPart>
    <w:docPart>
      <w:docPartPr>
        <w:name w:val="EB2ED056DB6E52428E33DC095E16D0C2"/>
        <w:category>
          <w:name w:val="General"/>
          <w:gallery w:val="placeholder"/>
        </w:category>
        <w:types>
          <w:type w:val="bbPlcHdr"/>
        </w:types>
        <w:behaviors>
          <w:behavior w:val="content"/>
        </w:behaviors>
        <w:guid w:val="{3E6D9FF7-10C7-094B-B7F3-E7838DD6B662}"/>
      </w:docPartPr>
      <w:docPartBody>
        <w:p w:rsidR="00E15C87" w:rsidRDefault="00626609" w:rsidP="00626609">
          <w:pPr>
            <w:pStyle w:val="EB2ED056DB6E52428E33DC095E16D0C2"/>
          </w:pPr>
          <w:r w:rsidRPr="009C17AF">
            <w:rPr>
              <w:rStyle w:val="PlaceholderText"/>
            </w:rPr>
            <w:t>Click or tap here to enter text.</w:t>
          </w:r>
        </w:p>
      </w:docPartBody>
    </w:docPart>
    <w:docPart>
      <w:docPartPr>
        <w:name w:val="5FE6B4E605015E4EB1A1470856E01BD4"/>
        <w:category>
          <w:name w:val="General"/>
          <w:gallery w:val="placeholder"/>
        </w:category>
        <w:types>
          <w:type w:val="bbPlcHdr"/>
        </w:types>
        <w:behaviors>
          <w:behavior w:val="content"/>
        </w:behaviors>
        <w:guid w:val="{5D98E9D7-108A-8842-9606-8A94393B5E26}"/>
      </w:docPartPr>
      <w:docPartBody>
        <w:p w:rsidR="00E15C87" w:rsidRDefault="00626609" w:rsidP="00626609">
          <w:pPr>
            <w:pStyle w:val="5FE6B4E605015E4EB1A1470856E01BD4"/>
          </w:pPr>
          <w:r w:rsidRPr="009C17AF">
            <w:rPr>
              <w:rStyle w:val="PlaceholderText"/>
            </w:rPr>
            <w:t>Click or tap here to enter text.</w:t>
          </w:r>
        </w:p>
      </w:docPartBody>
    </w:docPart>
    <w:docPart>
      <w:docPartPr>
        <w:name w:val="8C209D4F7424B148A5DE6B303B0C64C6"/>
        <w:category>
          <w:name w:val="General"/>
          <w:gallery w:val="placeholder"/>
        </w:category>
        <w:types>
          <w:type w:val="bbPlcHdr"/>
        </w:types>
        <w:behaviors>
          <w:behavior w:val="content"/>
        </w:behaviors>
        <w:guid w:val="{B78E388D-8EA0-8C43-AE81-B950C76F2C8E}"/>
      </w:docPartPr>
      <w:docPartBody>
        <w:p w:rsidR="00E15C87" w:rsidRDefault="00626609" w:rsidP="00626609">
          <w:pPr>
            <w:pStyle w:val="8C209D4F7424B148A5DE6B303B0C64C6"/>
          </w:pPr>
          <w:r w:rsidRPr="009C17AF">
            <w:rPr>
              <w:rStyle w:val="PlaceholderText"/>
            </w:rPr>
            <w:t>Click or tap here to enter text.</w:t>
          </w:r>
        </w:p>
      </w:docPartBody>
    </w:docPart>
    <w:docPart>
      <w:docPartPr>
        <w:name w:val="DA1F781809DF4D40BA265F7AB74FF410"/>
        <w:category>
          <w:name w:val="General"/>
          <w:gallery w:val="placeholder"/>
        </w:category>
        <w:types>
          <w:type w:val="bbPlcHdr"/>
        </w:types>
        <w:behaviors>
          <w:behavior w:val="content"/>
        </w:behaviors>
        <w:guid w:val="{BC45C3E0-89A8-5C44-ABD6-0D498311E1E8}"/>
      </w:docPartPr>
      <w:docPartBody>
        <w:p w:rsidR="00E15C87" w:rsidRDefault="00626609" w:rsidP="00626609">
          <w:pPr>
            <w:pStyle w:val="DA1F781809DF4D40BA265F7AB74FF410"/>
          </w:pPr>
          <w:r w:rsidRPr="009C17A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altName w:val="Times New Roman"/>
    <w:panose1 w:val="020B0604020202020204"/>
    <w:charset w:val="00"/>
    <w:family w:val="roman"/>
    <w:pitch w:val="variable"/>
    <w:sig w:usb0="E0002AFF" w:usb1="C0007841" w:usb2="00000009" w:usb3="00000000" w:csb0="000001FF" w:csb1="00000000"/>
  </w:font>
  <w:font w:name="Times New Roman Bold">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6EC"/>
    <w:rsid w:val="000317D1"/>
    <w:rsid w:val="000433E4"/>
    <w:rsid w:val="000C31FF"/>
    <w:rsid w:val="00143401"/>
    <w:rsid w:val="00161452"/>
    <w:rsid w:val="00212864"/>
    <w:rsid w:val="002B7F8A"/>
    <w:rsid w:val="002C1A9F"/>
    <w:rsid w:val="002C617C"/>
    <w:rsid w:val="003940B8"/>
    <w:rsid w:val="003B0743"/>
    <w:rsid w:val="004113BE"/>
    <w:rsid w:val="00422387"/>
    <w:rsid w:val="00597BF1"/>
    <w:rsid w:val="00626609"/>
    <w:rsid w:val="006504D9"/>
    <w:rsid w:val="00682190"/>
    <w:rsid w:val="006D7626"/>
    <w:rsid w:val="006F7006"/>
    <w:rsid w:val="00723489"/>
    <w:rsid w:val="00730673"/>
    <w:rsid w:val="007D09F9"/>
    <w:rsid w:val="007F7FD3"/>
    <w:rsid w:val="008815A4"/>
    <w:rsid w:val="009648C8"/>
    <w:rsid w:val="009B2A48"/>
    <w:rsid w:val="00AB26EC"/>
    <w:rsid w:val="00AE239C"/>
    <w:rsid w:val="00B30AD2"/>
    <w:rsid w:val="00C17C19"/>
    <w:rsid w:val="00D3479F"/>
    <w:rsid w:val="00D43615"/>
    <w:rsid w:val="00E15C87"/>
    <w:rsid w:val="00EB7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609"/>
    <w:rPr>
      <w:color w:val="808080"/>
    </w:rPr>
  </w:style>
  <w:style w:type="paragraph" w:customStyle="1" w:styleId="2655492D124D4C578E1D713594B15F5E">
    <w:name w:val="2655492D124D4C578E1D713594B15F5E"/>
    <w:rsid w:val="00D3479F"/>
  </w:style>
  <w:style w:type="paragraph" w:customStyle="1" w:styleId="FEFF8F1ABAFB4D6483B51648D750120D">
    <w:name w:val="FEFF8F1ABAFB4D6483B51648D750120D"/>
    <w:rsid w:val="00D3479F"/>
  </w:style>
  <w:style w:type="paragraph" w:customStyle="1" w:styleId="0CA9AF485E714037A6F30004070D15A5">
    <w:name w:val="0CA9AF485E714037A6F30004070D15A5"/>
    <w:rsid w:val="00D3479F"/>
  </w:style>
  <w:style w:type="paragraph" w:customStyle="1" w:styleId="A3585B7C50C14261AB4526676765AC34">
    <w:name w:val="A3585B7C50C14261AB4526676765AC34"/>
    <w:rsid w:val="00D3479F"/>
  </w:style>
  <w:style w:type="paragraph" w:customStyle="1" w:styleId="BD51B0654E484E96AE1CCB3E387155E0">
    <w:name w:val="BD51B0654E484E96AE1CCB3E387155E0"/>
    <w:rsid w:val="00D3479F"/>
  </w:style>
  <w:style w:type="paragraph" w:customStyle="1" w:styleId="5DE20104D0D14335BF52FB89FD35FA91">
    <w:name w:val="5DE20104D0D14335BF52FB89FD35FA91"/>
    <w:rsid w:val="00D3479F"/>
  </w:style>
  <w:style w:type="paragraph" w:customStyle="1" w:styleId="5273C745008743BE98BAC9F19AD07569">
    <w:name w:val="5273C745008743BE98BAC9F19AD07569"/>
    <w:rsid w:val="00D3479F"/>
  </w:style>
  <w:style w:type="paragraph" w:customStyle="1" w:styleId="AEE9C3C25B7C4369AAF8A4A6AB7E3E9A">
    <w:name w:val="AEE9C3C25B7C4369AAF8A4A6AB7E3E9A"/>
    <w:rsid w:val="00D3479F"/>
  </w:style>
  <w:style w:type="paragraph" w:customStyle="1" w:styleId="8C8C0A8015F14CD49684B0A90C3CC8E8">
    <w:name w:val="8C8C0A8015F14CD49684B0A90C3CC8E8"/>
    <w:rsid w:val="00D3479F"/>
  </w:style>
  <w:style w:type="paragraph" w:customStyle="1" w:styleId="E2D4F74CDE394A808130FDDD49CF9E5C">
    <w:name w:val="E2D4F74CDE394A808130FDDD49CF9E5C"/>
    <w:rsid w:val="00D3479F"/>
  </w:style>
  <w:style w:type="paragraph" w:customStyle="1" w:styleId="9553776D363E4E1CB861D5645BCACD8D">
    <w:name w:val="9553776D363E4E1CB861D5645BCACD8D"/>
    <w:rsid w:val="00D3479F"/>
  </w:style>
  <w:style w:type="paragraph" w:customStyle="1" w:styleId="3E7E32792BCF4444A5DB9CD8D3B1108B">
    <w:name w:val="3E7E32792BCF4444A5DB9CD8D3B1108B"/>
    <w:rsid w:val="00D3479F"/>
  </w:style>
  <w:style w:type="paragraph" w:customStyle="1" w:styleId="860AE015BB164E14B0413FF230E14CEF">
    <w:name w:val="860AE015BB164E14B0413FF230E14CEF"/>
    <w:rsid w:val="00D3479F"/>
  </w:style>
  <w:style w:type="paragraph" w:customStyle="1" w:styleId="F5B54A5CD6D144C5973D96C0E5AE56B5">
    <w:name w:val="F5B54A5CD6D144C5973D96C0E5AE56B5"/>
    <w:rsid w:val="00D3479F"/>
  </w:style>
  <w:style w:type="paragraph" w:customStyle="1" w:styleId="8D71B15FCEFD44B894FE598A3DFDA402">
    <w:name w:val="8D71B15FCEFD44B894FE598A3DFDA402"/>
    <w:rsid w:val="00D3479F"/>
  </w:style>
  <w:style w:type="paragraph" w:customStyle="1" w:styleId="E322F077E35A46258AE0B5945661000C">
    <w:name w:val="E322F077E35A46258AE0B5945661000C"/>
    <w:rsid w:val="00D3479F"/>
  </w:style>
  <w:style w:type="paragraph" w:customStyle="1" w:styleId="E6E77374799B4EC3A538A770723D9502">
    <w:name w:val="E6E77374799B4EC3A538A770723D9502"/>
    <w:rsid w:val="00D3479F"/>
  </w:style>
  <w:style w:type="paragraph" w:customStyle="1" w:styleId="571B3872D91B4CD39EA6198BAD617695">
    <w:name w:val="571B3872D91B4CD39EA6198BAD617695"/>
    <w:rsid w:val="00D3479F"/>
  </w:style>
  <w:style w:type="paragraph" w:customStyle="1" w:styleId="83C4195B822446D5A77B321CDED028C1">
    <w:name w:val="83C4195B822446D5A77B321CDED028C1"/>
    <w:rsid w:val="00D3479F"/>
  </w:style>
  <w:style w:type="paragraph" w:customStyle="1" w:styleId="5137A6CB62C2450DAC73CDA8C843F607">
    <w:name w:val="5137A6CB62C2450DAC73CDA8C843F607"/>
    <w:rsid w:val="00D3479F"/>
  </w:style>
  <w:style w:type="paragraph" w:customStyle="1" w:styleId="FEFA21AC57BE4F2BA149769F543E0FA6">
    <w:name w:val="FEFA21AC57BE4F2BA149769F543E0FA6"/>
    <w:rsid w:val="00D3479F"/>
  </w:style>
  <w:style w:type="paragraph" w:customStyle="1" w:styleId="38574B8241084D3DB65B81CD57A61665">
    <w:name w:val="38574B8241084D3DB65B81CD57A61665"/>
    <w:rsid w:val="00D3479F"/>
  </w:style>
  <w:style w:type="paragraph" w:customStyle="1" w:styleId="409130B385204DE583469C6D7D3BA8AD">
    <w:name w:val="409130B385204DE583469C6D7D3BA8AD"/>
    <w:rsid w:val="00D3479F"/>
  </w:style>
  <w:style w:type="paragraph" w:customStyle="1" w:styleId="E5C34FBAE4764CEDB7604076CAB5442E">
    <w:name w:val="E5C34FBAE4764CEDB7604076CAB5442E"/>
    <w:rsid w:val="00D3479F"/>
  </w:style>
  <w:style w:type="paragraph" w:customStyle="1" w:styleId="71734D86BEB24C49A5524B47C54E0741">
    <w:name w:val="71734D86BEB24C49A5524B47C54E0741"/>
    <w:rsid w:val="00D3479F"/>
  </w:style>
  <w:style w:type="paragraph" w:customStyle="1" w:styleId="5A369E4A47154066A43CEB775EB2F3DF">
    <w:name w:val="5A369E4A47154066A43CEB775EB2F3DF"/>
    <w:rsid w:val="00D3479F"/>
  </w:style>
  <w:style w:type="paragraph" w:customStyle="1" w:styleId="3AE5B2ACFE7244FD92A59B026D6F4446">
    <w:name w:val="3AE5B2ACFE7244FD92A59B026D6F4446"/>
    <w:rsid w:val="00D3479F"/>
  </w:style>
  <w:style w:type="paragraph" w:customStyle="1" w:styleId="9A2BF7830CDE44FB8AFFF54513219225">
    <w:name w:val="9A2BF7830CDE44FB8AFFF54513219225"/>
    <w:rsid w:val="00D3479F"/>
  </w:style>
  <w:style w:type="paragraph" w:customStyle="1" w:styleId="F80BD325BABA41A08FA1EAC98DC77DAB">
    <w:name w:val="F80BD325BABA41A08FA1EAC98DC77DAB"/>
    <w:rsid w:val="00D3479F"/>
  </w:style>
  <w:style w:type="paragraph" w:customStyle="1" w:styleId="548E9076A2BA4BF08A0195D528829392">
    <w:name w:val="548E9076A2BA4BF08A0195D528829392"/>
    <w:rsid w:val="00D3479F"/>
  </w:style>
  <w:style w:type="paragraph" w:customStyle="1" w:styleId="29CF7F673C4D46C0BA63AB0823B23392">
    <w:name w:val="29CF7F673C4D46C0BA63AB0823B23392"/>
    <w:rsid w:val="00D3479F"/>
  </w:style>
  <w:style w:type="paragraph" w:customStyle="1" w:styleId="A16B849DEBA345989669C36EDE91553F">
    <w:name w:val="A16B849DEBA345989669C36EDE91553F"/>
    <w:rsid w:val="00D3479F"/>
  </w:style>
  <w:style w:type="paragraph" w:customStyle="1" w:styleId="AFF902839A7E40529511C1056EA230BA">
    <w:name w:val="AFF902839A7E40529511C1056EA230BA"/>
    <w:rsid w:val="00D3479F"/>
  </w:style>
  <w:style w:type="paragraph" w:customStyle="1" w:styleId="429C14DEE78A46A0982E517C982ADBA6">
    <w:name w:val="429C14DEE78A46A0982E517C982ADBA6"/>
    <w:rsid w:val="00D3479F"/>
  </w:style>
  <w:style w:type="paragraph" w:customStyle="1" w:styleId="F0E93DC3F6E94350B743839228999FAD">
    <w:name w:val="F0E93DC3F6E94350B743839228999FAD"/>
    <w:rsid w:val="00D3479F"/>
  </w:style>
  <w:style w:type="paragraph" w:customStyle="1" w:styleId="39EB29FAA9E648DF985F06B267E08460">
    <w:name w:val="39EB29FAA9E648DF985F06B267E08460"/>
    <w:rsid w:val="00D3479F"/>
  </w:style>
  <w:style w:type="paragraph" w:customStyle="1" w:styleId="12A6DB213F6544ABB1D3E35143AAE308">
    <w:name w:val="12A6DB213F6544ABB1D3E35143AAE308"/>
    <w:rsid w:val="00D3479F"/>
  </w:style>
  <w:style w:type="paragraph" w:customStyle="1" w:styleId="9A8FFC2C0E604815964781484327C164">
    <w:name w:val="9A8FFC2C0E604815964781484327C164"/>
    <w:rsid w:val="00D3479F"/>
  </w:style>
  <w:style w:type="paragraph" w:customStyle="1" w:styleId="6AA21C1DA3384301BA666B499A45D0A2">
    <w:name w:val="6AA21C1DA3384301BA666B499A45D0A2"/>
    <w:rsid w:val="00D3479F"/>
  </w:style>
  <w:style w:type="paragraph" w:customStyle="1" w:styleId="F983A479E4714D4DB8B6272164AB5896">
    <w:name w:val="F983A479E4714D4DB8B6272164AB5896"/>
    <w:rsid w:val="00D3479F"/>
  </w:style>
  <w:style w:type="paragraph" w:customStyle="1" w:styleId="A02783AEDB3C4E949DDD4B04C5B2CC3E">
    <w:name w:val="A02783AEDB3C4E949DDD4B04C5B2CC3E"/>
    <w:rsid w:val="00D3479F"/>
  </w:style>
  <w:style w:type="paragraph" w:customStyle="1" w:styleId="93E7D906B170405CACAFFB35F2C3D810">
    <w:name w:val="93E7D906B170405CACAFFB35F2C3D810"/>
    <w:rsid w:val="00D3479F"/>
  </w:style>
  <w:style w:type="paragraph" w:customStyle="1" w:styleId="77026227BA974B7EB48E93CD578D232E">
    <w:name w:val="77026227BA974B7EB48E93CD578D232E"/>
    <w:rsid w:val="00D3479F"/>
  </w:style>
  <w:style w:type="paragraph" w:customStyle="1" w:styleId="6F8B71D734DF4C17A66C7BE357542D6E">
    <w:name w:val="6F8B71D734DF4C17A66C7BE357542D6E"/>
    <w:rsid w:val="00D3479F"/>
  </w:style>
  <w:style w:type="paragraph" w:customStyle="1" w:styleId="649B004C305A46DE8231159AD1582B4F">
    <w:name w:val="649B004C305A46DE8231159AD1582B4F"/>
    <w:rsid w:val="00D3479F"/>
  </w:style>
  <w:style w:type="paragraph" w:customStyle="1" w:styleId="F3EE7CDA4F3B4D98B3386142D4EA770A">
    <w:name w:val="F3EE7CDA4F3B4D98B3386142D4EA770A"/>
    <w:rsid w:val="00D3479F"/>
  </w:style>
  <w:style w:type="paragraph" w:customStyle="1" w:styleId="41C8E13CE5A7478791E9C26853BC5EAF">
    <w:name w:val="41C8E13CE5A7478791E9C26853BC5EAF"/>
    <w:rsid w:val="00D3479F"/>
  </w:style>
  <w:style w:type="paragraph" w:customStyle="1" w:styleId="D524E422ACC84EA98A0DBC251331CD69">
    <w:name w:val="D524E422ACC84EA98A0DBC251331CD69"/>
    <w:rsid w:val="00D3479F"/>
  </w:style>
  <w:style w:type="paragraph" w:customStyle="1" w:styleId="15DDEEAFAFC84EC99706E780583B7CF7">
    <w:name w:val="15DDEEAFAFC84EC99706E780583B7CF7"/>
    <w:rsid w:val="00D3479F"/>
  </w:style>
  <w:style w:type="paragraph" w:customStyle="1" w:styleId="DDC842FCC1814B1D8DD12A551BA72B09">
    <w:name w:val="DDC842FCC1814B1D8DD12A551BA72B09"/>
    <w:rsid w:val="00D3479F"/>
  </w:style>
  <w:style w:type="paragraph" w:customStyle="1" w:styleId="6B703FEBF3F74E28B70B16B0C166569F">
    <w:name w:val="6B703FEBF3F74E28B70B16B0C166569F"/>
    <w:rsid w:val="00D3479F"/>
  </w:style>
  <w:style w:type="paragraph" w:customStyle="1" w:styleId="26D5EBEA54C04E54947979B28259878D">
    <w:name w:val="26D5EBEA54C04E54947979B28259878D"/>
    <w:rsid w:val="00D3479F"/>
  </w:style>
  <w:style w:type="paragraph" w:customStyle="1" w:styleId="6CAA36D95B3C4F0D8ECDA6D712F74ADC">
    <w:name w:val="6CAA36D95B3C4F0D8ECDA6D712F74ADC"/>
    <w:rsid w:val="00D3479F"/>
  </w:style>
  <w:style w:type="paragraph" w:customStyle="1" w:styleId="346F77FA54D944A3BE42FB50F1A6AB2A">
    <w:name w:val="346F77FA54D944A3BE42FB50F1A6AB2A"/>
    <w:rsid w:val="00D3479F"/>
  </w:style>
  <w:style w:type="paragraph" w:customStyle="1" w:styleId="DB39352F14235F4E8E286C150CF6E5EF">
    <w:name w:val="DB39352F14235F4E8E286C150CF6E5EF"/>
    <w:rsid w:val="00626609"/>
    <w:pPr>
      <w:spacing w:line="278" w:lineRule="auto"/>
    </w:pPr>
    <w:rPr>
      <w:kern w:val="2"/>
      <w:sz w:val="24"/>
      <w:szCs w:val="24"/>
      <w14:ligatures w14:val="standardContextual"/>
    </w:rPr>
  </w:style>
  <w:style w:type="paragraph" w:customStyle="1" w:styleId="C110D0579ACE4CF6B4A2536DB6BB6F83">
    <w:name w:val="C110D0579ACE4CF6B4A2536DB6BB6F83"/>
    <w:rsid w:val="00D3479F"/>
  </w:style>
  <w:style w:type="paragraph" w:customStyle="1" w:styleId="9F34A1D89F8A40C4B3856B033FFAE4B4">
    <w:name w:val="9F34A1D89F8A40C4B3856B033FFAE4B4"/>
    <w:rsid w:val="00D3479F"/>
  </w:style>
  <w:style w:type="paragraph" w:customStyle="1" w:styleId="A0DF6F1C56A848DD8B73C735DCA347D5">
    <w:name w:val="A0DF6F1C56A848DD8B73C735DCA347D5"/>
    <w:rsid w:val="00D3479F"/>
  </w:style>
  <w:style w:type="paragraph" w:customStyle="1" w:styleId="D7910DD43D924773897B09C7A9BF31E8">
    <w:name w:val="D7910DD43D924773897B09C7A9BF31E8"/>
    <w:rsid w:val="00D3479F"/>
  </w:style>
  <w:style w:type="paragraph" w:customStyle="1" w:styleId="D3B67663799F664B925BDD8E86858509">
    <w:name w:val="D3B67663799F664B925BDD8E86858509"/>
    <w:rsid w:val="00626609"/>
    <w:pPr>
      <w:spacing w:line="278" w:lineRule="auto"/>
    </w:pPr>
    <w:rPr>
      <w:kern w:val="2"/>
      <w:sz w:val="24"/>
      <w:szCs w:val="24"/>
      <w14:ligatures w14:val="standardContextual"/>
    </w:rPr>
  </w:style>
  <w:style w:type="paragraph" w:customStyle="1" w:styleId="5303656B740E4A24A6D7FD601C82DD7C">
    <w:name w:val="5303656B740E4A24A6D7FD601C82DD7C"/>
    <w:rsid w:val="00D3479F"/>
  </w:style>
  <w:style w:type="paragraph" w:customStyle="1" w:styleId="4C73026EE12F4FE9B3518DD99DC59344">
    <w:name w:val="4C73026EE12F4FE9B3518DD99DC59344"/>
    <w:rsid w:val="00D3479F"/>
  </w:style>
  <w:style w:type="paragraph" w:customStyle="1" w:styleId="C8BFC6B82EAC4FCD80B610951E33A6D9">
    <w:name w:val="C8BFC6B82EAC4FCD80B610951E33A6D9"/>
    <w:rsid w:val="00D3479F"/>
  </w:style>
  <w:style w:type="paragraph" w:customStyle="1" w:styleId="20A9A15091804FCDAC3E2E18772ABCCE">
    <w:name w:val="20A9A15091804FCDAC3E2E18772ABCCE"/>
    <w:rsid w:val="00D3479F"/>
  </w:style>
  <w:style w:type="paragraph" w:customStyle="1" w:styleId="1C7978F52F104366A5CB10320FDD1174">
    <w:name w:val="1C7978F52F104366A5CB10320FDD1174"/>
    <w:rsid w:val="00D3479F"/>
  </w:style>
  <w:style w:type="paragraph" w:customStyle="1" w:styleId="0406CE30CC144EE4A977720A1BD997DF">
    <w:name w:val="0406CE30CC144EE4A977720A1BD997DF"/>
    <w:rsid w:val="00D3479F"/>
  </w:style>
  <w:style w:type="paragraph" w:customStyle="1" w:styleId="7C9EA49CEB5B4E86B032413949A8DEAA">
    <w:name w:val="7C9EA49CEB5B4E86B032413949A8DEAA"/>
    <w:rsid w:val="00D3479F"/>
  </w:style>
  <w:style w:type="paragraph" w:customStyle="1" w:styleId="E8EA5152AFEE4C34A9DA718DB548C7FB">
    <w:name w:val="E8EA5152AFEE4C34A9DA718DB548C7FB"/>
    <w:rsid w:val="00D3479F"/>
  </w:style>
  <w:style w:type="paragraph" w:customStyle="1" w:styleId="310E4F5381E5410F8B5B9F9D3C78A2FD">
    <w:name w:val="310E4F5381E5410F8B5B9F9D3C78A2FD"/>
    <w:rsid w:val="00D3479F"/>
  </w:style>
  <w:style w:type="paragraph" w:customStyle="1" w:styleId="ECAAA977485A4322AC71D3D900113276">
    <w:name w:val="ECAAA977485A4322AC71D3D900113276"/>
    <w:rsid w:val="00D3479F"/>
  </w:style>
  <w:style w:type="paragraph" w:customStyle="1" w:styleId="D5E00A68F4684D9FBECA1DF2779A0534">
    <w:name w:val="D5E00A68F4684D9FBECA1DF2779A0534"/>
    <w:rsid w:val="00D3479F"/>
  </w:style>
  <w:style w:type="paragraph" w:customStyle="1" w:styleId="31E43269D0AC4852A4F21BB808C5CFEA">
    <w:name w:val="31E43269D0AC4852A4F21BB808C5CFEA"/>
    <w:rsid w:val="00D3479F"/>
  </w:style>
  <w:style w:type="paragraph" w:customStyle="1" w:styleId="211F1369623142059B851D4CC2DFAF9E">
    <w:name w:val="211F1369623142059B851D4CC2DFAF9E"/>
    <w:rsid w:val="00D3479F"/>
  </w:style>
  <w:style w:type="paragraph" w:customStyle="1" w:styleId="BBF830D90F7C4E549D66E9393E4DBA0D">
    <w:name w:val="BBF830D90F7C4E549D66E9393E4DBA0D"/>
    <w:rsid w:val="00D3479F"/>
  </w:style>
  <w:style w:type="paragraph" w:customStyle="1" w:styleId="D1D8C21C3DF94028A615FA67E6C0B9EA">
    <w:name w:val="D1D8C21C3DF94028A615FA67E6C0B9EA"/>
    <w:rsid w:val="00D3479F"/>
  </w:style>
  <w:style w:type="paragraph" w:customStyle="1" w:styleId="B8B1EAE044D4419EABB6FE034AEC27A7">
    <w:name w:val="B8B1EAE044D4419EABB6FE034AEC27A7"/>
    <w:rsid w:val="00D3479F"/>
  </w:style>
  <w:style w:type="paragraph" w:customStyle="1" w:styleId="F47979B6532F4D7891091034BA297E66">
    <w:name w:val="F47979B6532F4D7891091034BA297E66"/>
    <w:rsid w:val="00D3479F"/>
  </w:style>
  <w:style w:type="paragraph" w:customStyle="1" w:styleId="7633B63480EE4417A49BFC1E5E6B28B0">
    <w:name w:val="7633B63480EE4417A49BFC1E5E6B28B0"/>
    <w:rsid w:val="00D3479F"/>
  </w:style>
  <w:style w:type="paragraph" w:customStyle="1" w:styleId="E0B4E311278F44DA93B31998EE9BACE7">
    <w:name w:val="E0B4E311278F44DA93B31998EE9BACE7"/>
    <w:rsid w:val="00D3479F"/>
  </w:style>
  <w:style w:type="paragraph" w:customStyle="1" w:styleId="01305A684BA64D448EE0828BE08A096C">
    <w:name w:val="01305A684BA64D448EE0828BE08A096C"/>
    <w:rsid w:val="00D3479F"/>
  </w:style>
  <w:style w:type="paragraph" w:customStyle="1" w:styleId="C1DCC72C50104224A89B422A9F6FD172">
    <w:name w:val="C1DCC72C50104224A89B422A9F6FD172"/>
    <w:rsid w:val="00D3479F"/>
  </w:style>
  <w:style w:type="paragraph" w:customStyle="1" w:styleId="CCFE70B467FB483A9938B511501470FD">
    <w:name w:val="CCFE70B467FB483A9938B511501470FD"/>
    <w:rsid w:val="00D3479F"/>
  </w:style>
  <w:style w:type="paragraph" w:customStyle="1" w:styleId="2FF74EE48163405DA903BF320D8E92B1">
    <w:name w:val="2FF74EE48163405DA903BF320D8E92B1"/>
    <w:rsid w:val="00D3479F"/>
  </w:style>
  <w:style w:type="paragraph" w:customStyle="1" w:styleId="0038C8F3228D4354B0DD0D387FC809B5">
    <w:name w:val="0038C8F3228D4354B0DD0D387FC809B5"/>
    <w:rsid w:val="00D3479F"/>
  </w:style>
  <w:style w:type="paragraph" w:customStyle="1" w:styleId="AE2F2A007041456CA89F76E676663BA3">
    <w:name w:val="AE2F2A007041456CA89F76E676663BA3"/>
    <w:rsid w:val="00D3479F"/>
  </w:style>
  <w:style w:type="paragraph" w:customStyle="1" w:styleId="E17712C0CCBB4A12914A42745AC552F1">
    <w:name w:val="E17712C0CCBB4A12914A42745AC552F1"/>
    <w:rsid w:val="00D3479F"/>
  </w:style>
  <w:style w:type="paragraph" w:customStyle="1" w:styleId="0293710511D6468BACED893B14D97F85">
    <w:name w:val="0293710511D6468BACED893B14D97F85"/>
    <w:rsid w:val="00D3479F"/>
  </w:style>
  <w:style w:type="paragraph" w:customStyle="1" w:styleId="CD65A134268245A3B70D67A4314CBAF5">
    <w:name w:val="CD65A134268245A3B70D67A4314CBAF5"/>
    <w:rsid w:val="00D3479F"/>
  </w:style>
  <w:style w:type="paragraph" w:customStyle="1" w:styleId="D2AD7E0521244A198DFF6132D4D04193">
    <w:name w:val="D2AD7E0521244A198DFF6132D4D04193"/>
    <w:rsid w:val="00D3479F"/>
  </w:style>
  <w:style w:type="paragraph" w:customStyle="1" w:styleId="959E283B74D342D99CE3DBA00A6782B5">
    <w:name w:val="959E283B74D342D99CE3DBA00A6782B5"/>
    <w:rsid w:val="00D3479F"/>
  </w:style>
  <w:style w:type="paragraph" w:customStyle="1" w:styleId="313DFB71178F429DB8036C2E446B0EC8">
    <w:name w:val="313DFB71178F429DB8036C2E446B0EC8"/>
    <w:rsid w:val="00D3479F"/>
  </w:style>
  <w:style w:type="paragraph" w:customStyle="1" w:styleId="C4ED8CE241B3410F82B290186648CA73">
    <w:name w:val="C4ED8CE241B3410F82B290186648CA73"/>
    <w:rsid w:val="00D3479F"/>
  </w:style>
  <w:style w:type="paragraph" w:customStyle="1" w:styleId="4600B0D610B64178871A5CFB8CFB2F27">
    <w:name w:val="4600B0D610B64178871A5CFB8CFB2F27"/>
    <w:rsid w:val="00D3479F"/>
  </w:style>
  <w:style w:type="paragraph" w:customStyle="1" w:styleId="78A8C8295B744012B145B4EF820D8605">
    <w:name w:val="78A8C8295B744012B145B4EF820D8605"/>
    <w:rsid w:val="00D3479F"/>
  </w:style>
  <w:style w:type="paragraph" w:customStyle="1" w:styleId="0C0868FCA1654E3DA11EBD0BE0217B01">
    <w:name w:val="0C0868FCA1654E3DA11EBD0BE0217B01"/>
    <w:rsid w:val="00D3479F"/>
  </w:style>
  <w:style w:type="paragraph" w:customStyle="1" w:styleId="305F33E4AF3C42CC869D0D053C9C5061">
    <w:name w:val="305F33E4AF3C42CC869D0D053C9C5061"/>
    <w:rsid w:val="00D3479F"/>
  </w:style>
  <w:style w:type="paragraph" w:customStyle="1" w:styleId="0587815F672A417FB79D0E642E863540">
    <w:name w:val="0587815F672A417FB79D0E642E863540"/>
    <w:rsid w:val="00D3479F"/>
  </w:style>
  <w:style w:type="paragraph" w:customStyle="1" w:styleId="654BD78169A74CAA9DB6A33337E8393C">
    <w:name w:val="654BD78169A74CAA9DB6A33337E8393C"/>
    <w:rsid w:val="00D3479F"/>
  </w:style>
  <w:style w:type="paragraph" w:customStyle="1" w:styleId="0698A328B4434E15A3A9AB1885B7386D">
    <w:name w:val="0698A328B4434E15A3A9AB1885B7386D"/>
    <w:rsid w:val="00D3479F"/>
  </w:style>
  <w:style w:type="paragraph" w:customStyle="1" w:styleId="6E8C48B89D004CDC80FDCA06D2225685">
    <w:name w:val="6E8C48B89D004CDC80FDCA06D2225685"/>
    <w:rsid w:val="00D3479F"/>
  </w:style>
  <w:style w:type="paragraph" w:customStyle="1" w:styleId="B811CC15AB1F4A699D5D3A10955F3227">
    <w:name w:val="B811CC15AB1F4A699D5D3A10955F3227"/>
    <w:rsid w:val="00D3479F"/>
  </w:style>
  <w:style w:type="paragraph" w:customStyle="1" w:styleId="4792962C3BA647D6B2ECA379FB80C315">
    <w:name w:val="4792962C3BA647D6B2ECA379FB80C315"/>
    <w:rsid w:val="00D3479F"/>
  </w:style>
  <w:style w:type="paragraph" w:customStyle="1" w:styleId="C503CD558D7C4379BCB733C867CB8591">
    <w:name w:val="C503CD558D7C4379BCB733C867CB8591"/>
    <w:rsid w:val="00D3479F"/>
  </w:style>
  <w:style w:type="paragraph" w:customStyle="1" w:styleId="4FADD75EE27648A78207153D5B32BE45">
    <w:name w:val="4FADD75EE27648A78207153D5B32BE45"/>
    <w:rsid w:val="00D3479F"/>
  </w:style>
  <w:style w:type="paragraph" w:customStyle="1" w:styleId="D6EA792F10564A7C9EF3EDF6A9724965">
    <w:name w:val="D6EA792F10564A7C9EF3EDF6A9724965"/>
    <w:rsid w:val="00D3479F"/>
  </w:style>
  <w:style w:type="paragraph" w:customStyle="1" w:styleId="A7008E2462A84D0FAD4B2F97D656AFDB">
    <w:name w:val="A7008E2462A84D0FAD4B2F97D656AFDB"/>
    <w:rsid w:val="00D3479F"/>
  </w:style>
  <w:style w:type="paragraph" w:customStyle="1" w:styleId="F6B8706898294C8EA6E0F4F89740F15F">
    <w:name w:val="F6B8706898294C8EA6E0F4F89740F15F"/>
    <w:rsid w:val="00D3479F"/>
  </w:style>
  <w:style w:type="paragraph" w:customStyle="1" w:styleId="B6E1673B132C414EB561347BD566F81C">
    <w:name w:val="B6E1673B132C414EB561347BD566F81C"/>
    <w:rsid w:val="00D3479F"/>
  </w:style>
  <w:style w:type="paragraph" w:customStyle="1" w:styleId="D036484AE94845D5936F837483F6E8A4">
    <w:name w:val="D036484AE94845D5936F837483F6E8A4"/>
    <w:rsid w:val="00D3479F"/>
  </w:style>
  <w:style w:type="paragraph" w:customStyle="1" w:styleId="96815A337009419994E17F7CD1AEAF85">
    <w:name w:val="96815A337009419994E17F7CD1AEAF85"/>
    <w:rsid w:val="00D3479F"/>
  </w:style>
  <w:style w:type="paragraph" w:customStyle="1" w:styleId="EB2ED056DB6E52428E33DC095E16D0C2">
    <w:name w:val="EB2ED056DB6E52428E33DC095E16D0C2"/>
    <w:rsid w:val="00626609"/>
    <w:pPr>
      <w:spacing w:line="278" w:lineRule="auto"/>
    </w:pPr>
    <w:rPr>
      <w:kern w:val="2"/>
      <w:sz w:val="24"/>
      <w:szCs w:val="24"/>
      <w14:ligatures w14:val="standardContextual"/>
    </w:rPr>
  </w:style>
  <w:style w:type="paragraph" w:customStyle="1" w:styleId="3ADC144F80024AE4BBAF085AEA03C45C">
    <w:name w:val="3ADC144F80024AE4BBAF085AEA03C45C"/>
    <w:rsid w:val="00D3479F"/>
  </w:style>
  <w:style w:type="paragraph" w:customStyle="1" w:styleId="D53241F45BB84C3D8B90265B0456B526">
    <w:name w:val="D53241F45BB84C3D8B90265B0456B526"/>
    <w:rsid w:val="00D3479F"/>
  </w:style>
  <w:style w:type="paragraph" w:customStyle="1" w:styleId="B3FB013C50E3476897560C085D3C9A3A">
    <w:name w:val="B3FB013C50E3476897560C085D3C9A3A"/>
    <w:rsid w:val="00D3479F"/>
  </w:style>
  <w:style w:type="paragraph" w:customStyle="1" w:styleId="268B2B99B6D5404A90446723DE25D265">
    <w:name w:val="268B2B99B6D5404A90446723DE25D265"/>
    <w:rsid w:val="00D3479F"/>
  </w:style>
  <w:style w:type="paragraph" w:customStyle="1" w:styleId="65BF0E6A75284034BDC38791273D4DD7">
    <w:name w:val="65BF0E6A75284034BDC38791273D4DD7"/>
    <w:rsid w:val="00D3479F"/>
  </w:style>
  <w:style w:type="paragraph" w:customStyle="1" w:styleId="3BC126E74D1F495586DEF079066871A9">
    <w:name w:val="3BC126E74D1F495586DEF079066871A9"/>
    <w:rsid w:val="00D3479F"/>
  </w:style>
  <w:style w:type="paragraph" w:customStyle="1" w:styleId="C5A3F6E344574842B991A4B9B3D9EB1E">
    <w:name w:val="C5A3F6E344574842B991A4B9B3D9EB1E"/>
    <w:rsid w:val="00D3479F"/>
  </w:style>
  <w:style w:type="paragraph" w:customStyle="1" w:styleId="B496055C4F3746499AB2EAA0E70BD726">
    <w:name w:val="B496055C4F3746499AB2EAA0E70BD726"/>
    <w:rsid w:val="00D3479F"/>
  </w:style>
  <w:style w:type="paragraph" w:customStyle="1" w:styleId="BF968DCD9DA84979872C67AB1CCD7DEC">
    <w:name w:val="BF968DCD9DA84979872C67AB1CCD7DEC"/>
    <w:rsid w:val="00D3479F"/>
  </w:style>
  <w:style w:type="paragraph" w:customStyle="1" w:styleId="F289578BFF4948CE9DC7627C3F91B753">
    <w:name w:val="F289578BFF4948CE9DC7627C3F91B753"/>
    <w:rsid w:val="00D3479F"/>
  </w:style>
  <w:style w:type="paragraph" w:customStyle="1" w:styleId="F021EDF515194C1C87A1573E52F19AD1">
    <w:name w:val="F021EDF515194C1C87A1573E52F19AD1"/>
    <w:rsid w:val="00D3479F"/>
  </w:style>
  <w:style w:type="paragraph" w:customStyle="1" w:styleId="C34F3FB94E934B3D94D435478AD34AF4">
    <w:name w:val="C34F3FB94E934B3D94D435478AD34AF4"/>
    <w:rsid w:val="00D3479F"/>
  </w:style>
  <w:style w:type="paragraph" w:customStyle="1" w:styleId="F9B60D93B01D44879C392EF89FA9E928">
    <w:name w:val="F9B60D93B01D44879C392EF89FA9E928"/>
    <w:rsid w:val="00D3479F"/>
  </w:style>
  <w:style w:type="paragraph" w:customStyle="1" w:styleId="AE5E4012B5BB4BBFA1AF0E23EB0DFB10">
    <w:name w:val="AE5E4012B5BB4BBFA1AF0E23EB0DFB10"/>
    <w:rsid w:val="00D3479F"/>
  </w:style>
  <w:style w:type="paragraph" w:customStyle="1" w:styleId="5FE6B4E605015E4EB1A1470856E01BD4">
    <w:name w:val="5FE6B4E605015E4EB1A1470856E01BD4"/>
    <w:rsid w:val="00626609"/>
    <w:pPr>
      <w:spacing w:line="278" w:lineRule="auto"/>
    </w:pPr>
    <w:rPr>
      <w:kern w:val="2"/>
      <w:sz w:val="24"/>
      <w:szCs w:val="24"/>
      <w14:ligatures w14:val="standardContextual"/>
    </w:rPr>
  </w:style>
  <w:style w:type="paragraph" w:customStyle="1" w:styleId="003D5E515B64431695281985ED538D4D">
    <w:name w:val="003D5E515B64431695281985ED538D4D"/>
    <w:rsid w:val="00D3479F"/>
  </w:style>
  <w:style w:type="paragraph" w:customStyle="1" w:styleId="6918E4F5176A460FB598459AB4ADEFF6">
    <w:name w:val="6918E4F5176A460FB598459AB4ADEFF6"/>
    <w:rsid w:val="00D3479F"/>
  </w:style>
  <w:style w:type="paragraph" w:customStyle="1" w:styleId="8A8C006B63AA4DA69A0F8AD7FA6F1B7C">
    <w:name w:val="8A8C006B63AA4DA69A0F8AD7FA6F1B7C"/>
    <w:rsid w:val="00D3479F"/>
  </w:style>
  <w:style w:type="paragraph" w:customStyle="1" w:styleId="95EAFEE38DCD453EACFC4AAFDF5ACE91">
    <w:name w:val="95EAFEE38DCD453EACFC4AAFDF5ACE91"/>
    <w:rsid w:val="00D3479F"/>
  </w:style>
  <w:style w:type="paragraph" w:customStyle="1" w:styleId="C038FCC795FD425DB7AE898C0681B28F">
    <w:name w:val="C038FCC795FD425DB7AE898C0681B28F"/>
    <w:rsid w:val="00D3479F"/>
  </w:style>
  <w:style w:type="paragraph" w:customStyle="1" w:styleId="B3B946B4CAF4415A8EB497FC3851F4A9">
    <w:name w:val="B3B946B4CAF4415A8EB497FC3851F4A9"/>
    <w:rsid w:val="00D3479F"/>
  </w:style>
  <w:style w:type="paragraph" w:customStyle="1" w:styleId="0107DF0EB0A04422A422581BF654F2AB">
    <w:name w:val="0107DF0EB0A04422A422581BF654F2AB"/>
    <w:rsid w:val="00D3479F"/>
  </w:style>
  <w:style w:type="paragraph" w:customStyle="1" w:styleId="2C33FBF2581440FCAF42378FE11466F7">
    <w:name w:val="2C33FBF2581440FCAF42378FE11466F7"/>
    <w:rsid w:val="00D3479F"/>
  </w:style>
  <w:style w:type="paragraph" w:customStyle="1" w:styleId="0DCF3F4351D74788B4422B3FB2616AC3">
    <w:name w:val="0DCF3F4351D74788B4422B3FB2616AC3"/>
    <w:rsid w:val="00D3479F"/>
  </w:style>
  <w:style w:type="paragraph" w:customStyle="1" w:styleId="8D461F73B58A4D94AEF9AF0F366656F8">
    <w:name w:val="8D461F73B58A4D94AEF9AF0F366656F8"/>
    <w:rsid w:val="00D3479F"/>
  </w:style>
  <w:style w:type="paragraph" w:customStyle="1" w:styleId="578CBC5ED4A645609AF61AD8D5B58F43">
    <w:name w:val="578CBC5ED4A645609AF61AD8D5B58F43"/>
    <w:rsid w:val="00D3479F"/>
  </w:style>
  <w:style w:type="paragraph" w:customStyle="1" w:styleId="19C67E026EF64A66923FABFC80785086">
    <w:name w:val="19C67E026EF64A66923FABFC80785086"/>
    <w:rsid w:val="00D3479F"/>
  </w:style>
  <w:style w:type="paragraph" w:customStyle="1" w:styleId="1A0BDBE1FF4E44AAB11E6DB888EE5924">
    <w:name w:val="1A0BDBE1FF4E44AAB11E6DB888EE5924"/>
    <w:rsid w:val="00D3479F"/>
  </w:style>
  <w:style w:type="paragraph" w:customStyle="1" w:styleId="E2C82ACBBEE346E0891F4E58CA087A1C">
    <w:name w:val="E2C82ACBBEE346E0891F4E58CA087A1C"/>
    <w:rsid w:val="00D3479F"/>
  </w:style>
  <w:style w:type="paragraph" w:customStyle="1" w:styleId="8C209D4F7424B148A5DE6B303B0C64C6">
    <w:name w:val="8C209D4F7424B148A5DE6B303B0C64C6"/>
    <w:rsid w:val="00626609"/>
    <w:pPr>
      <w:spacing w:line="278" w:lineRule="auto"/>
    </w:pPr>
    <w:rPr>
      <w:kern w:val="2"/>
      <w:sz w:val="24"/>
      <w:szCs w:val="24"/>
      <w14:ligatures w14:val="standardContextual"/>
    </w:rPr>
  </w:style>
  <w:style w:type="paragraph" w:customStyle="1" w:styleId="DA1F781809DF4D40BA265F7AB74FF410">
    <w:name w:val="DA1F781809DF4D40BA265F7AB74FF410"/>
    <w:rsid w:val="00626609"/>
    <w:pPr>
      <w:spacing w:line="278" w:lineRule="auto"/>
    </w:pPr>
    <w:rPr>
      <w:kern w:val="2"/>
      <w:sz w:val="24"/>
      <w:szCs w:val="24"/>
      <w14:ligatures w14:val="standardContextual"/>
    </w:rPr>
  </w:style>
  <w:style w:type="paragraph" w:customStyle="1" w:styleId="B25376A8D8A44714B4683CF04587C068">
    <w:name w:val="B25376A8D8A44714B4683CF04587C068"/>
    <w:rsid w:val="00D3479F"/>
  </w:style>
  <w:style w:type="paragraph" w:customStyle="1" w:styleId="446E8DCD39444967BD20B9926EEB8078">
    <w:name w:val="446E8DCD39444967BD20B9926EEB8078"/>
    <w:rsid w:val="00D3479F"/>
  </w:style>
  <w:style w:type="paragraph" w:customStyle="1" w:styleId="6CDFE21F1C1542D186C1AB3FF4743618">
    <w:name w:val="6CDFE21F1C1542D186C1AB3FF4743618"/>
    <w:rsid w:val="00D3479F"/>
  </w:style>
  <w:style w:type="paragraph" w:customStyle="1" w:styleId="3C1AE7301B1048998D488401F632972A">
    <w:name w:val="3C1AE7301B1048998D488401F632972A"/>
    <w:rsid w:val="00D3479F"/>
  </w:style>
  <w:style w:type="paragraph" w:customStyle="1" w:styleId="C054F5BEF0084F809D8F1F4CB634F6C8">
    <w:name w:val="C054F5BEF0084F809D8F1F4CB634F6C8"/>
    <w:rsid w:val="00D3479F"/>
  </w:style>
  <w:style w:type="paragraph" w:customStyle="1" w:styleId="A98DF14DF30C43CABAD49B938655CE4B">
    <w:name w:val="A98DF14DF30C43CABAD49B938655CE4B"/>
    <w:rsid w:val="00D3479F"/>
  </w:style>
  <w:style w:type="paragraph" w:customStyle="1" w:styleId="0DD1A2F569424A64A6C77B0ED8FE21B4">
    <w:name w:val="0DD1A2F569424A64A6C77B0ED8FE21B4"/>
    <w:rsid w:val="00D3479F"/>
  </w:style>
  <w:style w:type="paragraph" w:customStyle="1" w:styleId="16EEB29F5CE44AEEBA07C07957F774D8">
    <w:name w:val="16EEB29F5CE44AEEBA07C07957F774D8"/>
    <w:rsid w:val="00D3479F"/>
  </w:style>
  <w:style w:type="paragraph" w:customStyle="1" w:styleId="3E561AC5A33343858A1119D31B8E6E42">
    <w:name w:val="3E561AC5A33343858A1119D31B8E6E42"/>
    <w:rsid w:val="00D3479F"/>
  </w:style>
  <w:style w:type="paragraph" w:customStyle="1" w:styleId="8AFB597709CF45E092DBF9039317DC1E">
    <w:name w:val="8AFB597709CF45E092DBF9039317DC1E"/>
    <w:rsid w:val="00D3479F"/>
  </w:style>
  <w:style w:type="paragraph" w:customStyle="1" w:styleId="4151A018A05B43C1999218A1EFC0FCAE">
    <w:name w:val="4151A018A05B43C1999218A1EFC0FCAE"/>
    <w:rsid w:val="00D3479F"/>
  </w:style>
  <w:style w:type="paragraph" w:customStyle="1" w:styleId="6A60C270CCD648AE90D2EB2802627633">
    <w:name w:val="6A60C270CCD648AE90D2EB2802627633"/>
    <w:rsid w:val="00D3479F"/>
  </w:style>
  <w:style w:type="paragraph" w:customStyle="1" w:styleId="EA81DB66A4164966B1278BAC613E1E25">
    <w:name w:val="EA81DB66A4164966B1278BAC613E1E25"/>
    <w:rsid w:val="00D3479F"/>
  </w:style>
  <w:style w:type="paragraph" w:customStyle="1" w:styleId="D0D7F792E2924634A64EACBDFC535979">
    <w:name w:val="D0D7F792E2924634A64EACBDFC535979"/>
    <w:rsid w:val="00D3479F"/>
  </w:style>
  <w:style w:type="paragraph" w:customStyle="1" w:styleId="8F548728CBE54EDF83E4C293714A37FE">
    <w:name w:val="8F548728CBE54EDF83E4C293714A37FE"/>
    <w:rsid w:val="00D3479F"/>
  </w:style>
  <w:style w:type="paragraph" w:customStyle="1" w:styleId="3C50B6F0E3D64557B50D2F9C50EC57D9">
    <w:name w:val="3C50B6F0E3D64557B50D2F9C50EC57D9"/>
    <w:rsid w:val="00D3479F"/>
  </w:style>
  <w:style w:type="paragraph" w:customStyle="1" w:styleId="32D5A7B0A30B4CC5AA9B6D539F5C5549">
    <w:name w:val="32D5A7B0A30B4CC5AA9B6D539F5C5549"/>
    <w:rsid w:val="00D3479F"/>
  </w:style>
  <w:style w:type="paragraph" w:customStyle="1" w:styleId="F7CC7BD9AFA14491BFA2E09F93884567">
    <w:name w:val="F7CC7BD9AFA14491BFA2E09F93884567"/>
    <w:rsid w:val="00D3479F"/>
  </w:style>
  <w:style w:type="paragraph" w:customStyle="1" w:styleId="5E7E30B339AA4D28B1FB5EBF6B4B0996">
    <w:name w:val="5E7E30B339AA4D28B1FB5EBF6B4B0996"/>
    <w:rsid w:val="00D3479F"/>
  </w:style>
  <w:style w:type="paragraph" w:customStyle="1" w:styleId="59F97A06884F4D46B370F88E9B04168D">
    <w:name w:val="59F97A06884F4D46B370F88E9B04168D"/>
    <w:rsid w:val="00D3479F"/>
  </w:style>
  <w:style w:type="paragraph" w:customStyle="1" w:styleId="9FB2B092114E448686C3B54C5616713F">
    <w:name w:val="9FB2B092114E448686C3B54C5616713F"/>
    <w:rsid w:val="00D3479F"/>
  </w:style>
  <w:style w:type="paragraph" w:customStyle="1" w:styleId="F45B1751CFD53845889DC76921D59CC6">
    <w:name w:val="F45B1751CFD53845889DC76921D59CC6"/>
    <w:rsid w:val="00723489"/>
    <w:pPr>
      <w:spacing w:line="278" w:lineRule="auto"/>
    </w:pPr>
    <w:rPr>
      <w:kern w:val="2"/>
      <w:sz w:val="24"/>
      <w:szCs w:val="24"/>
      <w14:ligatures w14:val="standardContextual"/>
    </w:rPr>
  </w:style>
  <w:style w:type="paragraph" w:customStyle="1" w:styleId="55748AF9D805444393C1330AB458A52A">
    <w:name w:val="55748AF9D805444393C1330AB458A52A"/>
    <w:rsid w:val="00D3479F"/>
  </w:style>
  <w:style w:type="paragraph" w:customStyle="1" w:styleId="7EF56EEEEEC84B6595E603D0F0496653">
    <w:name w:val="7EF56EEEEEC84B6595E603D0F0496653"/>
    <w:rsid w:val="00D3479F"/>
  </w:style>
  <w:style w:type="paragraph" w:customStyle="1" w:styleId="82F2FB9C020B4CD490AF762279264094">
    <w:name w:val="82F2FB9C020B4CD490AF762279264094"/>
    <w:rsid w:val="00D3479F"/>
  </w:style>
  <w:style w:type="paragraph" w:customStyle="1" w:styleId="09B16EB00A5840FF909D45C55830F43F">
    <w:name w:val="09B16EB00A5840FF909D45C55830F43F"/>
    <w:rsid w:val="00D3479F"/>
  </w:style>
  <w:style w:type="paragraph" w:customStyle="1" w:styleId="41F55DB86C5344AC96B1836FE5372377">
    <w:name w:val="41F55DB86C5344AC96B1836FE5372377"/>
    <w:rsid w:val="00D3479F"/>
  </w:style>
  <w:style w:type="paragraph" w:customStyle="1" w:styleId="53185B9D299046169C624C4B05D841AA">
    <w:name w:val="53185B9D299046169C624C4B05D841AA"/>
    <w:rsid w:val="00D3479F"/>
  </w:style>
  <w:style w:type="paragraph" w:customStyle="1" w:styleId="8F3CA2A712924428B9231885D0BC3B1B">
    <w:name w:val="8F3CA2A712924428B9231885D0BC3B1B"/>
    <w:rsid w:val="00D3479F"/>
  </w:style>
  <w:style w:type="paragraph" w:customStyle="1" w:styleId="8EDBEEF2E4A741B38BF7755C7CBB74B2">
    <w:name w:val="8EDBEEF2E4A741B38BF7755C7CBB74B2"/>
    <w:rsid w:val="00D3479F"/>
  </w:style>
  <w:style w:type="paragraph" w:customStyle="1" w:styleId="F26C7485FAC24E16B06CBC14422ACFF1">
    <w:name w:val="F26C7485FAC24E16B06CBC14422ACFF1"/>
    <w:rsid w:val="00D3479F"/>
  </w:style>
  <w:style w:type="paragraph" w:customStyle="1" w:styleId="1745D03F151F416E9BDE6F857ACF1007">
    <w:name w:val="1745D03F151F416E9BDE6F857ACF1007"/>
    <w:rsid w:val="00D3479F"/>
  </w:style>
  <w:style w:type="paragraph" w:customStyle="1" w:styleId="57C9B48F736B40CB87B8DFE20DF06ACD">
    <w:name w:val="57C9B48F736B40CB87B8DFE20DF06ACD"/>
    <w:rsid w:val="00D3479F"/>
  </w:style>
  <w:style w:type="paragraph" w:customStyle="1" w:styleId="963C34CAECB14466B50FA54FABA08847">
    <w:name w:val="963C34CAECB14466B50FA54FABA08847"/>
    <w:rsid w:val="00D3479F"/>
  </w:style>
  <w:style w:type="paragraph" w:customStyle="1" w:styleId="A2906CDD77664161AAC2E6AF1A03D537">
    <w:name w:val="A2906CDD77664161AAC2E6AF1A03D537"/>
    <w:rsid w:val="00D3479F"/>
  </w:style>
  <w:style w:type="paragraph" w:customStyle="1" w:styleId="C8616EEB6E6A476BAABE339B99EE62FD">
    <w:name w:val="C8616EEB6E6A476BAABE339B99EE62FD"/>
    <w:rsid w:val="00D3479F"/>
  </w:style>
  <w:style w:type="paragraph" w:customStyle="1" w:styleId="DE685324A2AD4A1F9DB969B30280CE99">
    <w:name w:val="DE685324A2AD4A1F9DB969B30280CE99"/>
    <w:rsid w:val="00D3479F"/>
  </w:style>
  <w:style w:type="paragraph" w:customStyle="1" w:styleId="4BD89CB7B872479CB35BC3D421F32C9F">
    <w:name w:val="4BD89CB7B872479CB35BC3D421F32C9F"/>
    <w:rsid w:val="00D3479F"/>
  </w:style>
  <w:style w:type="paragraph" w:customStyle="1" w:styleId="4A8E3BEB36354F3C8B1FCA0C65708C3D">
    <w:name w:val="4A8E3BEB36354F3C8B1FCA0C65708C3D"/>
    <w:rsid w:val="00D3479F"/>
  </w:style>
  <w:style w:type="paragraph" w:customStyle="1" w:styleId="3E1F96BD07C54DE09EAF786A521389FB">
    <w:name w:val="3E1F96BD07C54DE09EAF786A521389FB"/>
    <w:rsid w:val="00D3479F"/>
  </w:style>
  <w:style w:type="paragraph" w:customStyle="1" w:styleId="60123931A57E4EA9B1AEA8CE37592E12">
    <w:name w:val="60123931A57E4EA9B1AEA8CE37592E12"/>
    <w:rsid w:val="00D3479F"/>
  </w:style>
  <w:style w:type="paragraph" w:customStyle="1" w:styleId="F0CBEA8CD07246FEB120688973323F0F">
    <w:name w:val="F0CBEA8CD07246FEB120688973323F0F"/>
    <w:rsid w:val="00D3479F"/>
  </w:style>
  <w:style w:type="paragraph" w:customStyle="1" w:styleId="3B3729D8BAF0AF4F813951F1B9A18B82">
    <w:name w:val="3B3729D8BAF0AF4F813951F1B9A18B82"/>
    <w:rsid w:val="00723489"/>
    <w:pPr>
      <w:spacing w:line="278" w:lineRule="auto"/>
    </w:pPr>
    <w:rPr>
      <w:kern w:val="2"/>
      <w:sz w:val="24"/>
      <w:szCs w:val="24"/>
      <w14:ligatures w14:val="standardContextual"/>
    </w:rPr>
  </w:style>
  <w:style w:type="paragraph" w:customStyle="1" w:styleId="9D899B5403B746028D8A41304B838AB6">
    <w:name w:val="9D899B5403B746028D8A41304B838AB6"/>
    <w:rsid w:val="00D3479F"/>
  </w:style>
  <w:style w:type="paragraph" w:customStyle="1" w:styleId="0F5E7C92F320471291E0B62A2388B587">
    <w:name w:val="0F5E7C92F320471291E0B62A2388B587"/>
    <w:rsid w:val="00D3479F"/>
  </w:style>
  <w:style w:type="paragraph" w:customStyle="1" w:styleId="363C8CD2CA8E4FF98AD89E2E41BFAD3B">
    <w:name w:val="363C8CD2CA8E4FF98AD89E2E41BFAD3B"/>
    <w:rsid w:val="00D3479F"/>
  </w:style>
  <w:style w:type="paragraph" w:customStyle="1" w:styleId="E42F0E4A7D0740A49A957B6068D28592">
    <w:name w:val="E42F0E4A7D0740A49A957B6068D28592"/>
    <w:rsid w:val="00D3479F"/>
  </w:style>
  <w:style w:type="paragraph" w:customStyle="1" w:styleId="F163932FA3884CD9BF3B7940809284CB">
    <w:name w:val="F163932FA3884CD9BF3B7940809284CB"/>
    <w:rsid w:val="00D3479F"/>
  </w:style>
  <w:style w:type="paragraph" w:customStyle="1" w:styleId="A97F66AC1D72452793691EBB727B75C0">
    <w:name w:val="A97F66AC1D72452793691EBB727B75C0"/>
    <w:rsid w:val="00D3479F"/>
  </w:style>
  <w:style w:type="paragraph" w:customStyle="1" w:styleId="6B6CD89C5FFA4EB58B68D1CAEEBEC92E">
    <w:name w:val="6B6CD89C5FFA4EB58B68D1CAEEBEC92E"/>
    <w:rsid w:val="00D3479F"/>
  </w:style>
  <w:style w:type="paragraph" w:customStyle="1" w:styleId="EE0BE8C810204DCA8AF67D44E66E2F31">
    <w:name w:val="EE0BE8C810204DCA8AF67D44E66E2F31"/>
    <w:rsid w:val="00D3479F"/>
  </w:style>
  <w:style w:type="paragraph" w:customStyle="1" w:styleId="7AEF575C8CC9445186B9C72E80C5C7E8">
    <w:name w:val="7AEF575C8CC9445186B9C72E80C5C7E8"/>
    <w:rsid w:val="00D3479F"/>
  </w:style>
  <w:style w:type="paragraph" w:customStyle="1" w:styleId="6C293139426043F78402A13F7C79537B">
    <w:name w:val="6C293139426043F78402A13F7C79537B"/>
    <w:rsid w:val="00D3479F"/>
  </w:style>
  <w:style w:type="paragraph" w:customStyle="1" w:styleId="FC3730A3DFD448719CF73FD6B2CFBCCB">
    <w:name w:val="FC3730A3DFD448719CF73FD6B2CFBCCB"/>
    <w:rsid w:val="00D3479F"/>
  </w:style>
  <w:style w:type="paragraph" w:customStyle="1" w:styleId="424B5B44277A4DB68519215A84AADE46">
    <w:name w:val="424B5B44277A4DB68519215A84AADE46"/>
    <w:rsid w:val="00D3479F"/>
  </w:style>
  <w:style w:type="paragraph" w:customStyle="1" w:styleId="2FC70F2BACC9472E910F999BC2FFF73F">
    <w:name w:val="2FC70F2BACC9472E910F999BC2FFF73F"/>
    <w:rsid w:val="00D3479F"/>
  </w:style>
  <w:style w:type="paragraph" w:customStyle="1" w:styleId="CD5C7EB0795A450ABB86685CC83C23B3">
    <w:name w:val="CD5C7EB0795A450ABB86685CC83C23B3"/>
    <w:rsid w:val="00D3479F"/>
  </w:style>
  <w:style w:type="paragraph" w:customStyle="1" w:styleId="0348AC976EF34ED48710F5C1B519CCA2">
    <w:name w:val="0348AC976EF34ED48710F5C1B519CCA2"/>
    <w:rsid w:val="00D3479F"/>
  </w:style>
  <w:style w:type="paragraph" w:customStyle="1" w:styleId="3AFCC5D17EF640A0AE9AFBA53EAA8230">
    <w:name w:val="3AFCC5D17EF640A0AE9AFBA53EAA8230"/>
    <w:rsid w:val="00D3479F"/>
  </w:style>
  <w:style w:type="paragraph" w:customStyle="1" w:styleId="08E98ADB446F40FCBEA59FCF42F19A8C">
    <w:name w:val="08E98ADB446F40FCBEA59FCF42F19A8C"/>
    <w:rsid w:val="00D3479F"/>
  </w:style>
  <w:style w:type="paragraph" w:customStyle="1" w:styleId="6C717C37441C484BA88C53956889F990">
    <w:name w:val="6C717C37441C484BA88C53956889F990"/>
    <w:rsid w:val="00D3479F"/>
  </w:style>
  <w:style w:type="paragraph" w:customStyle="1" w:styleId="17F6CE504AD049BB88A55504F6EF8969">
    <w:name w:val="17F6CE504AD049BB88A55504F6EF8969"/>
    <w:rsid w:val="00D3479F"/>
  </w:style>
  <w:style w:type="paragraph" w:customStyle="1" w:styleId="D41B113C50FA43FBB0C23726F927C40A">
    <w:name w:val="D41B113C50FA43FBB0C23726F927C40A"/>
    <w:rsid w:val="00D3479F"/>
  </w:style>
  <w:style w:type="paragraph" w:customStyle="1" w:styleId="C904C7BC43034C65A3EA2230418A1BC6">
    <w:name w:val="C904C7BC43034C65A3EA2230418A1BC6"/>
    <w:rsid w:val="00D3479F"/>
  </w:style>
  <w:style w:type="paragraph" w:customStyle="1" w:styleId="A78709FFA38E4D63A3095C82A87B14A0">
    <w:name w:val="A78709FFA38E4D63A3095C82A87B14A0"/>
    <w:rsid w:val="00D3479F"/>
  </w:style>
  <w:style w:type="paragraph" w:customStyle="1" w:styleId="AE06E4CA458F4BA3A0F9084E09169FD5">
    <w:name w:val="AE06E4CA458F4BA3A0F9084E09169FD5"/>
    <w:rsid w:val="00D3479F"/>
  </w:style>
  <w:style w:type="paragraph" w:customStyle="1" w:styleId="FD833DF5B57C4F38BBFAB58930701E69">
    <w:name w:val="FD833DF5B57C4F38BBFAB58930701E69"/>
    <w:rsid w:val="00D3479F"/>
  </w:style>
  <w:style w:type="paragraph" w:customStyle="1" w:styleId="E0613A02F4344CD0B787C8D822A9D59D">
    <w:name w:val="E0613A02F4344CD0B787C8D822A9D59D"/>
    <w:rsid w:val="00D3479F"/>
  </w:style>
  <w:style w:type="paragraph" w:customStyle="1" w:styleId="8551957B7E4349158B5133FA2D8A4F1C">
    <w:name w:val="8551957B7E4349158B5133FA2D8A4F1C"/>
    <w:rsid w:val="00D3479F"/>
  </w:style>
  <w:style w:type="paragraph" w:customStyle="1" w:styleId="638E44D25E414DBC920327E932BB58FC">
    <w:name w:val="638E44D25E414DBC920327E932BB58FC"/>
    <w:rsid w:val="00D3479F"/>
  </w:style>
  <w:style w:type="paragraph" w:customStyle="1" w:styleId="3D8723F082B942098FA830125FBAE613">
    <w:name w:val="3D8723F082B942098FA830125FBAE613"/>
    <w:rsid w:val="00D3479F"/>
  </w:style>
  <w:style w:type="paragraph" w:customStyle="1" w:styleId="108009F628474D4CB744815D115D3E8D">
    <w:name w:val="108009F628474D4CB744815D115D3E8D"/>
    <w:rsid w:val="00D3479F"/>
  </w:style>
  <w:style w:type="paragraph" w:customStyle="1" w:styleId="EB678138BC3B43578F37777D44BF98FE">
    <w:name w:val="EB678138BC3B43578F37777D44BF98FE"/>
    <w:rsid w:val="00D3479F"/>
  </w:style>
  <w:style w:type="paragraph" w:customStyle="1" w:styleId="0AC447E1B27947098CE61CD5FC8F9746">
    <w:name w:val="0AC447E1B27947098CE61CD5FC8F9746"/>
    <w:rsid w:val="00D3479F"/>
  </w:style>
  <w:style w:type="paragraph" w:customStyle="1" w:styleId="543288362C474D31A6A03839A009342E">
    <w:name w:val="543288362C474D31A6A03839A009342E"/>
    <w:rsid w:val="00D3479F"/>
  </w:style>
  <w:style w:type="paragraph" w:customStyle="1" w:styleId="ED049D2183384A0BB72CB05D4CAB7157">
    <w:name w:val="ED049D2183384A0BB72CB05D4CAB7157"/>
    <w:rsid w:val="00D3479F"/>
  </w:style>
  <w:style w:type="paragraph" w:customStyle="1" w:styleId="4E68BB19890AAD4692B42C693140FE4B">
    <w:name w:val="4E68BB19890AAD4692B42C693140FE4B"/>
    <w:rsid w:val="00723489"/>
    <w:pPr>
      <w:spacing w:line="278" w:lineRule="auto"/>
    </w:pPr>
    <w:rPr>
      <w:kern w:val="2"/>
      <w:sz w:val="24"/>
      <w:szCs w:val="24"/>
      <w14:ligatures w14:val="standardContextual"/>
    </w:rPr>
  </w:style>
  <w:style w:type="paragraph" w:customStyle="1" w:styleId="7860484B0E47462F9CB30C5B20180778">
    <w:name w:val="7860484B0E47462F9CB30C5B20180778"/>
    <w:rsid w:val="00D3479F"/>
  </w:style>
  <w:style w:type="paragraph" w:customStyle="1" w:styleId="AEABFE2179E348ADA2391D08E4031D88">
    <w:name w:val="AEABFE2179E348ADA2391D08E4031D88"/>
    <w:rsid w:val="00D3479F"/>
  </w:style>
  <w:style w:type="paragraph" w:customStyle="1" w:styleId="0E1F509D35057A41923990B8441D65AD">
    <w:name w:val="0E1F509D35057A41923990B8441D65AD"/>
    <w:rsid w:val="00723489"/>
    <w:pPr>
      <w:spacing w:line="278" w:lineRule="auto"/>
    </w:pPr>
    <w:rPr>
      <w:kern w:val="2"/>
      <w:sz w:val="24"/>
      <w:szCs w:val="24"/>
      <w14:ligatures w14:val="standardContextual"/>
    </w:rPr>
  </w:style>
  <w:style w:type="paragraph" w:customStyle="1" w:styleId="EB9703F2366448D7BACD14E1E7E8A8AB">
    <w:name w:val="EB9703F2366448D7BACD14E1E7E8A8AB"/>
    <w:rsid w:val="00D3479F"/>
  </w:style>
  <w:style w:type="paragraph" w:customStyle="1" w:styleId="A6AED26FFAF8473ABB25FA0D4B89FC45">
    <w:name w:val="A6AED26FFAF8473ABB25FA0D4B89FC45"/>
    <w:rsid w:val="00D3479F"/>
  </w:style>
  <w:style w:type="paragraph" w:customStyle="1" w:styleId="6A75DECE263B4CA8AA64AEEFB2709588">
    <w:name w:val="6A75DECE263B4CA8AA64AEEFB2709588"/>
    <w:rsid w:val="00D3479F"/>
  </w:style>
  <w:style w:type="paragraph" w:customStyle="1" w:styleId="73D9BD1E7FFF644EA219DEE80048A3ED">
    <w:name w:val="73D9BD1E7FFF644EA219DEE80048A3ED"/>
    <w:rsid w:val="00723489"/>
    <w:pPr>
      <w:spacing w:line="278" w:lineRule="auto"/>
    </w:pPr>
    <w:rPr>
      <w:kern w:val="2"/>
      <w:sz w:val="24"/>
      <w:szCs w:val="24"/>
      <w14:ligatures w14:val="standardContextual"/>
    </w:rPr>
  </w:style>
  <w:style w:type="paragraph" w:customStyle="1" w:styleId="C457773F5A035548923961692708249F">
    <w:name w:val="C457773F5A035548923961692708249F"/>
    <w:rsid w:val="00723489"/>
    <w:pPr>
      <w:spacing w:line="278" w:lineRule="auto"/>
    </w:pPr>
    <w:rPr>
      <w:kern w:val="2"/>
      <w:sz w:val="24"/>
      <w:szCs w:val="24"/>
      <w14:ligatures w14:val="standardContextual"/>
    </w:rPr>
  </w:style>
  <w:style w:type="paragraph" w:customStyle="1" w:styleId="026EA5EF790B4E42B098B2B8D7038329">
    <w:name w:val="026EA5EF790B4E42B098B2B8D7038329"/>
    <w:rsid w:val="00723489"/>
    <w:pPr>
      <w:spacing w:line="278" w:lineRule="auto"/>
    </w:pPr>
    <w:rPr>
      <w:kern w:val="2"/>
      <w:sz w:val="24"/>
      <w:szCs w:val="24"/>
      <w14:ligatures w14:val="standardContextual"/>
    </w:rPr>
  </w:style>
  <w:style w:type="paragraph" w:customStyle="1" w:styleId="A9F5B9D76FF749E99AF7FB830C281DFF">
    <w:name w:val="A9F5B9D76FF749E99AF7FB830C281DFF"/>
    <w:rsid w:val="00D3479F"/>
  </w:style>
  <w:style w:type="paragraph" w:customStyle="1" w:styleId="420CDE1241CC471FA048ADE2BE11BB62">
    <w:name w:val="420CDE1241CC471FA048ADE2BE11BB62"/>
    <w:rsid w:val="00D3479F"/>
  </w:style>
  <w:style w:type="paragraph" w:customStyle="1" w:styleId="ADB71126757AD14696A800C50684C799">
    <w:name w:val="ADB71126757AD14696A800C50684C799"/>
    <w:rsid w:val="00723489"/>
    <w:pPr>
      <w:spacing w:line="278" w:lineRule="auto"/>
    </w:pPr>
    <w:rPr>
      <w:kern w:val="2"/>
      <w:sz w:val="24"/>
      <w:szCs w:val="24"/>
      <w14:ligatures w14:val="standardContextual"/>
    </w:rPr>
  </w:style>
  <w:style w:type="paragraph" w:customStyle="1" w:styleId="4A46B97541E04BD09EE3478DF5CB10FF">
    <w:name w:val="4A46B97541E04BD09EE3478DF5CB10FF"/>
    <w:rsid w:val="00D3479F"/>
  </w:style>
  <w:style w:type="paragraph" w:customStyle="1" w:styleId="34BE465F71A640889BD31A799436E7CA">
    <w:name w:val="34BE465F71A640889BD31A799436E7CA"/>
    <w:rsid w:val="00D3479F"/>
  </w:style>
  <w:style w:type="paragraph" w:customStyle="1" w:styleId="5FA816F724BA4E579C6E86D11E15F7B9">
    <w:name w:val="5FA816F724BA4E579C6E86D11E15F7B9"/>
    <w:rsid w:val="00D3479F"/>
  </w:style>
  <w:style w:type="paragraph" w:customStyle="1" w:styleId="2C69FE5CC36946CEBE0932E8477402FC">
    <w:name w:val="2C69FE5CC36946CEBE0932E8477402FC"/>
    <w:rsid w:val="00D3479F"/>
  </w:style>
  <w:style w:type="paragraph" w:customStyle="1" w:styleId="82785854EB4F4206A5F110399B19023B">
    <w:name w:val="82785854EB4F4206A5F110399B19023B"/>
    <w:rsid w:val="00D3479F"/>
  </w:style>
  <w:style w:type="paragraph" w:customStyle="1" w:styleId="2AEF766F719445AFAB04B9EE937BFF25">
    <w:name w:val="2AEF766F719445AFAB04B9EE937BFF25"/>
    <w:rsid w:val="00D3479F"/>
  </w:style>
  <w:style w:type="paragraph" w:customStyle="1" w:styleId="0F37E00007F34F0D9531ED1A5633CFA7">
    <w:name w:val="0F37E00007F34F0D9531ED1A5633CFA7"/>
    <w:rsid w:val="00D3479F"/>
  </w:style>
  <w:style w:type="paragraph" w:customStyle="1" w:styleId="C96C04B19D794EA19E3EDA48353FE2C1">
    <w:name w:val="C96C04B19D794EA19E3EDA48353FE2C1"/>
    <w:rsid w:val="00D3479F"/>
  </w:style>
  <w:style w:type="paragraph" w:customStyle="1" w:styleId="602D65E1D42642F28C7C3EA7025DBED9">
    <w:name w:val="602D65E1D42642F28C7C3EA7025DBED9"/>
    <w:rsid w:val="00D3479F"/>
  </w:style>
  <w:style w:type="paragraph" w:customStyle="1" w:styleId="B478E6233E854D49B7A1BF29ACA5AEB9">
    <w:name w:val="B478E6233E854D49B7A1BF29ACA5AEB9"/>
    <w:rsid w:val="00D3479F"/>
  </w:style>
  <w:style w:type="paragraph" w:customStyle="1" w:styleId="A9C134BBDFB044308B77C99A3619164A">
    <w:name w:val="A9C134BBDFB044308B77C99A3619164A"/>
    <w:rsid w:val="00D3479F"/>
  </w:style>
  <w:style w:type="paragraph" w:customStyle="1" w:styleId="A3BBDDF2397241E39B1C4E92A3500B0A">
    <w:name w:val="A3BBDDF2397241E39B1C4E92A3500B0A"/>
    <w:rsid w:val="00D3479F"/>
  </w:style>
  <w:style w:type="paragraph" w:customStyle="1" w:styleId="C474B373E7E14792BD94C1FC39B32391">
    <w:name w:val="C474B373E7E14792BD94C1FC39B32391"/>
    <w:rsid w:val="00D3479F"/>
  </w:style>
  <w:style w:type="paragraph" w:customStyle="1" w:styleId="C7019A137DF14078A4C1A39746F70F9C">
    <w:name w:val="C7019A137DF14078A4C1A39746F70F9C"/>
    <w:rsid w:val="00D3479F"/>
  </w:style>
  <w:style w:type="paragraph" w:customStyle="1" w:styleId="E63BCF73A67A4A52AB610F2154AE7897">
    <w:name w:val="E63BCF73A67A4A52AB610F2154AE7897"/>
    <w:rsid w:val="00D3479F"/>
  </w:style>
  <w:style w:type="paragraph" w:customStyle="1" w:styleId="77339C1B9F3B4529B0800E52C3B70F16">
    <w:name w:val="77339C1B9F3B4529B0800E52C3B70F16"/>
    <w:rsid w:val="00D3479F"/>
  </w:style>
  <w:style w:type="paragraph" w:customStyle="1" w:styleId="10D15E1422E248259D9139551B7780EA">
    <w:name w:val="10D15E1422E248259D9139551B7780EA"/>
    <w:rsid w:val="00D3479F"/>
  </w:style>
  <w:style w:type="paragraph" w:customStyle="1" w:styleId="14C101845A9845668FF7F991B4A1CE49">
    <w:name w:val="14C101845A9845668FF7F991B4A1CE49"/>
    <w:rsid w:val="00D3479F"/>
  </w:style>
  <w:style w:type="paragraph" w:customStyle="1" w:styleId="05A14A2D8D7642839F7D75CA7A8D3344">
    <w:name w:val="05A14A2D8D7642839F7D75CA7A8D3344"/>
    <w:rsid w:val="00D3479F"/>
  </w:style>
  <w:style w:type="paragraph" w:customStyle="1" w:styleId="00B82F83DACA44B2B47E09B89347B8F8">
    <w:name w:val="00B82F83DACA44B2B47E09B89347B8F8"/>
    <w:rsid w:val="00D3479F"/>
  </w:style>
  <w:style w:type="paragraph" w:customStyle="1" w:styleId="EC0A84BCE372435BAC2F941CC9B259F1">
    <w:name w:val="EC0A84BCE372435BAC2F941CC9B259F1"/>
    <w:rsid w:val="00D3479F"/>
  </w:style>
  <w:style w:type="paragraph" w:customStyle="1" w:styleId="D78B2FF349ED42C1BB6270F257DCB32E">
    <w:name w:val="D78B2FF349ED42C1BB6270F257DCB32E"/>
    <w:rsid w:val="00D3479F"/>
  </w:style>
  <w:style w:type="paragraph" w:customStyle="1" w:styleId="90FC968A78DD48A4B87371DB52521719">
    <w:name w:val="90FC968A78DD48A4B87371DB52521719"/>
    <w:rsid w:val="00D3479F"/>
  </w:style>
  <w:style w:type="paragraph" w:customStyle="1" w:styleId="141B2F63A6DF46E2874DDFE8F08C40CF">
    <w:name w:val="141B2F63A6DF46E2874DDFE8F08C40CF"/>
    <w:rsid w:val="002C1A9F"/>
  </w:style>
  <w:style w:type="paragraph" w:customStyle="1" w:styleId="7A0F62CAA8F344C1ABD991C1E8134D3B">
    <w:name w:val="7A0F62CAA8F344C1ABD991C1E8134D3B"/>
    <w:rsid w:val="002C1A9F"/>
  </w:style>
  <w:style w:type="paragraph" w:customStyle="1" w:styleId="405C6FC76C954E37BEBAC75B1A24EC4E">
    <w:name w:val="405C6FC76C954E37BEBAC75B1A24EC4E"/>
    <w:rsid w:val="002C1A9F"/>
  </w:style>
  <w:style w:type="paragraph" w:customStyle="1" w:styleId="F1B92CC9CD534C4DBCA2196654B54397">
    <w:name w:val="F1B92CC9CD534C4DBCA2196654B54397"/>
    <w:rsid w:val="002C1A9F"/>
  </w:style>
  <w:style w:type="paragraph" w:customStyle="1" w:styleId="C2B637C024B041BDAE0CDE84D8E07CA6">
    <w:name w:val="C2B637C024B041BDAE0CDE84D8E07CA6"/>
    <w:rsid w:val="002C1A9F"/>
  </w:style>
  <w:style w:type="paragraph" w:customStyle="1" w:styleId="E60B54C031034077A9751095397E6997">
    <w:name w:val="E60B54C031034077A9751095397E6997"/>
    <w:rsid w:val="002C1A9F"/>
  </w:style>
  <w:style w:type="paragraph" w:customStyle="1" w:styleId="767FCDA98FEA4A728C0E3987230E93E3">
    <w:name w:val="767FCDA98FEA4A728C0E3987230E93E3"/>
    <w:rsid w:val="002C1A9F"/>
  </w:style>
  <w:style w:type="paragraph" w:customStyle="1" w:styleId="73C333188C2A4F43BAF6D42F2238AA8A">
    <w:name w:val="73C333188C2A4F43BAF6D42F2238AA8A"/>
    <w:rsid w:val="002C1A9F"/>
  </w:style>
  <w:style w:type="paragraph" w:customStyle="1" w:styleId="FC35D23BB9DD43E28CA347F3764249E3">
    <w:name w:val="FC35D23BB9DD43E28CA347F3764249E3"/>
    <w:rsid w:val="002C1A9F"/>
  </w:style>
  <w:style w:type="paragraph" w:customStyle="1" w:styleId="79FA7EB264DC44C383FBC59ECAF2FB0C">
    <w:name w:val="79FA7EB264DC44C383FBC59ECAF2FB0C"/>
    <w:rsid w:val="002C1A9F"/>
  </w:style>
  <w:style w:type="paragraph" w:customStyle="1" w:styleId="AADCAB2E6C6845678E8C282BF51CE0E8">
    <w:name w:val="AADCAB2E6C6845678E8C282BF51CE0E8"/>
    <w:rsid w:val="002C1A9F"/>
  </w:style>
  <w:style w:type="paragraph" w:customStyle="1" w:styleId="E31299039930462BAAC50D0C65C9270D">
    <w:name w:val="E31299039930462BAAC50D0C65C9270D"/>
    <w:rsid w:val="002C1A9F"/>
  </w:style>
  <w:style w:type="paragraph" w:customStyle="1" w:styleId="29BED244E6BB4F4A8B9F4E65B11A0284">
    <w:name w:val="29BED244E6BB4F4A8B9F4E65B11A0284"/>
    <w:rsid w:val="002C1A9F"/>
  </w:style>
  <w:style w:type="paragraph" w:customStyle="1" w:styleId="612330D2AB8749A6854A5B02DDCF0325">
    <w:name w:val="612330D2AB8749A6854A5B02DDCF0325"/>
    <w:rsid w:val="002C1A9F"/>
  </w:style>
  <w:style w:type="paragraph" w:customStyle="1" w:styleId="D2D8EB3CDB2247ED90D558A1C7E7E4DB">
    <w:name w:val="D2D8EB3CDB2247ED90D558A1C7E7E4DB"/>
    <w:rsid w:val="002C1A9F"/>
  </w:style>
  <w:style w:type="paragraph" w:customStyle="1" w:styleId="72D8BD1820B248A49434C8C807A60E18">
    <w:name w:val="72D8BD1820B248A49434C8C807A60E18"/>
    <w:rsid w:val="002C1A9F"/>
  </w:style>
  <w:style w:type="paragraph" w:customStyle="1" w:styleId="EAD349709C80491780C074DDD7B4D7D7">
    <w:name w:val="EAD349709C80491780C074DDD7B4D7D7"/>
    <w:rsid w:val="002C1A9F"/>
  </w:style>
  <w:style w:type="paragraph" w:customStyle="1" w:styleId="AE95E5F49A194587B51DFF4EBC4ACFC3">
    <w:name w:val="AE95E5F49A194587B51DFF4EBC4ACFC3"/>
    <w:rsid w:val="002C1A9F"/>
  </w:style>
  <w:style w:type="paragraph" w:customStyle="1" w:styleId="7CE5DF38A4FE49F89FCD27C350E3E744">
    <w:name w:val="7CE5DF38A4FE49F89FCD27C350E3E744"/>
    <w:rsid w:val="002C1A9F"/>
  </w:style>
  <w:style w:type="paragraph" w:customStyle="1" w:styleId="D6A1F7D672984324A38BEC7109D747CB">
    <w:name w:val="D6A1F7D672984324A38BEC7109D747CB"/>
    <w:rsid w:val="002C1A9F"/>
  </w:style>
  <w:style w:type="paragraph" w:customStyle="1" w:styleId="128DBA3F4AC36143A0DFE44CD2162F3D">
    <w:name w:val="128DBA3F4AC36143A0DFE44CD2162F3D"/>
    <w:rsid w:val="00212864"/>
    <w:pPr>
      <w:spacing w:line="278" w:lineRule="auto"/>
    </w:pPr>
    <w:rPr>
      <w:kern w:val="2"/>
      <w:sz w:val="24"/>
      <w:szCs w:val="24"/>
      <w14:ligatures w14:val="standardContextual"/>
    </w:rPr>
  </w:style>
  <w:style w:type="paragraph" w:customStyle="1" w:styleId="C6BA1B6CFE70334F85237D1F12EA018A">
    <w:name w:val="C6BA1B6CFE70334F85237D1F12EA018A"/>
    <w:rsid w:val="00212864"/>
    <w:pPr>
      <w:spacing w:line="278" w:lineRule="auto"/>
    </w:pPr>
    <w:rPr>
      <w:kern w:val="2"/>
      <w:sz w:val="24"/>
      <w:szCs w:val="24"/>
      <w14:ligatures w14:val="standardContextual"/>
    </w:rPr>
  </w:style>
  <w:style w:type="paragraph" w:customStyle="1" w:styleId="EA0FCF963E32274590D18A5D9D70B28E">
    <w:name w:val="EA0FCF963E32274590D18A5D9D70B28E"/>
    <w:rsid w:val="0021286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49219-AFAC-4C53-B003-61056B6F9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C:\Users\kebeverly\Dropbox (Liberty University)\PC (2)\Downloads\APA_Professional (52).dotm</Template>
  <TotalTime>3</TotalTime>
  <Pages>44</Pages>
  <Words>10962</Words>
  <Characters>62485</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Karen Elaine (Curriculum Development)</dc:creator>
  <cp:keywords/>
  <dc:description/>
  <cp:lastModifiedBy>Doss, Lindsay Marie</cp:lastModifiedBy>
  <cp:revision>2</cp:revision>
  <cp:lastPrinted>2020-01-03T23:33:00Z</cp:lastPrinted>
  <dcterms:created xsi:type="dcterms:W3CDTF">2025-11-28T00:34:00Z</dcterms:created>
  <dcterms:modified xsi:type="dcterms:W3CDTF">2025-11-28T00:34:00Z</dcterms:modified>
</cp:coreProperties>
</file>