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37958" w14:textId="1519F600" w:rsidR="0013061D" w:rsidRPr="00FC20F6" w:rsidRDefault="0013061D" w:rsidP="0013061D">
      <w:pPr>
        <w:pStyle w:val="NoSpacing"/>
        <w:jc w:val="center"/>
        <w:rPr>
          <w:rFonts w:ascii="Times New Roman" w:hAnsi="Times New Roman" w:cs="Times New Roman"/>
          <w:b/>
          <w:i/>
          <w:color w:val="0070C0"/>
          <w:sz w:val="48"/>
          <w:szCs w:val="48"/>
        </w:rPr>
      </w:pPr>
      <w:r w:rsidRPr="00FC20F6">
        <w:rPr>
          <w:rFonts w:ascii="Times New Roman" w:hAnsi="Times New Roman" w:cs="Times New Roman"/>
          <w:b/>
          <w:i/>
          <w:color w:val="0070C0"/>
          <w:sz w:val="48"/>
          <w:szCs w:val="48"/>
        </w:rPr>
        <w:t xml:space="preserve"> </w:t>
      </w:r>
      <w:r w:rsidRPr="00A81A4D">
        <w:rPr>
          <w:rFonts w:ascii="Times New Roman" w:hAnsi="Times New Roman" w:cs="Times New Roman"/>
          <w:b/>
          <w:i/>
          <w:color w:val="0070C0"/>
          <w:sz w:val="44"/>
          <w:szCs w:val="44"/>
        </w:rPr>
        <w:t>Raleigh County Schools</w:t>
      </w:r>
    </w:p>
    <w:p w14:paraId="7ECFBB63" w14:textId="77777777" w:rsidR="0013061D" w:rsidRPr="00A81A4D" w:rsidRDefault="00F00AE4" w:rsidP="0013061D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81A4D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District Leadership Team</w:t>
      </w:r>
      <w:r w:rsidR="00EA3AFA" w:rsidRPr="00A81A4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13061D" w:rsidRPr="00A81A4D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Meeting</w:t>
      </w:r>
    </w:p>
    <w:p w14:paraId="0254D235" w14:textId="5968710D" w:rsidR="00284BF4" w:rsidRDefault="00F141D3" w:rsidP="0013061D">
      <w:pPr>
        <w:pStyle w:val="NoSpacing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February 14</w:t>
      </w:r>
      <w:r w:rsidR="00C23654">
        <w:rPr>
          <w:rFonts w:ascii="Times New Roman" w:hAnsi="Times New Roman" w:cs="Times New Roman"/>
          <w:color w:val="auto"/>
          <w:sz w:val="24"/>
          <w:szCs w:val="24"/>
        </w:rPr>
        <w:t>, 2024</w:t>
      </w:r>
    </w:p>
    <w:p w14:paraId="105473B0" w14:textId="7108C753" w:rsidR="00C23654" w:rsidRPr="00FC176B" w:rsidRDefault="00C23654" w:rsidP="0013061D">
      <w:pPr>
        <w:pStyle w:val="NoSpacing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C176B">
        <w:rPr>
          <w:rFonts w:ascii="Times New Roman" w:hAnsi="Times New Roman" w:cs="Times New Roman"/>
          <w:color w:val="auto"/>
          <w:sz w:val="24"/>
          <w:szCs w:val="24"/>
        </w:rPr>
        <w:t>Tamarack Conference Center</w:t>
      </w:r>
    </w:p>
    <w:p w14:paraId="0B10FDDE" w14:textId="1628D202" w:rsidR="001371FB" w:rsidRPr="00A81A4D" w:rsidRDefault="001371FB" w:rsidP="0013061D">
      <w:pPr>
        <w:pStyle w:val="NoSpacing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81A4D">
        <w:rPr>
          <w:rFonts w:ascii="Times New Roman" w:hAnsi="Times New Roman" w:cs="Times New Roman"/>
          <w:color w:val="auto"/>
          <w:sz w:val="24"/>
          <w:szCs w:val="24"/>
        </w:rPr>
        <w:t>8:00 Regist</w:t>
      </w:r>
      <w:r w:rsidR="00FC20F6" w:rsidRPr="00A81A4D">
        <w:rPr>
          <w:rFonts w:ascii="Times New Roman" w:hAnsi="Times New Roman" w:cs="Times New Roman"/>
          <w:color w:val="auto"/>
          <w:sz w:val="24"/>
          <w:szCs w:val="24"/>
        </w:rPr>
        <w:t>rati</w:t>
      </w:r>
      <w:r w:rsidRPr="00A81A4D">
        <w:rPr>
          <w:rFonts w:ascii="Times New Roman" w:hAnsi="Times New Roman" w:cs="Times New Roman"/>
          <w:color w:val="auto"/>
          <w:sz w:val="24"/>
          <w:szCs w:val="24"/>
        </w:rPr>
        <w:t>on</w:t>
      </w:r>
    </w:p>
    <w:p w14:paraId="25E7F37C" w14:textId="25503107" w:rsidR="001371FB" w:rsidRPr="00A81A4D" w:rsidRDefault="001371FB" w:rsidP="0013061D">
      <w:pPr>
        <w:pStyle w:val="NoSpacing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81A4D">
        <w:rPr>
          <w:rFonts w:ascii="Times New Roman" w:hAnsi="Times New Roman" w:cs="Times New Roman"/>
          <w:color w:val="auto"/>
          <w:sz w:val="24"/>
          <w:szCs w:val="24"/>
        </w:rPr>
        <w:t xml:space="preserve">8:30 – </w:t>
      </w:r>
      <w:r w:rsidR="00FC20F6" w:rsidRPr="00A81A4D">
        <w:rPr>
          <w:rFonts w:ascii="Times New Roman" w:hAnsi="Times New Roman" w:cs="Times New Roman"/>
          <w:color w:val="auto"/>
          <w:sz w:val="24"/>
          <w:szCs w:val="24"/>
        </w:rPr>
        <w:t>3:30</w:t>
      </w:r>
      <w:r w:rsidRPr="00A81A4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E74B19B" w14:textId="77777777" w:rsidR="00894F2F" w:rsidRPr="00FC20F6" w:rsidRDefault="00EA3AFA" w:rsidP="00894F2F">
      <w:pPr>
        <w:rPr>
          <w:rFonts w:ascii="Times New Roman" w:hAnsi="Times New Roman" w:cs="Times New Roman"/>
          <w:b/>
        </w:rPr>
      </w:pPr>
      <w:r w:rsidRPr="00FC20F6">
        <w:rPr>
          <w:rFonts w:ascii="Times New Roman" w:hAnsi="Times New Roman" w:cs="Times New Roman"/>
          <w:b/>
          <w:i/>
          <w:noProof/>
          <w:sz w:val="24"/>
          <w:szCs w:val="24"/>
          <w:lang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A82191" wp14:editId="7ACC51C5">
                <wp:simplePos x="0" y="0"/>
                <wp:positionH relativeFrom="column">
                  <wp:posOffset>-7034</wp:posOffset>
                </wp:positionH>
                <wp:positionV relativeFrom="paragraph">
                  <wp:posOffset>101991</wp:posOffset>
                </wp:positionV>
                <wp:extent cx="7132125" cy="0"/>
                <wp:effectExtent l="0" t="38100" r="31115" b="381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212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6BB21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8.05pt" to="561.05pt,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" strokecolor="#0070c0" strokeweight="6pt"/>
            </w:pict>
          </mc:Fallback>
        </mc:AlternateContent>
      </w:r>
    </w:p>
    <w:p w14:paraId="6D59DCF5" w14:textId="390C0FB7" w:rsidR="008F2F3C" w:rsidRPr="004A2E38" w:rsidRDefault="00FC20F6" w:rsidP="00A81A4D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8:00</w:t>
      </w:r>
      <w:r w:rsidR="00A81A4D"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 – 8:30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Registration</w:t>
      </w:r>
    </w:p>
    <w:p w14:paraId="1EC3A012" w14:textId="23543DEB" w:rsidR="00A03A66" w:rsidRPr="004A2E38" w:rsidRDefault="00A03A66" w:rsidP="00A81A4D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Question of the Day Activity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P. Lowery</w:t>
      </w:r>
    </w:p>
    <w:p w14:paraId="34987661" w14:textId="77777777" w:rsidR="008F2F3C" w:rsidRPr="004A2E38" w:rsidRDefault="008F2F3C" w:rsidP="00A81A4D">
      <w:pPr>
        <w:pStyle w:val="NoSpacing"/>
        <w:ind w:firstLine="720"/>
        <w:rPr>
          <w:rFonts w:ascii="Times New Roman" w:hAnsi="Times New Roman" w:cs="Times New Roman"/>
          <w:sz w:val="22"/>
          <w:szCs w:val="22"/>
        </w:rPr>
      </w:pPr>
    </w:p>
    <w:p w14:paraId="62FA0164" w14:textId="73873010" w:rsidR="0079503F" w:rsidRPr="004A2E38" w:rsidRDefault="00D36518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8:30 – 8:</w:t>
      </w:r>
      <w:r w:rsidR="0079503F" w:rsidRPr="004A2E38">
        <w:rPr>
          <w:rFonts w:ascii="Times New Roman" w:hAnsi="Times New Roman" w:cs="Times New Roman"/>
          <w:b/>
          <w:bCs/>
          <w:sz w:val="22"/>
          <w:szCs w:val="22"/>
        </w:rPr>
        <w:t>45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9503F" w:rsidRPr="004A2E38">
        <w:rPr>
          <w:rFonts w:ascii="Times New Roman" w:hAnsi="Times New Roman" w:cs="Times New Roman"/>
          <w:b/>
          <w:bCs/>
          <w:sz w:val="22"/>
          <w:szCs w:val="22"/>
        </w:rPr>
        <w:t>Daily Warm-Up Activity</w:t>
      </w:r>
    </w:p>
    <w:p w14:paraId="20D30993" w14:textId="77777777" w:rsidR="0079503F" w:rsidRPr="004A2E38" w:rsidRDefault="0079503F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4229591A" w14:textId="6D9F2640" w:rsidR="00F141D3" w:rsidRPr="004A2E38" w:rsidRDefault="0079503F" w:rsidP="0079503F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8:45 – 9:00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>Welcome</w:t>
      </w:r>
      <w:r w:rsidR="00C23654"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 Remarks</w:t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ab/>
        <w:t>S. Starcher</w:t>
      </w:r>
    </w:p>
    <w:p w14:paraId="70254CB4" w14:textId="77777777" w:rsidR="00F141D3" w:rsidRPr="004A2E38" w:rsidRDefault="00F141D3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Superintendent’s Update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506CC2E4" w14:textId="3A4C1FB2" w:rsidR="00F141D3" w:rsidRPr="004A2E38" w:rsidRDefault="00F141D3" w:rsidP="00F141D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 xml:space="preserve">Virtual </w:t>
      </w:r>
      <w:r w:rsidR="00145394" w:rsidRPr="004A2E38">
        <w:rPr>
          <w:rFonts w:ascii="Times New Roman" w:hAnsi="Times New Roman" w:cs="Times New Roman"/>
          <w:sz w:val="22"/>
          <w:szCs w:val="22"/>
        </w:rPr>
        <w:t>Enrollment at County Schools</w:t>
      </w:r>
    </w:p>
    <w:p w14:paraId="1568B952" w14:textId="10DC37BA" w:rsidR="00FC176B" w:rsidRPr="004A2E38" w:rsidRDefault="00FC176B" w:rsidP="00F141D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 xml:space="preserve">Technology Use in Classrooms  </w:t>
      </w:r>
    </w:p>
    <w:p w14:paraId="1911531B" w14:textId="2FCBDD4C" w:rsidR="00F141D3" w:rsidRPr="004A2E38" w:rsidRDefault="00F141D3" w:rsidP="00F141D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Legislative Updates</w:t>
      </w:r>
    </w:p>
    <w:p w14:paraId="6A1D684D" w14:textId="3CBEC5C9" w:rsidR="00C23654" w:rsidRPr="004A2E38" w:rsidRDefault="004A2E38" w:rsidP="00C2365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AI Survey</w:t>
      </w:r>
    </w:p>
    <w:p w14:paraId="7DB678EC" w14:textId="77777777" w:rsidR="004A2E38" w:rsidRPr="004A2E38" w:rsidRDefault="004A2E38" w:rsidP="00C23654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b/>
          <w:bCs/>
          <w:sz w:val="22"/>
          <w:szCs w:val="22"/>
        </w:rPr>
      </w:pPr>
    </w:p>
    <w:p w14:paraId="5CFFE76A" w14:textId="4F0C86AA" w:rsidR="00FC176B" w:rsidRPr="004A2E38" w:rsidRDefault="0079503F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9:00</w:t>
      </w:r>
      <w:r w:rsidR="00FC20F6"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 – </w:t>
      </w:r>
      <w:r w:rsidR="00B75B02" w:rsidRPr="004A2E38">
        <w:rPr>
          <w:rFonts w:ascii="Times New Roman" w:hAnsi="Times New Roman" w:cs="Times New Roman"/>
          <w:b/>
          <w:bCs/>
          <w:sz w:val="22"/>
          <w:szCs w:val="22"/>
        </w:rPr>
        <w:t>11:</w:t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>30</w:t>
      </w:r>
      <w:r w:rsidR="00FC20F6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176B" w:rsidRPr="004A2E38">
        <w:rPr>
          <w:rFonts w:ascii="Times New Roman" w:hAnsi="Times New Roman" w:cs="Times New Roman"/>
          <w:b/>
          <w:bCs/>
          <w:sz w:val="22"/>
          <w:szCs w:val="22"/>
        </w:rPr>
        <w:t>Excess Levy Update</w:t>
      </w:r>
      <w:r w:rsidR="00FC176B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176B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176B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176B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176B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C176B" w:rsidRPr="004A2E38">
        <w:rPr>
          <w:rFonts w:ascii="Times New Roman" w:hAnsi="Times New Roman" w:cs="Times New Roman"/>
          <w:b/>
          <w:bCs/>
          <w:sz w:val="22"/>
          <w:szCs w:val="22"/>
        </w:rPr>
        <w:tab/>
        <w:t>D. Butcher</w:t>
      </w:r>
    </w:p>
    <w:p w14:paraId="038257AA" w14:textId="77777777" w:rsidR="00FC176B" w:rsidRPr="004A2E38" w:rsidRDefault="00FC176B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08A88F46" w14:textId="605DA4A6" w:rsidR="005920CC" w:rsidRPr="004A2E38" w:rsidRDefault="005920CC" w:rsidP="00FC176B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GEAR Up: Freshmen Orientation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S. Milam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36A9EB52" w14:textId="77777777" w:rsidR="005920CC" w:rsidRPr="004A2E38" w:rsidRDefault="005920CC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575E67B7" w14:textId="50430880" w:rsidR="00F141D3" w:rsidRPr="004A2E38" w:rsidRDefault="00F141D3" w:rsidP="005920CC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Personnel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A. </w:t>
      </w:r>
      <w:proofErr w:type="spellStart"/>
      <w:r w:rsidRPr="004A2E38">
        <w:rPr>
          <w:rFonts w:ascii="Times New Roman" w:hAnsi="Times New Roman" w:cs="Times New Roman"/>
          <w:b/>
          <w:bCs/>
          <w:sz w:val="22"/>
          <w:szCs w:val="22"/>
        </w:rPr>
        <w:t>Semonco</w:t>
      </w:r>
      <w:proofErr w:type="spellEnd"/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51F2C45B" w14:textId="52AD2482" w:rsidR="00F141D3" w:rsidRPr="004A2E38" w:rsidRDefault="00F141D3" w:rsidP="00F141D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Personnel Visits</w:t>
      </w:r>
    </w:p>
    <w:p w14:paraId="060763D4" w14:textId="10CEF377" w:rsidR="00F141D3" w:rsidRPr="004A2E38" w:rsidRDefault="00F141D3" w:rsidP="00F141D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Policy 5000</w:t>
      </w:r>
    </w:p>
    <w:p w14:paraId="1D9653D2" w14:textId="1269EC87" w:rsidR="00F141D3" w:rsidRPr="004A2E38" w:rsidRDefault="00F141D3" w:rsidP="00F141D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Hiring Processes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68A32EAF" w14:textId="77777777" w:rsidR="005920CC" w:rsidRPr="004A2E38" w:rsidRDefault="005920CC" w:rsidP="00A03A66">
      <w:pPr>
        <w:pStyle w:val="NoSpacing"/>
        <w:ind w:left="2160"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05A06F38" w14:textId="7162E2D9" w:rsidR="00145394" w:rsidRPr="004A2E38" w:rsidRDefault="00145394" w:rsidP="005920CC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State Testing Updates</w:t>
      </w:r>
    </w:p>
    <w:p w14:paraId="18D5C7BB" w14:textId="701C5F54" w:rsidR="00A03A66" w:rsidRPr="004A2E38" w:rsidRDefault="005920CC" w:rsidP="00145394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Policy 2340 Test Security Training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C. Fuller</w:t>
      </w:r>
    </w:p>
    <w:p w14:paraId="448DD6D1" w14:textId="0B8202F1" w:rsidR="005920CC" w:rsidRPr="004A2E38" w:rsidRDefault="00145394" w:rsidP="00145394">
      <w:pPr>
        <w:pStyle w:val="NoSpacing"/>
        <w:numPr>
          <w:ilvl w:val="0"/>
          <w:numId w:val="30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 xml:space="preserve">Writing Assessment </w:t>
      </w:r>
    </w:p>
    <w:p w14:paraId="15B7A0E9" w14:textId="140A8A80" w:rsidR="00145394" w:rsidRPr="004A2E38" w:rsidRDefault="00145394" w:rsidP="00145394">
      <w:pPr>
        <w:pStyle w:val="NoSpacing"/>
        <w:ind w:left="4320"/>
        <w:rPr>
          <w:rFonts w:ascii="Times New Roman" w:hAnsi="Times New Roman" w:cs="Times New Roman"/>
          <w:sz w:val="22"/>
          <w:szCs w:val="22"/>
        </w:rPr>
      </w:pPr>
    </w:p>
    <w:p w14:paraId="73700C71" w14:textId="4DC5991E" w:rsidR="00C75FC0" w:rsidRPr="004A2E38" w:rsidRDefault="00C75FC0" w:rsidP="00C75FC0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Minute to Win It Team Activity</w:t>
      </w:r>
      <w:r w:rsidR="00A35043" w:rsidRPr="004A2E38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79503F"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9503F" w:rsidRPr="004A2E38">
        <w:rPr>
          <w:rFonts w:ascii="Times New Roman" w:hAnsi="Times New Roman" w:cs="Times New Roman"/>
          <w:i/>
          <w:iCs/>
          <w:sz w:val="22"/>
          <w:szCs w:val="22"/>
        </w:rPr>
        <w:t>Balancing Hearts!</w:t>
      </w:r>
    </w:p>
    <w:p w14:paraId="06520806" w14:textId="77777777" w:rsidR="00C75FC0" w:rsidRPr="004A2E38" w:rsidRDefault="00C75FC0" w:rsidP="00A03A66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04A3A5F4" w14:textId="10B18BEF" w:rsidR="00F141D3" w:rsidRPr="004A2E38" w:rsidRDefault="00F141D3" w:rsidP="00A03A66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I-Ready </w:t>
      </w:r>
      <w:r w:rsidR="00A03A66" w:rsidRPr="004A2E38">
        <w:rPr>
          <w:rFonts w:ascii="Times New Roman" w:hAnsi="Times New Roman" w:cs="Times New Roman"/>
          <w:b/>
          <w:bCs/>
          <w:sz w:val="22"/>
          <w:szCs w:val="22"/>
        </w:rPr>
        <w:t>Micro-Training</w:t>
      </w:r>
      <w:r w:rsidR="00A03A66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03A66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03A66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03A66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03A66" w:rsidRPr="004A2E38">
        <w:rPr>
          <w:rFonts w:ascii="Times New Roman" w:hAnsi="Times New Roman" w:cs="Times New Roman"/>
          <w:b/>
          <w:bCs/>
          <w:sz w:val="22"/>
          <w:szCs w:val="22"/>
        </w:rPr>
        <w:tab/>
        <w:t>P. Lowery</w:t>
      </w:r>
    </w:p>
    <w:p w14:paraId="7C41A9F4" w14:textId="3C15AF49" w:rsidR="00A03A66" w:rsidRPr="004A2E38" w:rsidRDefault="00A03A66" w:rsidP="00A03A6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Prerequisite Reports</w:t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</w:p>
    <w:p w14:paraId="0C852125" w14:textId="7090F4EC" w:rsidR="00A03A66" w:rsidRPr="004A2E38" w:rsidRDefault="00A03A66" w:rsidP="00A03A6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Scaffolding Reports</w:t>
      </w:r>
    </w:p>
    <w:p w14:paraId="4C47AC49" w14:textId="77777777" w:rsidR="00A03A66" w:rsidRPr="004A2E38" w:rsidRDefault="00A03A66" w:rsidP="00A03A6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WV Standards Reports</w:t>
      </w:r>
    </w:p>
    <w:p w14:paraId="2781CC56" w14:textId="77777777" w:rsidR="00A03A66" w:rsidRPr="004A2E38" w:rsidRDefault="00A03A66" w:rsidP="00A03A6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Step-by-Step Reports</w:t>
      </w:r>
    </w:p>
    <w:p w14:paraId="6D175118" w14:textId="77777777" w:rsidR="00413EBE" w:rsidRPr="004A2E38" w:rsidRDefault="00A03A66" w:rsidP="00A03A66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Q/A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2E28BDE8" w14:textId="26B0F0EC" w:rsidR="00A03A66" w:rsidRPr="004A2E38" w:rsidRDefault="00A03A66" w:rsidP="00413EBE">
      <w:pPr>
        <w:pStyle w:val="NoSpacing"/>
        <w:ind w:left="4326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24A5FD05" w14:textId="1AE8BB52" w:rsidR="00F141D3" w:rsidRPr="004A2E38" w:rsidRDefault="00413EBE" w:rsidP="00413EBE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I-Ready Intervention 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L. Pennington</w:t>
      </w:r>
    </w:p>
    <w:p w14:paraId="07F778BF" w14:textId="282175CD" w:rsidR="00413EBE" w:rsidRPr="004A2E38" w:rsidRDefault="00413EBE" w:rsidP="00413EBE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Individual Teacher Plans</w:t>
      </w:r>
    </w:p>
    <w:p w14:paraId="6AE7C84A" w14:textId="77777777" w:rsidR="005920CC" w:rsidRPr="004A2E38" w:rsidRDefault="005920CC" w:rsidP="00145394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14DD260F" w14:textId="6D66FF12" w:rsidR="005920CC" w:rsidRPr="004A2E38" w:rsidRDefault="005920CC" w:rsidP="005920CC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Pupil Services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13EBE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T. Lewis</w:t>
      </w:r>
    </w:p>
    <w:p w14:paraId="6F60B7B1" w14:textId="1635713F" w:rsidR="005920CC" w:rsidRPr="004A2E38" w:rsidRDefault="005920CC" w:rsidP="00413EBE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PBIS</w:t>
      </w:r>
      <w:r w:rsidR="00413EBE" w:rsidRPr="004A2E3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5282B21" w14:textId="77777777" w:rsidR="00413EBE" w:rsidRPr="004A2E38" w:rsidRDefault="00413EBE" w:rsidP="005920CC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34D1DAFB" w14:textId="1CC71F2B" w:rsidR="00413EBE" w:rsidRPr="004A2E38" w:rsidRDefault="00413EBE" w:rsidP="005920CC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Discipline Data Improvement</w:t>
      </w:r>
      <w:r w:rsidR="00145394"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 Idea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M. Green</w:t>
      </w:r>
    </w:p>
    <w:p w14:paraId="336CEE4C" w14:textId="77777777" w:rsidR="00C41EB8" w:rsidRPr="004A2E38" w:rsidRDefault="00C41EB8" w:rsidP="00046B04">
      <w:pPr>
        <w:pStyle w:val="NoSpacing"/>
        <w:ind w:left="4320"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28037292" w14:textId="5C49EBD2" w:rsidR="00145394" w:rsidRPr="004A2E38" w:rsidRDefault="00145394" w:rsidP="00145394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SP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A. Sexton</w:t>
      </w:r>
    </w:p>
    <w:p w14:paraId="274F227B" w14:textId="77777777" w:rsidR="00145394" w:rsidRPr="004A2E38" w:rsidRDefault="00145394" w:rsidP="00145394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Classroom Video Surveillance Training</w:t>
      </w:r>
    </w:p>
    <w:p w14:paraId="21EAA18D" w14:textId="77777777" w:rsidR="00145394" w:rsidRPr="004A2E38" w:rsidRDefault="00145394" w:rsidP="00145394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Spring IEP Requirements</w:t>
      </w:r>
    </w:p>
    <w:p w14:paraId="41446208" w14:textId="77777777" w:rsidR="00145394" w:rsidRPr="004A2E38" w:rsidRDefault="00145394" w:rsidP="00145394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Evaluation Data Summaries</w:t>
      </w:r>
    </w:p>
    <w:p w14:paraId="7771B581" w14:textId="77777777" w:rsidR="00145394" w:rsidRPr="004A2E38" w:rsidRDefault="00145394" w:rsidP="00145394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Rapid Assessment</w:t>
      </w:r>
    </w:p>
    <w:p w14:paraId="604D0594" w14:textId="77777777" w:rsidR="00145394" w:rsidRPr="004A2E38" w:rsidRDefault="00145394" w:rsidP="00145394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ZONE</w:t>
      </w:r>
    </w:p>
    <w:p w14:paraId="05DBF861" w14:textId="7414FB42" w:rsidR="00145394" w:rsidRPr="004A2E38" w:rsidRDefault="00145394" w:rsidP="00145394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Behavior Support</w:t>
      </w:r>
    </w:p>
    <w:p w14:paraId="267B12EC" w14:textId="77777777" w:rsidR="00A35043" w:rsidRPr="004A2E38" w:rsidRDefault="00A35043" w:rsidP="00A35043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</w:p>
    <w:p w14:paraId="09A67BB2" w14:textId="77777777" w:rsidR="004A2E38" w:rsidRDefault="004A2E38" w:rsidP="00285CC5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60D7ACC9" w14:textId="71D814E5" w:rsidR="00145394" w:rsidRPr="004A2E38" w:rsidRDefault="00A35043" w:rsidP="00285CC5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Minute To Win It Team Activity: </w:t>
      </w:r>
      <w:r w:rsidRPr="004A2E38">
        <w:rPr>
          <w:rFonts w:ascii="Times New Roman" w:hAnsi="Times New Roman" w:cs="Times New Roman"/>
          <w:i/>
          <w:iCs/>
          <w:sz w:val="22"/>
          <w:szCs w:val="22"/>
        </w:rPr>
        <w:t>Love Sucks!</w:t>
      </w:r>
    </w:p>
    <w:p w14:paraId="747E2FFA" w14:textId="77777777" w:rsidR="00145394" w:rsidRPr="004A2E38" w:rsidRDefault="00145394" w:rsidP="0018302C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55ABDDD9" w14:textId="3A4D4A39" w:rsidR="00145394" w:rsidRPr="004A2E38" w:rsidRDefault="00C41EB8" w:rsidP="0079503F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11:</w:t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>30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 – 12:</w:t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>30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LUNCH </w:t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141D3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0646FB88" w14:textId="77777777" w:rsidR="00145394" w:rsidRPr="004A2E38" w:rsidRDefault="00145394" w:rsidP="00145394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3862001D" w14:textId="77777777" w:rsidR="0079503F" w:rsidRPr="004A2E38" w:rsidRDefault="00145394" w:rsidP="00145394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12:30 – 3:30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C0" w:rsidRPr="004A2E38">
        <w:rPr>
          <w:rFonts w:ascii="Times New Roman" w:hAnsi="Times New Roman" w:cs="Times New Roman"/>
          <w:b/>
          <w:bCs/>
          <w:sz w:val="22"/>
          <w:szCs w:val="22"/>
        </w:rPr>
        <w:tab/>
        <w:t>Warm-Up Team Activity</w:t>
      </w:r>
    </w:p>
    <w:p w14:paraId="2EEA1B7A" w14:textId="2004DE0C" w:rsidR="00C75FC0" w:rsidRPr="004A2E38" w:rsidRDefault="0079503F" w:rsidP="00145394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Minute to Win It Team Activity: </w:t>
      </w:r>
      <w:r w:rsidRPr="004A2E38">
        <w:rPr>
          <w:rFonts w:ascii="Times New Roman" w:hAnsi="Times New Roman" w:cs="Times New Roman"/>
          <w:i/>
          <w:iCs/>
          <w:sz w:val="22"/>
          <w:szCs w:val="22"/>
        </w:rPr>
        <w:t>Cupid’s Arrows!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45394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0117B889" w14:textId="1ECA5780" w:rsidR="00C75FC0" w:rsidRPr="004A2E38" w:rsidRDefault="00C75FC0" w:rsidP="0079503F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</w:p>
    <w:p w14:paraId="47F6FDB8" w14:textId="52E421B9" w:rsidR="00FC176B" w:rsidRPr="004A2E38" w:rsidRDefault="00FC176B" w:rsidP="00C75FC0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Facility Reviews and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E. Dillon</w:t>
      </w:r>
    </w:p>
    <w:p w14:paraId="329F71FF" w14:textId="48B80C75" w:rsidR="00FC176B" w:rsidRPr="004A2E38" w:rsidRDefault="00FC176B" w:rsidP="00FC176B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School Security</w:t>
      </w:r>
    </w:p>
    <w:p w14:paraId="57C2D0A0" w14:textId="4052A040" w:rsidR="00FC176B" w:rsidRPr="004A2E38" w:rsidRDefault="00FC176B" w:rsidP="00FC176B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Facility Visits</w:t>
      </w:r>
    </w:p>
    <w:p w14:paraId="3CDA937D" w14:textId="3FA13872" w:rsidR="008070C3" w:rsidRPr="004A2E38" w:rsidRDefault="008070C3" w:rsidP="00FC176B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Fundraiser Approvals</w:t>
      </w:r>
    </w:p>
    <w:p w14:paraId="135DBCBB" w14:textId="40F9E4AE" w:rsidR="00FC176B" w:rsidRPr="004A2E38" w:rsidRDefault="00FC176B" w:rsidP="00C75FC0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4DC6CB9E" w14:textId="124FFCD4" w:rsidR="00A13615" w:rsidRPr="004A2E38" w:rsidRDefault="00A13615" w:rsidP="00C75FC0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School Nursing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A. Foster</w:t>
      </w:r>
    </w:p>
    <w:p w14:paraId="21A30D43" w14:textId="50B2E4DB" w:rsidR="00A13615" w:rsidRPr="004A2E38" w:rsidRDefault="00A13615" w:rsidP="00A13615">
      <w:pPr>
        <w:pStyle w:val="NoSpacing"/>
        <w:numPr>
          <w:ilvl w:val="0"/>
          <w:numId w:val="32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Field Trip Updates</w:t>
      </w:r>
    </w:p>
    <w:p w14:paraId="01234425" w14:textId="77777777" w:rsidR="00A13615" w:rsidRPr="004A2E38" w:rsidRDefault="00A13615" w:rsidP="00C75FC0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3D6AB2C3" w14:textId="519FF914" w:rsidR="00145394" w:rsidRPr="004A2E38" w:rsidRDefault="00145394" w:rsidP="00C75FC0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Federal Programs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C75FC0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M. McClung</w:t>
      </w:r>
    </w:p>
    <w:p w14:paraId="4158B004" w14:textId="77777777" w:rsidR="00145394" w:rsidRPr="004A2E38" w:rsidRDefault="00145394" w:rsidP="00145394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APL Training</w:t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M. Reeve</w:t>
      </w:r>
      <w:r w:rsidRPr="004A2E38">
        <w:rPr>
          <w:rFonts w:ascii="Times New Roman" w:hAnsi="Times New Roman" w:cs="Times New Roman"/>
          <w:sz w:val="22"/>
          <w:szCs w:val="22"/>
        </w:rPr>
        <w:tab/>
      </w:r>
    </w:p>
    <w:p w14:paraId="2B2A519A" w14:textId="3B3AB8E5" w:rsidR="00145394" w:rsidRPr="004A2E38" w:rsidRDefault="00145394" w:rsidP="00FC176B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ELPA Testing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59816FD3" w14:textId="77777777" w:rsidR="00145394" w:rsidRPr="004A2E38" w:rsidRDefault="00145394" w:rsidP="00145394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6FE5ADBE" w14:textId="118940A3" w:rsidR="00F141D3" w:rsidRPr="004A2E38" w:rsidRDefault="00F141D3" w:rsidP="00145394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WVDE Attendance Conference Report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K. Lacy</w:t>
      </w:r>
    </w:p>
    <w:p w14:paraId="5947445D" w14:textId="77777777" w:rsidR="00F141D3" w:rsidRPr="004A2E38" w:rsidRDefault="00F141D3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R. Stafford</w:t>
      </w:r>
    </w:p>
    <w:p w14:paraId="1E1684D2" w14:textId="77777777" w:rsidR="00F141D3" w:rsidRPr="004A2E38" w:rsidRDefault="00F141D3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M. Reeve</w:t>
      </w:r>
    </w:p>
    <w:p w14:paraId="60F22861" w14:textId="77777777" w:rsidR="00F141D3" w:rsidRPr="004A2E38" w:rsidRDefault="00F141D3" w:rsidP="00F141D3">
      <w:pPr>
        <w:pStyle w:val="NoSpacing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45040501" w14:textId="77777777" w:rsidR="00F141D3" w:rsidRPr="004A2E38" w:rsidRDefault="00F141D3" w:rsidP="00F141D3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On-line Attendance Excuse Submission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K. Vicars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4640C331" w14:textId="77777777" w:rsidR="00F141D3" w:rsidRPr="004A2E38" w:rsidRDefault="00F141D3" w:rsidP="00F141D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SSHS New Excuse Submission Process</w:t>
      </w:r>
    </w:p>
    <w:p w14:paraId="3D8D01BF" w14:textId="77777777" w:rsidR="00F141D3" w:rsidRPr="004A2E38" w:rsidRDefault="00F141D3" w:rsidP="00F141D3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6588D925" w14:textId="77777777" w:rsidR="00F141D3" w:rsidRPr="004A2E38" w:rsidRDefault="00F141D3" w:rsidP="00F141D3">
      <w:pPr>
        <w:pStyle w:val="NoSpacing"/>
        <w:ind w:left="360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Attendance Idea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P. Lowery</w:t>
      </w:r>
    </w:p>
    <w:p w14:paraId="4DFF5BB3" w14:textId="77777777" w:rsidR="00F141D3" w:rsidRPr="004A2E38" w:rsidRDefault="00F141D3" w:rsidP="00F141D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Updated Ideas</w:t>
      </w:r>
    </w:p>
    <w:p w14:paraId="586DB426" w14:textId="77777777" w:rsidR="00F141D3" w:rsidRPr="004A2E38" w:rsidRDefault="00F141D3" w:rsidP="00F141D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March Attendance Contest</w:t>
      </w:r>
    </w:p>
    <w:p w14:paraId="2A16460A" w14:textId="730C6E91" w:rsidR="00C23654" w:rsidRPr="004A2E38" w:rsidRDefault="00C23654" w:rsidP="005920CC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22E04B8A" w14:textId="14EE89AE" w:rsidR="005920CC" w:rsidRPr="004A2E38" w:rsidRDefault="00C23654" w:rsidP="005920CC">
      <w:pPr>
        <w:pStyle w:val="NoSpacing"/>
        <w:ind w:left="720"/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ab/>
      </w:r>
      <w:r w:rsidR="005920CC" w:rsidRPr="004A2E38">
        <w:rPr>
          <w:rFonts w:ascii="Times New Roman" w:hAnsi="Times New Roman" w:cs="Times New Roman"/>
          <w:sz w:val="22"/>
          <w:szCs w:val="22"/>
        </w:rPr>
        <w:tab/>
      </w:r>
      <w:r w:rsidR="005920CC" w:rsidRPr="004A2E38">
        <w:rPr>
          <w:rFonts w:ascii="Times New Roman" w:hAnsi="Times New Roman" w:cs="Times New Roman"/>
          <w:sz w:val="22"/>
          <w:szCs w:val="22"/>
        </w:rPr>
        <w:tab/>
      </w:r>
      <w:r w:rsidR="005920CC" w:rsidRPr="004A2E38">
        <w:rPr>
          <w:rFonts w:ascii="Times New Roman" w:hAnsi="Times New Roman" w:cs="Times New Roman"/>
          <w:sz w:val="22"/>
          <w:szCs w:val="22"/>
        </w:rPr>
        <w:tab/>
      </w:r>
      <w:r w:rsidR="005920CC" w:rsidRPr="004A2E38">
        <w:rPr>
          <w:rFonts w:ascii="Times New Roman" w:hAnsi="Times New Roman" w:cs="Times New Roman"/>
          <w:b/>
          <w:bCs/>
          <w:sz w:val="22"/>
          <w:szCs w:val="22"/>
        </w:rPr>
        <w:t>Curriculum and Instruction Updates</w:t>
      </w:r>
      <w:r w:rsidR="005920CC" w:rsidRPr="004A2E38">
        <w:rPr>
          <w:rFonts w:ascii="Times New Roman" w:hAnsi="Times New Roman" w:cs="Times New Roman"/>
          <w:sz w:val="22"/>
          <w:szCs w:val="22"/>
        </w:rPr>
        <w:tab/>
      </w:r>
      <w:r w:rsidR="005920CC" w:rsidRPr="004A2E38">
        <w:rPr>
          <w:rFonts w:ascii="Times New Roman" w:hAnsi="Times New Roman" w:cs="Times New Roman"/>
          <w:sz w:val="22"/>
          <w:szCs w:val="22"/>
        </w:rPr>
        <w:tab/>
      </w:r>
      <w:r w:rsidR="005920CC" w:rsidRPr="004A2E38">
        <w:rPr>
          <w:rFonts w:ascii="Times New Roman" w:hAnsi="Times New Roman" w:cs="Times New Roman"/>
          <w:sz w:val="22"/>
          <w:szCs w:val="22"/>
        </w:rPr>
        <w:tab/>
      </w:r>
      <w:r w:rsidR="004A2E38">
        <w:rPr>
          <w:rFonts w:ascii="Times New Roman" w:hAnsi="Times New Roman" w:cs="Times New Roman"/>
          <w:sz w:val="22"/>
          <w:szCs w:val="22"/>
        </w:rPr>
        <w:tab/>
      </w:r>
      <w:r w:rsidR="005920CC" w:rsidRPr="004A2E38">
        <w:rPr>
          <w:rFonts w:ascii="Times New Roman" w:hAnsi="Times New Roman" w:cs="Times New Roman"/>
          <w:b/>
          <w:bCs/>
          <w:sz w:val="22"/>
          <w:szCs w:val="22"/>
        </w:rPr>
        <w:t>P. Lowery</w:t>
      </w:r>
    </w:p>
    <w:p w14:paraId="336E3DC5" w14:textId="5C756903" w:rsidR="005920CC" w:rsidRPr="004A2E38" w:rsidRDefault="005920CC" w:rsidP="0014539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Math Textbook Adoption</w:t>
      </w:r>
    </w:p>
    <w:p w14:paraId="63CB70AE" w14:textId="7956F707" w:rsidR="005920CC" w:rsidRPr="004A2E38" w:rsidRDefault="005920CC" w:rsidP="0014539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Clay2Go Family Nights</w:t>
      </w:r>
    </w:p>
    <w:p w14:paraId="6AC97C29" w14:textId="0E64BD4A" w:rsidR="005920CC" w:rsidRPr="004A2E38" w:rsidRDefault="005920CC" w:rsidP="0014539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Temple Grandin Event Updates</w:t>
      </w:r>
    </w:p>
    <w:p w14:paraId="49BE77C7" w14:textId="4AC8B55D" w:rsidR="00FC176B" w:rsidRPr="004A2E38" w:rsidRDefault="00FC176B" w:rsidP="0014539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Technology: Reflex/IXL/ I Ready</w:t>
      </w:r>
    </w:p>
    <w:p w14:paraId="10E28F7F" w14:textId="7CF69503" w:rsidR="00A46DDB" w:rsidRPr="004A2E38" w:rsidRDefault="00A46DDB" w:rsidP="00145394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Policy 2510 Revisions</w:t>
      </w:r>
    </w:p>
    <w:p w14:paraId="3A578278" w14:textId="0AB5E596" w:rsidR="005920CC" w:rsidRPr="004A2E38" w:rsidRDefault="005920CC" w:rsidP="005920CC">
      <w:pPr>
        <w:pStyle w:val="NoSpacing"/>
        <w:ind w:left="720"/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  <w:r w:rsidRPr="004A2E38">
        <w:rPr>
          <w:rFonts w:ascii="Times New Roman" w:hAnsi="Times New Roman" w:cs="Times New Roman"/>
          <w:sz w:val="22"/>
          <w:szCs w:val="22"/>
        </w:rPr>
        <w:tab/>
      </w:r>
    </w:p>
    <w:p w14:paraId="7F35694E" w14:textId="1E249907" w:rsidR="005920CC" w:rsidRPr="004A2E38" w:rsidRDefault="005920CC" w:rsidP="00145394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Preschool and Elementary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45394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45394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M. Blankenship</w:t>
      </w:r>
    </w:p>
    <w:p w14:paraId="1CBBFB6C" w14:textId="77777777" w:rsidR="005920CC" w:rsidRPr="004A2E38" w:rsidRDefault="005920CC" w:rsidP="00754886">
      <w:pPr>
        <w:pStyle w:val="NoSpacing"/>
        <w:rPr>
          <w:rFonts w:ascii="Times New Roman" w:hAnsi="Times New Roman" w:cs="Times New Roman"/>
          <w:sz w:val="22"/>
          <w:szCs w:val="22"/>
        </w:rPr>
      </w:pPr>
    </w:p>
    <w:p w14:paraId="63D87ABC" w14:textId="04CBE279" w:rsidR="005920CC" w:rsidRPr="004A2E38" w:rsidRDefault="005920CC" w:rsidP="005920CC">
      <w:pPr>
        <w:pStyle w:val="NoSpacing"/>
        <w:ind w:left="2880" w:firstLine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Secondary Updates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T. Hodges</w:t>
      </w:r>
    </w:p>
    <w:p w14:paraId="7381226C" w14:textId="4EDBCC42" w:rsidR="005920CC" w:rsidRPr="004A2E38" w:rsidRDefault="005920CC" w:rsidP="00145394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Secondary Policy 2510 Revisions</w:t>
      </w:r>
    </w:p>
    <w:p w14:paraId="6137CF19" w14:textId="502E699D" w:rsidR="0040080E" w:rsidRPr="004A2E38" w:rsidRDefault="0040080E" w:rsidP="00145394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WVGSA Writing Updates</w:t>
      </w:r>
    </w:p>
    <w:p w14:paraId="1F969D8E" w14:textId="72B0A06B" w:rsidR="0040080E" w:rsidRPr="004A2E38" w:rsidRDefault="0040080E" w:rsidP="00145394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Mathematical Habits of Mind</w:t>
      </w:r>
    </w:p>
    <w:p w14:paraId="7D072E64" w14:textId="699A5D34" w:rsidR="0040080E" w:rsidRPr="004A2E38" w:rsidRDefault="0040080E" w:rsidP="00145394">
      <w:pPr>
        <w:pStyle w:val="NoSpacing"/>
        <w:numPr>
          <w:ilvl w:val="0"/>
          <w:numId w:val="2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Middle School Teacher’s Hub</w:t>
      </w:r>
    </w:p>
    <w:p w14:paraId="4284AAC4" w14:textId="028942A8" w:rsidR="00C23654" w:rsidRPr="004A2E38" w:rsidRDefault="0040080E" w:rsidP="00285CC5">
      <w:pPr>
        <w:pStyle w:val="NoSpacing"/>
        <w:numPr>
          <w:ilvl w:val="1"/>
          <w:numId w:val="29"/>
        </w:numPr>
        <w:rPr>
          <w:rFonts w:ascii="Times New Roman" w:hAnsi="Times New Roman" w:cs="Times New Roman"/>
          <w:sz w:val="22"/>
          <w:szCs w:val="22"/>
        </w:rPr>
      </w:pPr>
      <w:r w:rsidRPr="004A2E38">
        <w:rPr>
          <w:rFonts w:ascii="Times New Roman" w:hAnsi="Times New Roman" w:cs="Times New Roman"/>
          <w:sz w:val="22"/>
          <w:szCs w:val="22"/>
        </w:rPr>
        <w:t>I Ready Report Cheat Sheets</w:t>
      </w:r>
      <w:r w:rsidR="00C23654" w:rsidRPr="004A2E38">
        <w:rPr>
          <w:rFonts w:ascii="Times New Roman" w:hAnsi="Times New Roman" w:cs="Times New Roman"/>
          <w:sz w:val="22"/>
          <w:szCs w:val="22"/>
        </w:rPr>
        <w:tab/>
      </w:r>
    </w:p>
    <w:p w14:paraId="711F8805" w14:textId="77777777" w:rsidR="00FC176B" w:rsidRPr="004A2E38" w:rsidRDefault="00FC176B" w:rsidP="0079503F">
      <w:pPr>
        <w:pStyle w:val="NoSpacing"/>
        <w:ind w:left="3600"/>
        <w:rPr>
          <w:rFonts w:ascii="Times New Roman" w:hAnsi="Times New Roman" w:cs="Times New Roman"/>
          <w:b/>
          <w:bCs/>
          <w:sz w:val="22"/>
          <w:szCs w:val="22"/>
        </w:rPr>
      </w:pPr>
    </w:p>
    <w:p w14:paraId="67BA5CC5" w14:textId="332E32EF" w:rsidR="00FC176B" w:rsidRPr="004A2E38" w:rsidRDefault="00FC176B" w:rsidP="0079503F">
      <w:pPr>
        <w:pStyle w:val="NoSpacing"/>
        <w:ind w:left="360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Minute to Win It Team Activity: </w:t>
      </w:r>
      <w:proofErr w:type="spellStart"/>
      <w:r w:rsidRPr="004A2E38">
        <w:rPr>
          <w:rFonts w:ascii="Times New Roman" w:hAnsi="Times New Roman" w:cs="Times New Roman"/>
          <w:i/>
          <w:iCs/>
          <w:sz w:val="22"/>
          <w:szCs w:val="22"/>
        </w:rPr>
        <w:t>Swiftie</w:t>
      </w:r>
      <w:proofErr w:type="spellEnd"/>
      <w:r w:rsidRPr="004A2E38">
        <w:rPr>
          <w:rFonts w:ascii="Times New Roman" w:hAnsi="Times New Roman" w:cs="Times New Roman"/>
          <w:i/>
          <w:iCs/>
          <w:sz w:val="22"/>
          <w:szCs w:val="22"/>
        </w:rPr>
        <w:t xml:space="preserve"> Bracelets! </w:t>
      </w:r>
    </w:p>
    <w:p w14:paraId="7200BCB1" w14:textId="77777777" w:rsidR="00FC176B" w:rsidRPr="004A2E38" w:rsidRDefault="00FC176B" w:rsidP="0079503F">
      <w:pPr>
        <w:pStyle w:val="NoSpacing"/>
        <w:ind w:left="3600"/>
        <w:rPr>
          <w:rFonts w:ascii="Times New Roman" w:hAnsi="Times New Roman" w:cs="Times New Roman"/>
          <w:b/>
          <w:bCs/>
          <w:sz w:val="22"/>
          <w:szCs w:val="22"/>
        </w:rPr>
      </w:pPr>
    </w:p>
    <w:p w14:paraId="2F6F1090" w14:textId="7093D289" w:rsidR="00C23654" w:rsidRPr="004A2E38" w:rsidRDefault="0079503F" w:rsidP="0079503F">
      <w:pPr>
        <w:pStyle w:val="NoSpacing"/>
        <w:ind w:left="360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Team Exit Activity</w:t>
      </w:r>
    </w:p>
    <w:p w14:paraId="071929C1" w14:textId="42254DAA" w:rsidR="00C23654" w:rsidRPr="004A2E38" w:rsidRDefault="00C23654" w:rsidP="0079503F">
      <w:pPr>
        <w:pStyle w:val="NoSpacing"/>
        <w:ind w:left="3600"/>
        <w:rPr>
          <w:rFonts w:ascii="Times New Roman" w:hAnsi="Times New Roman" w:cs="Times New Roman"/>
          <w:sz w:val="22"/>
          <w:szCs w:val="22"/>
        </w:rPr>
      </w:pPr>
    </w:p>
    <w:p w14:paraId="2C214E3F" w14:textId="75B437FD" w:rsidR="0079503F" w:rsidRPr="004A2E38" w:rsidRDefault="0079503F" w:rsidP="0079503F">
      <w:pPr>
        <w:pStyle w:val="NoSpacing"/>
        <w:ind w:left="3600"/>
        <w:rPr>
          <w:rFonts w:ascii="Times New Roman" w:hAnsi="Times New Roman" w:cs="Times New Roman"/>
          <w:sz w:val="22"/>
          <w:szCs w:val="22"/>
        </w:rPr>
      </w:pPr>
    </w:p>
    <w:p w14:paraId="1DD4CC63" w14:textId="07B1C5F7" w:rsidR="00754886" w:rsidRPr="004A2E38" w:rsidRDefault="00754886" w:rsidP="0079503F">
      <w:pPr>
        <w:pStyle w:val="NoSpacing"/>
        <w:ind w:left="3600"/>
        <w:rPr>
          <w:rFonts w:ascii="Times New Roman" w:hAnsi="Times New Roman" w:cs="Times New Roman"/>
          <w:sz w:val="22"/>
          <w:szCs w:val="22"/>
        </w:rPr>
      </w:pPr>
    </w:p>
    <w:p w14:paraId="4A043998" w14:textId="77777777" w:rsidR="00754886" w:rsidRPr="004A2E38" w:rsidRDefault="00754886" w:rsidP="0079503F">
      <w:pPr>
        <w:pStyle w:val="NoSpacing"/>
        <w:ind w:left="3600"/>
        <w:rPr>
          <w:rFonts w:ascii="Times New Roman" w:hAnsi="Times New Roman" w:cs="Times New Roman"/>
          <w:sz w:val="22"/>
          <w:szCs w:val="22"/>
        </w:rPr>
      </w:pPr>
    </w:p>
    <w:p w14:paraId="69C3F0F5" w14:textId="251716FC" w:rsidR="00FA3F86" w:rsidRPr="004A2E38" w:rsidRDefault="00FA3F86" w:rsidP="00A81A4D">
      <w:pPr>
        <w:pStyle w:val="NoSpacing"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>3:30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  <w:t>Closin</w:t>
      </w:r>
      <w:r w:rsidR="006528A5" w:rsidRPr="004A2E38">
        <w:rPr>
          <w:rFonts w:ascii="Times New Roman" w:hAnsi="Times New Roman" w:cs="Times New Roman"/>
          <w:b/>
          <w:bCs/>
          <w:sz w:val="22"/>
          <w:szCs w:val="22"/>
        </w:rPr>
        <w:t xml:space="preserve">g </w:t>
      </w:r>
      <w:r w:rsidR="004A785B" w:rsidRPr="004A2E38">
        <w:rPr>
          <w:rFonts w:ascii="Times New Roman" w:hAnsi="Times New Roman" w:cs="Times New Roman"/>
          <w:b/>
          <w:bCs/>
          <w:sz w:val="22"/>
          <w:szCs w:val="22"/>
        </w:rPr>
        <w:t>Remarks</w:t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A81A4D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528A5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528A5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528A5"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>S. Starche</w:t>
      </w:r>
      <w:r w:rsidR="004A785B" w:rsidRPr="004A2E38">
        <w:rPr>
          <w:rFonts w:ascii="Times New Roman" w:hAnsi="Times New Roman" w:cs="Times New Roman"/>
          <w:b/>
          <w:bCs/>
          <w:sz w:val="22"/>
          <w:szCs w:val="22"/>
        </w:rPr>
        <w:t>r</w:t>
      </w:r>
    </w:p>
    <w:p w14:paraId="596F6438" w14:textId="1F226426" w:rsidR="003C6D1C" w:rsidRPr="004A2E38" w:rsidRDefault="00FA3F86" w:rsidP="00983FCC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A2E38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739BC25B" w14:textId="77777777" w:rsidR="000E3037" w:rsidRPr="00FC20F6" w:rsidRDefault="000E3037" w:rsidP="00983FCC">
      <w:pPr>
        <w:pStyle w:val="NoSpacing"/>
        <w:rPr>
          <w:rFonts w:ascii="Times New Roman" w:hAnsi="Times New Roman" w:cs="Times New Roman"/>
          <w:sz w:val="22"/>
          <w:szCs w:val="22"/>
        </w:rPr>
      </w:pPr>
    </w:p>
    <w:sectPr w:rsidR="000E3037" w:rsidRPr="00FC20F6" w:rsidSect="00CB3E51">
      <w:pgSz w:w="12240" w:h="15840" w:code="1"/>
      <w:pgMar w:top="288" w:right="432" w:bottom="288" w:left="432" w:header="0" w:footer="113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9A363" w14:textId="77777777" w:rsidR="00CB3E51" w:rsidRDefault="00CB3E51">
      <w:r>
        <w:separator/>
      </w:r>
    </w:p>
  </w:endnote>
  <w:endnote w:type="continuationSeparator" w:id="0">
    <w:p w14:paraId="773A82E7" w14:textId="77777777" w:rsidR="00CB3E51" w:rsidRDefault="00CB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D6021" w14:textId="77777777" w:rsidR="00CB3E51" w:rsidRDefault="00CB3E51">
      <w:r>
        <w:separator/>
      </w:r>
    </w:p>
  </w:footnote>
  <w:footnote w:type="continuationSeparator" w:id="0">
    <w:p w14:paraId="36B444CE" w14:textId="77777777" w:rsidR="00CB3E51" w:rsidRDefault="00CB3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5EBE"/>
    <w:multiLevelType w:val="hybridMultilevel"/>
    <w:tmpl w:val="96F6C108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0D631EB"/>
    <w:multiLevelType w:val="hybridMultilevel"/>
    <w:tmpl w:val="7CD2E77A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040A12D8"/>
    <w:multiLevelType w:val="hybridMultilevel"/>
    <w:tmpl w:val="5860EEC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073953D0"/>
    <w:multiLevelType w:val="hybridMultilevel"/>
    <w:tmpl w:val="F362B1DE"/>
    <w:lvl w:ilvl="0" w:tplc="04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4" w15:restartNumberingAfterBreak="0">
    <w:nsid w:val="0C3F09ED"/>
    <w:multiLevelType w:val="multilevel"/>
    <w:tmpl w:val="CD40BF9A"/>
    <w:styleLink w:val="BulletedList"/>
    <w:lvl w:ilvl="0">
      <w:start w:val="1"/>
      <w:numFmt w:val="bullet"/>
      <w:pStyle w:val="Bullet1"/>
      <w:lvlText w:val=""/>
      <w:lvlJc w:val="left"/>
      <w:pPr>
        <w:ind w:left="245" w:hanging="245"/>
      </w:pPr>
      <w:rPr>
        <w:rFonts w:ascii="Wingdings 2" w:hAnsi="Wingdings 2" w:hint="default"/>
        <w:color w:val="FE8637" w:themeColor="accent1"/>
        <w:sz w:val="16"/>
      </w:rPr>
    </w:lvl>
    <w:lvl w:ilvl="1">
      <w:start w:val="1"/>
      <w:numFmt w:val="bullet"/>
      <w:pStyle w:val="Bullet2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5" w15:restartNumberingAfterBreak="0">
    <w:nsid w:val="0E395332"/>
    <w:multiLevelType w:val="hybridMultilevel"/>
    <w:tmpl w:val="1426796C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0EFD451A"/>
    <w:multiLevelType w:val="hybridMultilevel"/>
    <w:tmpl w:val="CA1297D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32F20EB"/>
    <w:multiLevelType w:val="hybridMultilevel"/>
    <w:tmpl w:val="96B876CC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18F65BB2"/>
    <w:multiLevelType w:val="hybridMultilevel"/>
    <w:tmpl w:val="8DAEEF4C"/>
    <w:lvl w:ilvl="0" w:tplc="04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9" w15:restartNumberingAfterBreak="0">
    <w:nsid w:val="197E3499"/>
    <w:multiLevelType w:val="multilevel"/>
    <w:tmpl w:val="85C08436"/>
    <w:styleLink w:val="NumberedList"/>
    <w:lvl w:ilvl="0">
      <w:start w:val="1"/>
      <w:numFmt w:val="decimal"/>
      <w:lvlText w:val="%1)"/>
      <w:lvlJc w:val="left"/>
      <w:pPr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10" w15:restartNumberingAfterBreak="0">
    <w:nsid w:val="1D2A0E2A"/>
    <w:multiLevelType w:val="hybridMultilevel"/>
    <w:tmpl w:val="3C1094AE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F7300D6"/>
    <w:multiLevelType w:val="hybridMultilevel"/>
    <w:tmpl w:val="A42CAAC6"/>
    <w:lvl w:ilvl="0" w:tplc="04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12" w15:restartNumberingAfterBreak="0">
    <w:nsid w:val="319D0088"/>
    <w:multiLevelType w:val="hybridMultilevel"/>
    <w:tmpl w:val="43D0FC62"/>
    <w:lvl w:ilvl="0" w:tplc="04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13" w15:restartNumberingAfterBreak="0">
    <w:nsid w:val="374103D1"/>
    <w:multiLevelType w:val="hybridMultilevel"/>
    <w:tmpl w:val="64FC6C7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22CF1"/>
    <w:multiLevelType w:val="hybridMultilevel"/>
    <w:tmpl w:val="930A5E2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5" w15:restartNumberingAfterBreak="0">
    <w:nsid w:val="3C747277"/>
    <w:multiLevelType w:val="hybridMultilevel"/>
    <w:tmpl w:val="1B82BE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E297F"/>
    <w:multiLevelType w:val="hybridMultilevel"/>
    <w:tmpl w:val="EB909756"/>
    <w:lvl w:ilvl="0" w:tplc="04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17" w15:restartNumberingAfterBreak="0">
    <w:nsid w:val="4587145C"/>
    <w:multiLevelType w:val="hybridMultilevel"/>
    <w:tmpl w:val="A850965A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8" w15:restartNumberingAfterBreak="0">
    <w:nsid w:val="51BF4403"/>
    <w:multiLevelType w:val="hybridMultilevel"/>
    <w:tmpl w:val="734E0D28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9" w15:restartNumberingAfterBreak="0">
    <w:nsid w:val="543071F3"/>
    <w:multiLevelType w:val="hybridMultilevel"/>
    <w:tmpl w:val="B3FC4A9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598D4AB1"/>
    <w:multiLevelType w:val="hybridMultilevel"/>
    <w:tmpl w:val="75F47DD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1" w15:restartNumberingAfterBreak="0">
    <w:nsid w:val="66D12E57"/>
    <w:multiLevelType w:val="hybridMultilevel"/>
    <w:tmpl w:val="F9561B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1F2884"/>
    <w:multiLevelType w:val="hybridMultilevel"/>
    <w:tmpl w:val="28CA2B6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3" w15:restartNumberingAfterBreak="0">
    <w:nsid w:val="69E37561"/>
    <w:multiLevelType w:val="hybridMultilevel"/>
    <w:tmpl w:val="C6DEBC7A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ADC353E"/>
    <w:multiLevelType w:val="hybridMultilevel"/>
    <w:tmpl w:val="748E03D4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73E444E3"/>
    <w:multiLevelType w:val="hybridMultilevel"/>
    <w:tmpl w:val="243ED91E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6" w15:restartNumberingAfterBreak="0">
    <w:nsid w:val="74400283"/>
    <w:multiLevelType w:val="hybridMultilevel"/>
    <w:tmpl w:val="3892BA4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7" w15:restartNumberingAfterBreak="0">
    <w:nsid w:val="76EF71DE"/>
    <w:multiLevelType w:val="hybridMultilevel"/>
    <w:tmpl w:val="1FC4260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8" w15:restartNumberingAfterBreak="0">
    <w:nsid w:val="796F67DF"/>
    <w:multiLevelType w:val="hybridMultilevel"/>
    <w:tmpl w:val="047E964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9" w15:restartNumberingAfterBreak="0">
    <w:nsid w:val="7B775A83"/>
    <w:multiLevelType w:val="hybridMultilevel"/>
    <w:tmpl w:val="16A045B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0" w15:restartNumberingAfterBreak="0">
    <w:nsid w:val="7CED5AB5"/>
    <w:multiLevelType w:val="hybridMultilevel"/>
    <w:tmpl w:val="220458D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062021162">
    <w:abstractNumId w:val="4"/>
  </w:num>
  <w:num w:numId="2" w16cid:durableId="1737585963">
    <w:abstractNumId w:val="9"/>
  </w:num>
  <w:num w:numId="3" w16cid:durableId="17775180">
    <w:abstractNumId w:val="4"/>
  </w:num>
  <w:num w:numId="4" w16cid:durableId="1147285696">
    <w:abstractNumId w:val="28"/>
  </w:num>
  <w:num w:numId="5" w16cid:durableId="1685013406">
    <w:abstractNumId w:val="20"/>
  </w:num>
  <w:num w:numId="6" w16cid:durableId="749083914">
    <w:abstractNumId w:val="14"/>
  </w:num>
  <w:num w:numId="7" w16cid:durableId="576982265">
    <w:abstractNumId w:val="22"/>
  </w:num>
  <w:num w:numId="8" w16cid:durableId="425733713">
    <w:abstractNumId w:val="2"/>
  </w:num>
  <w:num w:numId="9" w16cid:durableId="1926500806">
    <w:abstractNumId w:val="30"/>
  </w:num>
  <w:num w:numId="10" w16cid:durableId="1477844393">
    <w:abstractNumId w:val="6"/>
  </w:num>
  <w:num w:numId="11" w16cid:durableId="1205799958">
    <w:abstractNumId w:val="21"/>
  </w:num>
  <w:num w:numId="12" w16cid:durableId="496118071">
    <w:abstractNumId w:val="24"/>
  </w:num>
  <w:num w:numId="13" w16cid:durableId="301272965">
    <w:abstractNumId w:val="7"/>
  </w:num>
  <w:num w:numId="14" w16cid:durableId="1629240169">
    <w:abstractNumId w:val="23"/>
  </w:num>
  <w:num w:numId="15" w16cid:durableId="1104690988">
    <w:abstractNumId w:val="15"/>
  </w:num>
  <w:num w:numId="16" w16cid:durableId="249242954">
    <w:abstractNumId w:val="13"/>
  </w:num>
  <w:num w:numId="17" w16cid:durableId="1983727363">
    <w:abstractNumId w:val="3"/>
  </w:num>
  <w:num w:numId="18" w16cid:durableId="723066002">
    <w:abstractNumId w:val="12"/>
  </w:num>
  <w:num w:numId="19" w16cid:durableId="2048139829">
    <w:abstractNumId w:val="5"/>
  </w:num>
  <w:num w:numId="20" w16cid:durableId="1179586048">
    <w:abstractNumId w:val="19"/>
  </w:num>
  <w:num w:numId="21" w16cid:durableId="559680310">
    <w:abstractNumId w:val="16"/>
  </w:num>
  <w:num w:numId="22" w16cid:durableId="624508127">
    <w:abstractNumId w:val="27"/>
  </w:num>
  <w:num w:numId="23" w16cid:durableId="315887537">
    <w:abstractNumId w:val="10"/>
  </w:num>
  <w:num w:numId="24" w16cid:durableId="1446075247">
    <w:abstractNumId w:val="0"/>
  </w:num>
  <w:num w:numId="25" w16cid:durableId="10572952">
    <w:abstractNumId w:val="1"/>
  </w:num>
  <w:num w:numId="26" w16cid:durableId="779027654">
    <w:abstractNumId w:val="17"/>
  </w:num>
  <w:num w:numId="27" w16cid:durableId="308025358">
    <w:abstractNumId w:val="26"/>
  </w:num>
  <w:num w:numId="28" w16cid:durableId="1097362256">
    <w:abstractNumId w:val="8"/>
  </w:num>
  <w:num w:numId="29" w16cid:durableId="1287544282">
    <w:abstractNumId w:val="11"/>
  </w:num>
  <w:num w:numId="30" w16cid:durableId="1071122571">
    <w:abstractNumId w:val="25"/>
  </w:num>
  <w:num w:numId="31" w16cid:durableId="508132443">
    <w:abstractNumId w:val="29"/>
  </w:num>
  <w:num w:numId="32" w16cid:durableId="474690057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2050" style="mso-height-percent:90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AB3"/>
    <w:rsid w:val="00000DDE"/>
    <w:rsid w:val="000231B0"/>
    <w:rsid w:val="000419E9"/>
    <w:rsid w:val="00046B04"/>
    <w:rsid w:val="0007513A"/>
    <w:rsid w:val="000A5348"/>
    <w:rsid w:val="000A66D0"/>
    <w:rsid w:val="000D55FF"/>
    <w:rsid w:val="000E1182"/>
    <w:rsid w:val="000E3037"/>
    <w:rsid w:val="001106DA"/>
    <w:rsid w:val="0013061D"/>
    <w:rsid w:val="001371FB"/>
    <w:rsid w:val="00145394"/>
    <w:rsid w:val="00172C84"/>
    <w:rsid w:val="00175961"/>
    <w:rsid w:val="0018302C"/>
    <w:rsid w:val="001A2A76"/>
    <w:rsid w:val="001B0FA0"/>
    <w:rsid w:val="001B331D"/>
    <w:rsid w:val="001D0603"/>
    <w:rsid w:val="001F1E12"/>
    <w:rsid w:val="001F4AAA"/>
    <w:rsid w:val="001F653C"/>
    <w:rsid w:val="00233AB8"/>
    <w:rsid w:val="0026143F"/>
    <w:rsid w:val="002710BC"/>
    <w:rsid w:val="002840E5"/>
    <w:rsid w:val="00284BF4"/>
    <w:rsid w:val="00285CC5"/>
    <w:rsid w:val="002A7C0B"/>
    <w:rsid w:val="002B385C"/>
    <w:rsid w:val="002B3D0F"/>
    <w:rsid w:val="002D3909"/>
    <w:rsid w:val="002D3D50"/>
    <w:rsid w:val="003032F4"/>
    <w:rsid w:val="003051EF"/>
    <w:rsid w:val="003137B7"/>
    <w:rsid w:val="00314738"/>
    <w:rsid w:val="003247E4"/>
    <w:rsid w:val="003614B7"/>
    <w:rsid w:val="003A582E"/>
    <w:rsid w:val="003C6059"/>
    <w:rsid w:val="003C6D1C"/>
    <w:rsid w:val="0040080E"/>
    <w:rsid w:val="00413EBE"/>
    <w:rsid w:val="004543D4"/>
    <w:rsid w:val="00455097"/>
    <w:rsid w:val="00456E48"/>
    <w:rsid w:val="004612E1"/>
    <w:rsid w:val="00461DEF"/>
    <w:rsid w:val="004A2E38"/>
    <w:rsid w:val="004A785B"/>
    <w:rsid w:val="004B6ED9"/>
    <w:rsid w:val="004E7114"/>
    <w:rsid w:val="0052569B"/>
    <w:rsid w:val="00532BB3"/>
    <w:rsid w:val="00534752"/>
    <w:rsid w:val="00551723"/>
    <w:rsid w:val="00563851"/>
    <w:rsid w:val="00567093"/>
    <w:rsid w:val="00587A37"/>
    <w:rsid w:val="005920CC"/>
    <w:rsid w:val="0059662D"/>
    <w:rsid w:val="00596FA8"/>
    <w:rsid w:val="00597598"/>
    <w:rsid w:val="005A1F78"/>
    <w:rsid w:val="005B0524"/>
    <w:rsid w:val="005E6A08"/>
    <w:rsid w:val="00620154"/>
    <w:rsid w:val="006528A5"/>
    <w:rsid w:val="00657F79"/>
    <w:rsid w:val="00665E37"/>
    <w:rsid w:val="0067781A"/>
    <w:rsid w:val="00687347"/>
    <w:rsid w:val="006B170A"/>
    <w:rsid w:val="006D2123"/>
    <w:rsid w:val="006E42C3"/>
    <w:rsid w:val="006F5B22"/>
    <w:rsid w:val="007329C8"/>
    <w:rsid w:val="00735813"/>
    <w:rsid w:val="00740D9C"/>
    <w:rsid w:val="00754886"/>
    <w:rsid w:val="007721E4"/>
    <w:rsid w:val="0079503F"/>
    <w:rsid w:val="007C6EAB"/>
    <w:rsid w:val="007E4174"/>
    <w:rsid w:val="007F6471"/>
    <w:rsid w:val="0080180C"/>
    <w:rsid w:val="00805FB0"/>
    <w:rsid w:val="008070C3"/>
    <w:rsid w:val="00815BC2"/>
    <w:rsid w:val="00850390"/>
    <w:rsid w:val="008556C9"/>
    <w:rsid w:val="0086222F"/>
    <w:rsid w:val="00894116"/>
    <w:rsid w:val="00894F2F"/>
    <w:rsid w:val="008A123A"/>
    <w:rsid w:val="008B472C"/>
    <w:rsid w:val="008D452F"/>
    <w:rsid w:val="008D59B5"/>
    <w:rsid w:val="008E0AB3"/>
    <w:rsid w:val="008F2F3C"/>
    <w:rsid w:val="00901A68"/>
    <w:rsid w:val="009313C3"/>
    <w:rsid w:val="00936398"/>
    <w:rsid w:val="009447BE"/>
    <w:rsid w:val="0094758C"/>
    <w:rsid w:val="00955F53"/>
    <w:rsid w:val="00961F8B"/>
    <w:rsid w:val="0096332E"/>
    <w:rsid w:val="00963D61"/>
    <w:rsid w:val="00983FCC"/>
    <w:rsid w:val="009A357F"/>
    <w:rsid w:val="009A3952"/>
    <w:rsid w:val="009A4A3B"/>
    <w:rsid w:val="009C6739"/>
    <w:rsid w:val="009C6FAC"/>
    <w:rsid w:val="009D052A"/>
    <w:rsid w:val="00A03A66"/>
    <w:rsid w:val="00A1257E"/>
    <w:rsid w:val="00A13615"/>
    <w:rsid w:val="00A35043"/>
    <w:rsid w:val="00A46DDB"/>
    <w:rsid w:val="00A6147F"/>
    <w:rsid w:val="00A64A6C"/>
    <w:rsid w:val="00A7086F"/>
    <w:rsid w:val="00A716C4"/>
    <w:rsid w:val="00A726BE"/>
    <w:rsid w:val="00A730D9"/>
    <w:rsid w:val="00A81A4D"/>
    <w:rsid w:val="00A910C9"/>
    <w:rsid w:val="00A94B2F"/>
    <w:rsid w:val="00AE014D"/>
    <w:rsid w:val="00AE7132"/>
    <w:rsid w:val="00B23440"/>
    <w:rsid w:val="00B30B4B"/>
    <w:rsid w:val="00B330F6"/>
    <w:rsid w:val="00B75B02"/>
    <w:rsid w:val="00BA6BB5"/>
    <w:rsid w:val="00BA71E6"/>
    <w:rsid w:val="00BB48F5"/>
    <w:rsid w:val="00BC527A"/>
    <w:rsid w:val="00BD01B7"/>
    <w:rsid w:val="00BD12B7"/>
    <w:rsid w:val="00BF6A6C"/>
    <w:rsid w:val="00C05430"/>
    <w:rsid w:val="00C23654"/>
    <w:rsid w:val="00C23A27"/>
    <w:rsid w:val="00C41EB8"/>
    <w:rsid w:val="00C65624"/>
    <w:rsid w:val="00C75FC0"/>
    <w:rsid w:val="00CB0C3C"/>
    <w:rsid w:val="00CB3E51"/>
    <w:rsid w:val="00CC7E96"/>
    <w:rsid w:val="00CD3970"/>
    <w:rsid w:val="00D10FD0"/>
    <w:rsid w:val="00D1211B"/>
    <w:rsid w:val="00D169C3"/>
    <w:rsid w:val="00D27D57"/>
    <w:rsid w:val="00D30F70"/>
    <w:rsid w:val="00D34351"/>
    <w:rsid w:val="00D36518"/>
    <w:rsid w:val="00D6480E"/>
    <w:rsid w:val="00D67911"/>
    <w:rsid w:val="00D828D6"/>
    <w:rsid w:val="00DB0994"/>
    <w:rsid w:val="00DC34B9"/>
    <w:rsid w:val="00DF6D77"/>
    <w:rsid w:val="00E023BF"/>
    <w:rsid w:val="00E11185"/>
    <w:rsid w:val="00E12C2D"/>
    <w:rsid w:val="00E81F62"/>
    <w:rsid w:val="00E965AE"/>
    <w:rsid w:val="00EA3AFA"/>
    <w:rsid w:val="00EB118C"/>
    <w:rsid w:val="00EB4279"/>
    <w:rsid w:val="00EC38F2"/>
    <w:rsid w:val="00EE224A"/>
    <w:rsid w:val="00EF69E8"/>
    <w:rsid w:val="00F00AE4"/>
    <w:rsid w:val="00F11FC2"/>
    <w:rsid w:val="00F141D3"/>
    <w:rsid w:val="00F16625"/>
    <w:rsid w:val="00F205E6"/>
    <w:rsid w:val="00F3230B"/>
    <w:rsid w:val="00F35C5A"/>
    <w:rsid w:val="00F36CAA"/>
    <w:rsid w:val="00F53782"/>
    <w:rsid w:val="00F85ECD"/>
    <w:rsid w:val="00FA3F86"/>
    <w:rsid w:val="00FA7558"/>
    <w:rsid w:val="00FC176B"/>
    <w:rsid w:val="00FC20F6"/>
    <w:rsid w:val="00FE7AF6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height-percent:900" fillcolor="white">
      <v:fill color="white"/>
    </o:shapedefaults>
    <o:shapelayout v:ext="edit">
      <o:idmap v:ext="edit" data="2"/>
    </o:shapelayout>
  </w:shapeDefaults>
  <w:decimalSymbol w:val="."/>
  <w:listSeparator w:val=","/>
  <w14:docId w14:val="019C120C"/>
  <w15:docId w15:val="{9F03B6CD-17A2-4B2D-9CF7-CAA05C14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qFormat="1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39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414751" w:themeColor="text2" w:themeShade="BF"/>
      <w:sz w:val="20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pPr>
      <w:spacing w:before="360" w:after="40"/>
      <w:outlineLvl w:val="0"/>
    </w:pPr>
    <w:rPr>
      <w:rFonts w:asciiTheme="majorHAnsi" w:hAnsiTheme="majorHAns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pPr>
      <w:spacing w:after="0"/>
      <w:outlineLvl w:val="1"/>
    </w:pPr>
    <w:rPr>
      <w:rFonts w:asciiTheme="majorHAnsi" w:hAnsiTheme="majorHAns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pPr>
      <w:spacing w:after="0"/>
      <w:outlineLvl w:val="2"/>
    </w:pPr>
    <w:rPr>
      <w:rFonts w:asciiTheme="majorHAnsi" w:hAnsiTheme="majorHAnsi"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pPr>
      <w:spacing w:after="0"/>
      <w:outlineLvl w:val="3"/>
    </w:pPr>
    <w:rPr>
      <w:rFonts w:asciiTheme="majorHAnsi" w:hAnsiTheme="majorHAnsi"/>
      <w:color w:val="E65B0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pPr>
      <w:spacing w:after="0"/>
      <w:outlineLvl w:val="4"/>
    </w:pPr>
    <w:rPr>
      <w:i/>
      <w:color w:val="E65B0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pPr>
      <w:spacing w:after="0"/>
      <w:outlineLvl w:val="5"/>
    </w:pPr>
    <w:rPr>
      <w:b/>
      <w:color w:val="E65B0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pPr>
      <w:spacing w:after="0"/>
      <w:outlineLvl w:val="6"/>
    </w:pPr>
    <w:rPr>
      <w:b/>
      <w:i/>
      <w:color w:val="E65B0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pPr>
      <w:spacing w:after="0"/>
      <w:outlineLvl w:val="7"/>
    </w:pPr>
    <w:rPr>
      <w:b/>
      <w:color w:val="3667C3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pPr>
      <w:spacing w:after="0"/>
      <w:outlineLvl w:val="8"/>
    </w:pPr>
    <w:rPr>
      <w:b/>
      <w:i/>
      <w:color w:val="3667C3" w:themeColor="accent2" w:themeShade="B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Indent">
    <w:name w:val="Normal Indent"/>
    <w:basedOn w:val="Normal"/>
    <w:uiPriority w:val="99"/>
    <w:unhideWhenUsed/>
    <w:pPr>
      <w:ind w:left="720"/>
    </w:pPr>
  </w:style>
  <w:style w:type="character" w:styleId="BookTitle">
    <w:name w:val="Book Title"/>
    <w:basedOn w:val="DefaultParagraphFont"/>
    <w:uiPriority w:val="33"/>
    <w:qFormat/>
    <w:rPr>
      <w:rFonts w:cs="Times New Roman"/>
      <w:smallCaps/>
      <w:color w:val="000000"/>
      <w:spacing w:val="10"/>
    </w:rPr>
  </w:style>
  <w:style w:type="numbering" w:customStyle="1" w:styleId="BulletedList">
    <w:name w:val="Bulleted List"/>
    <w:uiPriority w:val="99"/>
    <w:pPr>
      <w:numPr>
        <w:numId w:val="1"/>
      </w:numPr>
    </w:pPr>
  </w:style>
  <w:style w:type="paragraph" w:customStyle="1" w:styleId="SenderAddress">
    <w:name w:val="Sender Address"/>
    <w:basedOn w:val="Normal"/>
    <w:uiPriority w:val="2"/>
    <w:qFormat/>
    <w:rPr>
      <w:color w:val="FFFFFF" w:themeColor="background1"/>
      <w:spacing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14751" w:themeColor="text2" w:themeShade="BF"/>
      <w:sz w:val="20"/>
      <w:szCs w:val="20"/>
      <w:lang w:eastAsia="ja-JP" w:bidi="he-I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color w:val="414751" w:themeColor="text2" w:themeShade="BF"/>
      <w:sz w:val="20"/>
      <w:szCs w:val="20"/>
      <w:lang w:eastAsia="ja-JP" w:bidi="he-IL"/>
    </w:rPr>
  </w:style>
  <w:style w:type="paragraph" w:styleId="Salutation">
    <w:name w:val="Salutation"/>
    <w:basedOn w:val="NormalIndent"/>
    <w:next w:val="Normal"/>
    <w:link w:val="SalutationChar"/>
    <w:uiPriority w:val="4"/>
    <w:unhideWhenUsed/>
    <w:qFormat/>
    <w:pPr>
      <w:ind w:left="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Pr>
      <w:b/>
      <w:color w:val="414751" w:themeColor="text2" w:themeShade="BF"/>
      <w:sz w:val="20"/>
      <w:szCs w:val="20"/>
      <w:lang w:eastAsia="ja-JP" w:bidi="he-IL"/>
    </w:rPr>
  </w:style>
  <w:style w:type="paragraph" w:customStyle="1" w:styleId="Subject">
    <w:name w:val="Subject"/>
    <w:basedOn w:val="NormalIndent"/>
    <w:uiPriority w:val="7"/>
    <w:qFormat/>
    <w:pPr>
      <w:ind w:left="0"/>
    </w:pPr>
    <w:rPr>
      <w:b/>
      <w:color w:val="FE8637" w:themeColor="accent1"/>
    </w:rPr>
  </w:style>
  <w:style w:type="paragraph" w:customStyle="1" w:styleId="RecipientAddress">
    <w:name w:val="Recipient Address"/>
    <w:basedOn w:val="NoSpacing"/>
    <w:link w:val="RecipientAddressChar"/>
    <w:uiPriority w:val="5"/>
    <w:qFormat/>
    <w:pPr>
      <w:spacing w:after="480"/>
      <w:contextualSpacing/>
    </w:pPr>
    <w:rPr>
      <w:rFonts w:asciiTheme="majorHAnsi" w:hAnsiTheme="majorHAnsi"/>
    </w:rPr>
  </w:style>
  <w:style w:type="paragraph" w:styleId="Closing">
    <w:name w:val="Closing"/>
    <w:basedOn w:val="NoSpacing"/>
    <w:link w:val="ClosingChar"/>
    <w:uiPriority w:val="5"/>
    <w:unhideWhenUsed/>
    <w:qFormat/>
    <w:pPr>
      <w:spacing w:before="960" w:after="960"/>
      <w:ind w:right="2520"/>
    </w:pPr>
  </w:style>
  <w:style w:type="character" w:customStyle="1" w:styleId="ClosingChar">
    <w:name w:val="Closing Char"/>
    <w:basedOn w:val="DefaultParagraphFont"/>
    <w:link w:val="Closing"/>
    <w:uiPriority w:val="5"/>
    <w:rPr>
      <w:color w:val="414751" w:themeColor="text2" w:themeShade="BF"/>
      <w:sz w:val="20"/>
      <w:szCs w:val="20"/>
      <w:lang w:eastAsia="ja-JP" w:bidi="he-IL"/>
    </w:rPr>
  </w:style>
  <w:style w:type="character" w:styleId="Strong">
    <w:name w:val="Strong"/>
    <w:basedOn w:val="DefaultParagraphFont"/>
    <w:uiPriority w:val="8"/>
    <w:qFormat/>
    <w:rPr>
      <w:b/>
      <w:bCs/>
    </w:rPr>
  </w:style>
  <w:style w:type="paragraph" w:styleId="Caption">
    <w:name w:val="caption"/>
    <w:basedOn w:val="Normal"/>
    <w:next w:val="Normal"/>
    <w:uiPriority w:val="99"/>
    <w:semiHidden/>
    <w:pPr>
      <w:spacing w:line="240" w:lineRule="auto"/>
      <w:jc w:val="right"/>
    </w:pPr>
    <w:rPr>
      <w:b/>
      <w:bCs/>
      <w:color w:val="E65B01" w:themeColor="accent1" w:themeShade="BF"/>
      <w:sz w:val="16"/>
      <w:szCs w:val="16"/>
    </w:rPr>
  </w:style>
  <w:style w:type="character" w:styleId="Emphasis">
    <w:name w:val="Emphasis"/>
    <w:uiPriority w:val="20"/>
    <w:qFormat/>
    <w:rPr>
      <w:b/>
      <w:i/>
      <w:color w:val="2B2F36" w:themeColor="text2" w:themeShade="80"/>
      <w:spacing w:val="1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hAnsiTheme="majorHAnsi"/>
      <w:smallCaps/>
      <w:color w:val="414751" w:themeColor="text2" w:themeShade="BF"/>
      <w:spacing w:val="5"/>
      <w:sz w:val="32"/>
      <w:szCs w:val="32"/>
      <w:lang w:eastAsia="ja-JP"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hAnsiTheme="majorHAnsi"/>
      <w:color w:val="414751" w:themeColor="text2" w:themeShade="BF"/>
      <w:sz w:val="28"/>
      <w:szCs w:val="28"/>
      <w:lang w:eastAsia="ja-JP"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hAnsiTheme="majorHAnsi"/>
      <w:color w:val="414751" w:themeColor="text2" w:themeShade="BF"/>
      <w:spacing w:val="5"/>
      <w:sz w:val="24"/>
      <w:szCs w:val="24"/>
      <w:lang w:eastAsia="ja-JP"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hAnsiTheme="majorHAnsi"/>
      <w:color w:val="E65B01" w:themeColor="accent1" w:themeShade="BF"/>
      <w:lang w:eastAsia="ja-JP"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i/>
      <w:color w:val="E65B01" w:themeColor="accent1" w:themeShade="BF"/>
      <w:lang w:eastAsia="ja-JP"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color w:val="E65B01" w:themeColor="accent1" w:themeShade="BF"/>
      <w:sz w:val="20"/>
      <w:szCs w:val="20"/>
      <w:lang w:eastAsia="ja-JP"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b/>
      <w:i/>
      <w:color w:val="E65B01" w:themeColor="accent1" w:themeShade="BF"/>
      <w:sz w:val="20"/>
      <w:szCs w:val="20"/>
      <w:lang w:eastAsia="ja-JP"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b/>
      <w:color w:val="3667C3" w:themeColor="accent2" w:themeShade="BF"/>
      <w:sz w:val="20"/>
      <w:szCs w:val="20"/>
      <w:lang w:eastAsia="ja-JP"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b/>
      <w:i/>
      <w:color w:val="3667C3" w:themeColor="accent2" w:themeShade="BF"/>
      <w:sz w:val="18"/>
      <w:szCs w:val="18"/>
      <w:lang w:eastAsia="ja-JP" w:bidi="he-IL"/>
    </w:rPr>
  </w:style>
  <w:style w:type="character" w:styleId="IntenseEmphasis">
    <w:name w:val="Intense Emphasis"/>
    <w:basedOn w:val="DefaultParagraphFont"/>
    <w:uiPriority w:val="21"/>
    <w:qFormat/>
    <w:rPr>
      <w:i/>
      <w:caps/>
      <w:color w:val="E65B01" w:themeColor="accent1" w:themeShade="BF"/>
      <w:spacing w:val="10"/>
      <w:sz w:val="18"/>
      <w:szCs w:val="18"/>
    </w:rPr>
  </w:style>
  <w:style w:type="paragraph" w:styleId="Quote">
    <w:name w:val="Quote"/>
    <w:basedOn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414751" w:themeColor="text2" w:themeShade="BF"/>
      <w:sz w:val="20"/>
      <w:szCs w:val="20"/>
      <w:lang w:eastAsia="ja-JP" w:bidi="he-IL"/>
    </w:rPr>
  </w:style>
  <w:style w:type="paragraph" w:styleId="IntenseQuote">
    <w:name w:val="Intense Quote"/>
    <w:basedOn w:val="Quote"/>
    <w:link w:val="IntenseQuoteChar"/>
    <w:uiPriority w:val="30"/>
    <w:qFormat/>
    <w:pPr>
      <w:pBdr>
        <w:bottom w:val="double" w:sz="4" w:space="4" w:color="FE8637" w:themeColor="accent1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E65B01" w:themeColor="accent1" w:themeShade="BF"/>
      <w:sz w:val="20"/>
      <w:szCs w:val="20"/>
      <w:lang w:eastAsia="ja-JP" w:bidi="he-IL"/>
    </w:rPr>
  </w:style>
  <w:style w:type="character" w:styleId="IntenseReference">
    <w:name w:val="Intense Reference"/>
    <w:basedOn w:val="DefaultParagraphFont"/>
    <w:uiPriority w:val="32"/>
    <w:qFormat/>
    <w:rPr>
      <w:rFonts w:cs="Times New Roman"/>
      <w:b/>
      <w:caps/>
      <w:color w:val="3667C3" w:themeColor="accent2" w:themeShade="BF"/>
      <w:spacing w:val="5"/>
      <w:sz w:val="18"/>
      <w:szCs w:val="18"/>
    </w:rPr>
  </w:style>
  <w:style w:type="numbering" w:customStyle="1" w:styleId="NumberedList">
    <w:name w:val="Numbered List"/>
    <w:uiPriority w:val="99"/>
    <w:pPr>
      <w:numPr>
        <w:numId w:val="2"/>
      </w:numPr>
    </w:pPr>
  </w:style>
  <w:style w:type="paragraph" w:styleId="Subtitle">
    <w:name w:val="Subtitle"/>
    <w:basedOn w:val="Normal"/>
    <w:link w:val="SubtitleChar"/>
    <w:uiPriority w:val="11"/>
    <w:rPr>
      <w:i/>
      <w:color w:val="575F6D" w:themeColor="text2"/>
      <w:spacing w:val="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i/>
      <w:color w:val="575F6D" w:themeColor="text2"/>
      <w:spacing w:val="5"/>
      <w:sz w:val="24"/>
      <w:szCs w:val="24"/>
      <w:lang w:eastAsia="ja-JP" w:bidi="he-IL"/>
    </w:rPr>
  </w:style>
  <w:style w:type="character" w:styleId="SubtleEmphasis">
    <w:name w:val="Subtle Emphasis"/>
    <w:basedOn w:val="DefaultParagraphFont"/>
    <w:uiPriority w:val="19"/>
    <w:qFormat/>
    <w:rPr>
      <w:i/>
      <w:color w:val="E65B01" w:themeColor="accent1" w:themeShade="BF"/>
    </w:rPr>
  </w:style>
  <w:style w:type="character" w:styleId="SubtleReference">
    <w:name w:val="Subtle Reference"/>
    <w:basedOn w:val="DefaultParagraphFont"/>
    <w:uiPriority w:val="31"/>
    <w:qFormat/>
    <w:rPr>
      <w:rFonts w:cs="Times New Roman"/>
      <w:b/>
      <w:i/>
      <w:color w:val="3667C3" w:themeColor="accent2" w:themeShade="BF"/>
    </w:rPr>
  </w:style>
  <w:style w:type="paragraph" w:styleId="Title">
    <w:name w:val="Title"/>
    <w:basedOn w:val="Normal"/>
    <w:link w:val="TitleChar"/>
    <w:uiPriority w:val="10"/>
    <w:rPr>
      <w:rFonts w:asciiTheme="majorHAnsi" w:hAnsiTheme="majorHAnsi"/>
      <w:smallCaps/>
      <w:color w:val="FE8637" w:themeColor="accent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hAnsiTheme="majorHAnsi"/>
      <w:smallCaps/>
      <w:color w:val="FE8637" w:themeColor="accent1"/>
      <w:spacing w:val="10"/>
      <w:sz w:val="48"/>
      <w:szCs w:val="48"/>
      <w:lang w:eastAsia="ja-JP" w:bidi="he-IL"/>
    </w:rPr>
  </w:style>
  <w:style w:type="paragraph" w:styleId="NoSpacing">
    <w:name w:val="No Spacing"/>
    <w:uiPriority w:val="1"/>
    <w:unhideWhenUsed/>
    <w:qFormat/>
    <w:pPr>
      <w:spacing w:after="0" w:line="240" w:lineRule="auto"/>
    </w:pPr>
    <w:rPr>
      <w:color w:val="414751" w:themeColor="text2" w:themeShade="BF"/>
      <w:sz w:val="20"/>
      <w:szCs w:val="20"/>
      <w:lang w:eastAsia="ja-JP" w:bidi="he-IL"/>
    </w:rPr>
  </w:style>
  <w:style w:type="paragraph" w:customStyle="1" w:styleId="Sidebar">
    <w:name w:val="Sidebar"/>
    <w:basedOn w:val="Normal"/>
    <w:uiPriority w:val="2"/>
    <w:semiHidden/>
    <w:unhideWhenUsed/>
    <w:pPr>
      <w:spacing w:line="300" w:lineRule="auto"/>
    </w:pPr>
    <w:rPr>
      <w:b/>
      <w:color w:val="E65B01" w:themeColor="accent1" w:themeShade="BF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414751" w:themeColor="text2" w:themeShade="BF"/>
      <w:sz w:val="16"/>
      <w:szCs w:val="16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SendersAddress">
    <w:name w:val="Sender's Address"/>
    <w:basedOn w:val="Normal"/>
    <w:uiPriority w:val="2"/>
    <w:qFormat/>
    <w:rPr>
      <w:color w:val="FFFFFF" w:themeColor="background1"/>
      <w:spacing w:val="20"/>
    </w:rPr>
  </w:style>
  <w:style w:type="paragraph" w:styleId="Date">
    <w:name w:val="Date"/>
    <w:basedOn w:val="Normal"/>
    <w:next w:val="Normal"/>
    <w:link w:val="DateChar"/>
    <w:uiPriority w:val="99"/>
    <w:unhideWhenUsed/>
    <w:rPr>
      <w:b/>
      <w:color w:val="FE8637" w:themeColor="accent1"/>
    </w:rPr>
  </w:style>
  <w:style w:type="character" w:customStyle="1" w:styleId="DateChar">
    <w:name w:val="Date Char"/>
    <w:basedOn w:val="DefaultParagraphFont"/>
    <w:link w:val="Date"/>
    <w:uiPriority w:val="99"/>
    <w:rPr>
      <w:b/>
      <w:color w:val="FE8637" w:themeColor="accent1"/>
      <w:sz w:val="20"/>
      <w:szCs w:val="20"/>
      <w:lang w:eastAsia="ja-JP" w:bidi="he-IL"/>
    </w:rPr>
  </w:style>
  <w:style w:type="paragraph" w:styleId="Signature">
    <w:name w:val="Signature"/>
    <w:basedOn w:val="Closing"/>
    <w:link w:val="SignatureChar"/>
    <w:uiPriority w:val="99"/>
    <w:unhideWhenUsed/>
    <w:pPr>
      <w:spacing w:before="0" w:after="0"/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color w:val="414751" w:themeColor="text2" w:themeShade="BF"/>
      <w:sz w:val="20"/>
      <w:szCs w:val="20"/>
      <w:lang w:eastAsia="ja-JP" w:bidi="he-IL"/>
    </w:rPr>
  </w:style>
  <w:style w:type="paragraph" w:styleId="ListParagraph">
    <w:name w:val="List Paragraph"/>
    <w:basedOn w:val="Normal"/>
    <w:uiPriority w:val="39"/>
    <w:unhideWhenUsed/>
    <w:qFormat/>
    <w:pPr>
      <w:ind w:left="720"/>
    </w:pPr>
  </w:style>
  <w:style w:type="paragraph" w:customStyle="1" w:styleId="Bullet1">
    <w:name w:val="Bullet 1"/>
    <w:basedOn w:val="ListParagraph"/>
    <w:uiPriority w:val="37"/>
    <w:qFormat/>
    <w:pPr>
      <w:numPr>
        <w:numId w:val="3"/>
      </w:numPr>
      <w:spacing w:after="0"/>
      <w:contextualSpacing/>
    </w:pPr>
    <w:rPr>
      <w:color w:val="auto"/>
      <w:lang w:bidi="ar-SA"/>
    </w:rPr>
  </w:style>
  <w:style w:type="paragraph" w:customStyle="1" w:styleId="Bullet2">
    <w:name w:val="Bullet 2"/>
    <w:basedOn w:val="ListParagraph"/>
    <w:uiPriority w:val="37"/>
    <w:qFormat/>
    <w:pPr>
      <w:numPr>
        <w:ilvl w:val="1"/>
        <w:numId w:val="3"/>
      </w:numPr>
      <w:contextualSpacing/>
    </w:pPr>
    <w:rPr>
      <w:color w:val="auto"/>
      <w:lang w:bidi="ar-SA"/>
    </w:rPr>
  </w:style>
  <w:style w:type="paragraph" w:customStyle="1" w:styleId="CompanyName">
    <w:name w:val="Company Name"/>
    <w:basedOn w:val="Normal"/>
    <w:uiPriority w:val="4"/>
    <w:qFormat/>
    <w:rPr>
      <w:color w:val="FFFFFF" w:themeColor="background1"/>
      <w:spacing w:val="20"/>
    </w:rPr>
  </w:style>
  <w:style w:type="paragraph" w:customStyle="1" w:styleId="RecipientName">
    <w:name w:val="Recipient Name"/>
    <w:basedOn w:val="Normal"/>
    <w:uiPriority w:val="3"/>
    <w:qFormat/>
    <w:pPr>
      <w:spacing w:before="480" w:after="0" w:line="240" w:lineRule="auto"/>
      <w:contextualSpacing/>
    </w:pPr>
    <w:rPr>
      <w:b/>
    </w:rPr>
  </w:style>
  <w:style w:type="character" w:customStyle="1" w:styleId="RecipientAddressChar">
    <w:name w:val="Recipient Address Char"/>
    <w:basedOn w:val="DefaultParagraphFont"/>
    <w:link w:val="RecipientAddress"/>
    <w:uiPriority w:val="5"/>
    <w:locked/>
    <w:rPr>
      <w:rFonts w:asciiTheme="majorHAnsi" w:hAnsiTheme="majorHAnsi"/>
      <w:color w:val="414751" w:themeColor="text2" w:themeShade="BF"/>
      <w:sz w:val="20"/>
      <w:szCs w:val="20"/>
      <w:lang w:eastAsia="ja-JP" w:bidi="he-IL"/>
    </w:rPr>
  </w:style>
  <w:style w:type="character" w:styleId="Hyperlink">
    <w:name w:val="Hyperlink"/>
    <w:basedOn w:val="DefaultParagraphFont"/>
    <w:uiPriority w:val="99"/>
    <w:unhideWhenUsed/>
    <w:rsid w:val="0007513A"/>
    <w:rPr>
      <w:color w:val="D2611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5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4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dra%20sheatsley\Application%20Data\Microsoft\Templates\Mail%20merge%20letter%20(Oriel%20theme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B5B21D3-C827-41E0-BEAC-643004CC34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78FD4C-073B-424A-B0DB-F3875A1E45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Settings\sandra sheatsley\Application Data\Microsoft\Templates\Mail merge letter (Oriel theme).dotx</Template>
  <TotalTime>1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Raleigh County Federal Programs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RCBOE</dc:creator>
  <cp:keywords/>
  <cp:lastModifiedBy>Donald Barnett</cp:lastModifiedBy>
  <cp:revision>2</cp:revision>
  <cp:lastPrinted>2023-11-14T14:50:00Z</cp:lastPrinted>
  <dcterms:created xsi:type="dcterms:W3CDTF">2024-05-01T15:13:00Z</dcterms:created>
  <dcterms:modified xsi:type="dcterms:W3CDTF">2024-05-01T15:13:00Z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TC017730769991</vt:lpwstr>
  </property>
  <property fmtid="{D5CDD505-2E9C-101B-9397-08002B2CF9AE}" pid="3" name="MSIP_Label_460f4a70-4b6c-4bd4-a002-31edb9c00abe_Enabled">
    <vt:lpwstr>true</vt:lpwstr>
  </property>
  <property fmtid="{D5CDD505-2E9C-101B-9397-08002B2CF9AE}" pid="4" name="MSIP_Label_460f4a70-4b6c-4bd4-a002-31edb9c00abe_SetDate">
    <vt:lpwstr>2024-05-01T15:13:04Z</vt:lpwstr>
  </property>
  <property fmtid="{D5CDD505-2E9C-101B-9397-08002B2CF9AE}" pid="5" name="MSIP_Label_460f4a70-4b6c-4bd4-a002-31edb9c00abe_Method">
    <vt:lpwstr>Standard</vt:lpwstr>
  </property>
  <property fmtid="{D5CDD505-2E9C-101B-9397-08002B2CF9AE}" pid="6" name="MSIP_Label_460f4a70-4b6c-4bd4-a002-31edb9c00abe_Name">
    <vt:lpwstr>General</vt:lpwstr>
  </property>
  <property fmtid="{D5CDD505-2E9C-101B-9397-08002B2CF9AE}" pid="7" name="MSIP_Label_460f4a70-4b6c-4bd4-a002-31edb9c00abe_SiteId">
    <vt:lpwstr>e019b04b-330c-467a-8bae-09fb17374d6a</vt:lpwstr>
  </property>
  <property fmtid="{D5CDD505-2E9C-101B-9397-08002B2CF9AE}" pid="8" name="MSIP_Label_460f4a70-4b6c-4bd4-a002-31edb9c00abe_ActionId">
    <vt:lpwstr>724131bb-ea00-434d-95a9-5386990a19f7</vt:lpwstr>
  </property>
  <property fmtid="{D5CDD505-2E9C-101B-9397-08002B2CF9AE}" pid="9" name="MSIP_Label_460f4a70-4b6c-4bd4-a002-31edb9c00abe_ContentBits">
    <vt:lpwstr>0</vt:lpwstr>
  </property>
</Properties>
</file>