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5C3FB" w14:textId="474EEBF0" w:rsidR="00DA2869" w:rsidRPr="005D4A78" w:rsidRDefault="00BA0151">
      <w:pPr>
        <w:pStyle w:val="Heading1"/>
        <w:rPr>
          <w:rFonts w:ascii="Copperplate Gothic Bold" w:hAnsi="Copperplate Gothic Bold"/>
          <w:color w:val="0000FF"/>
          <w:sz w:val="22"/>
          <w:szCs w:val="22"/>
        </w:rPr>
      </w:pPr>
      <w:r w:rsidRPr="005D4A78">
        <w:rPr>
          <w:rFonts w:ascii="Copperplate Gothic Bold" w:hAnsi="Copperplate Gothic Bold"/>
          <w:color w:val="0000FF"/>
          <w:sz w:val="22"/>
          <w:szCs w:val="22"/>
        </w:rPr>
        <w:t>Education</w:t>
      </w:r>
    </w:p>
    <w:p w14:paraId="6B5A523F" w14:textId="77777777" w:rsidR="005D4A78" w:rsidRDefault="00DC629D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 xml:space="preserve">M.Ed.  Supervision and Administration, </w:t>
      </w:r>
    </w:p>
    <w:p w14:paraId="68A3BE79" w14:textId="3C5D88EA" w:rsidR="00DC629D" w:rsidRPr="005D4A78" w:rsidRDefault="00DC629D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>Liberty University, Lynchburg, Virginia</w:t>
      </w:r>
      <w:r w:rsidR="002B4AAA" w:rsidRPr="005D4A78">
        <w:rPr>
          <w:rFonts w:ascii="Copperplate Gothic Bold" w:hAnsi="Copperplate Gothic Bold"/>
          <w:sz w:val="20"/>
          <w:szCs w:val="20"/>
        </w:rPr>
        <w:t>- 2024</w:t>
      </w:r>
      <w:r w:rsidR="00754F16" w:rsidRPr="005D4A78">
        <w:rPr>
          <w:rFonts w:ascii="Copperplate Gothic Bold" w:hAnsi="Copperplate Gothic Bold"/>
          <w:sz w:val="20"/>
          <w:szCs w:val="20"/>
        </w:rPr>
        <w:t xml:space="preserve"> </w:t>
      </w:r>
    </w:p>
    <w:p w14:paraId="36C1D125" w14:textId="77777777" w:rsidR="00DC629D" w:rsidRPr="005D4A78" w:rsidRDefault="00DC629D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</w:p>
    <w:p w14:paraId="699D7F20" w14:textId="77777777" w:rsidR="005D4A78" w:rsidRDefault="00FF3B4E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>B.S.  Physical Education</w:t>
      </w:r>
      <w:r w:rsidR="007234DE" w:rsidRPr="005D4A78">
        <w:rPr>
          <w:rFonts w:ascii="Copperplate Gothic Bold" w:hAnsi="Copperplate Gothic Bold"/>
          <w:sz w:val="20"/>
          <w:szCs w:val="20"/>
        </w:rPr>
        <w:t xml:space="preserve"> Pre-K-12</w:t>
      </w:r>
      <w:r w:rsidRPr="005D4A78">
        <w:rPr>
          <w:rFonts w:ascii="Copperplate Gothic Bold" w:hAnsi="Copperplate Gothic Bold"/>
          <w:sz w:val="20"/>
          <w:szCs w:val="20"/>
        </w:rPr>
        <w:t xml:space="preserve">, </w:t>
      </w:r>
    </w:p>
    <w:p w14:paraId="3CEC3B71" w14:textId="0312218B" w:rsidR="00FF3B4E" w:rsidRPr="005D4A78" w:rsidRDefault="00FF3B4E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>Concord University, Athens, W</w:t>
      </w:r>
      <w:r w:rsidR="00DC629D" w:rsidRPr="005D4A78">
        <w:rPr>
          <w:rFonts w:ascii="Copperplate Gothic Bold" w:hAnsi="Copperplate Gothic Bold"/>
          <w:sz w:val="20"/>
          <w:szCs w:val="20"/>
        </w:rPr>
        <w:t>est Virginia</w:t>
      </w:r>
      <w:r w:rsidR="002B4AAA" w:rsidRPr="005D4A78">
        <w:rPr>
          <w:rFonts w:ascii="Copperplate Gothic Bold" w:hAnsi="Copperplate Gothic Bold"/>
          <w:sz w:val="20"/>
          <w:szCs w:val="20"/>
        </w:rPr>
        <w:t>- 2005</w:t>
      </w:r>
    </w:p>
    <w:p w14:paraId="213BA8B4" w14:textId="02171A01" w:rsidR="00FF3B4E" w:rsidRPr="005D4A78" w:rsidRDefault="00FF3B4E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ab/>
      </w:r>
      <w:r w:rsidR="002B4AAA" w:rsidRPr="005D4A78">
        <w:rPr>
          <w:rFonts w:ascii="Copperplate Gothic Bold" w:hAnsi="Copperplate Gothic Bold"/>
          <w:sz w:val="20"/>
          <w:szCs w:val="20"/>
        </w:rPr>
        <w:t xml:space="preserve">Additional </w:t>
      </w:r>
      <w:r w:rsidRPr="005D4A78">
        <w:rPr>
          <w:rFonts w:ascii="Copperplate Gothic Bold" w:hAnsi="Copperplate Gothic Bold"/>
          <w:sz w:val="20"/>
          <w:szCs w:val="20"/>
        </w:rPr>
        <w:t xml:space="preserve">Certifications: </w:t>
      </w:r>
      <w:r w:rsidRPr="005D4A78">
        <w:rPr>
          <w:rFonts w:ascii="Copperplate Gothic Bold" w:hAnsi="Copperplate Gothic Bold"/>
          <w:sz w:val="20"/>
          <w:szCs w:val="20"/>
        </w:rPr>
        <w:tab/>
        <w:t>Health Education 5-12</w:t>
      </w:r>
    </w:p>
    <w:p w14:paraId="5170B712" w14:textId="77777777" w:rsidR="005D4A78" w:rsidRDefault="002417D3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ab/>
      </w:r>
      <w:r w:rsidRPr="005D4A78">
        <w:rPr>
          <w:rFonts w:ascii="Copperplate Gothic Bold" w:hAnsi="Copperplate Gothic Bold"/>
          <w:sz w:val="20"/>
          <w:szCs w:val="20"/>
        </w:rPr>
        <w:tab/>
      </w:r>
      <w:r w:rsidRPr="005D4A78">
        <w:rPr>
          <w:rFonts w:ascii="Copperplate Gothic Bold" w:hAnsi="Copperplate Gothic Bold"/>
          <w:sz w:val="20"/>
          <w:szCs w:val="20"/>
        </w:rPr>
        <w:tab/>
      </w:r>
      <w:r w:rsidR="002B4AAA" w:rsidRPr="005D4A78">
        <w:rPr>
          <w:rFonts w:ascii="Copperplate Gothic Bold" w:hAnsi="Copperplate Gothic Bold"/>
          <w:sz w:val="20"/>
          <w:szCs w:val="20"/>
        </w:rPr>
        <w:tab/>
      </w:r>
      <w:r w:rsidR="002B4AAA" w:rsidRPr="005D4A78">
        <w:rPr>
          <w:rFonts w:ascii="Copperplate Gothic Bold" w:hAnsi="Copperplate Gothic Bold"/>
          <w:sz w:val="20"/>
          <w:szCs w:val="20"/>
        </w:rPr>
        <w:tab/>
      </w:r>
      <w:r w:rsidR="005D4A78">
        <w:rPr>
          <w:rFonts w:ascii="Copperplate Gothic Bold" w:hAnsi="Copperplate Gothic Bold"/>
          <w:sz w:val="20"/>
          <w:szCs w:val="20"/>
        </w:rPr>
        <w:tab/>
      </w:r>
      <w:r w:rsidRPr="005D4A78">
        <w:rPr>
          <w:rFonts w:ascii="Copperplate Gothic Bold" w:hAnsi="Copperplate Gothic Bold"/>
          <w:sz w:val="20"/>
          <w:szCs w:val="20"/>
        </w:rPr>
        <w:t>Special Education Pre-K</w:t>
      </w:r>
      <w:r w:rsidR="00FF3B4E" w:rsidRPr="005D4A78">
        <w:rPr>
          <w:rFonts w:ascii="Copperplate Gothic Bold" w:hAnsi="Copperplate Gothic Bold"/>
          <w:sz w:val="20"/>
          <w:szCs w:val="20"/>
        </w:rPr>
        <w:t xml:space="preserve">–12 </w:t>
      </w:r>
    </w:p>
    <w:p w14:paraId="08C3BF6F" w14:textId="677D6AA2" w:rsidR="00FF3B4E" w:rsidRPr="005D4A78" w:rsidRDefault="00FF3B4E" w:rsidP="005D4A78">
      <w:pPr>
        <w:pStyle w:val="DegreeDetails"/>
        <w:spacing w:line="240" w:lineRule="auto"/>
        <w:ind w:left="3600" w:firstLine="720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>(Multi-categorical LD/MI/BD)</w:t>
      </w:r>
      <w:r w:rsidR="005D4A78">
        <w:rPr>
          <w:rFonts w:ascii="Copperplate Gothic Bold" w:hAnsi="Copperplate Gothic Bold"/>
          <w:sz w:val="20"/>
          <w:szCs w:val="20"/>
        </w:rPr>
        <w:tab/>
      </w:r>
    </w:p>
    <w:p w14:paraId="5893C816" w14:textId="77777777" w:rsidR="00F74C9D" w:rsidRPr="005D4A78" w:rsidRDefault="00F74C9D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</w:p>
    <w:p w14:paraId="513089E4" w14:textId="77777777" w:rsidR="005D4A78" w:rsidRDefault="00F74C9D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 xml:space="preserve">A.S. Printing Technology, </w:t>
      </w:r>
    </w:p>
    <w:p w14:paraId="386FC7C3" w14:textId="4C50C208" w:rsidR="003666E1" w:rsidRPr="005D4A78" w:rsidRDefault="00F74C9D" w:rsidP="00F74C9D">
      <w:pPr>
        <w:pStyle w:val="DegreeDetails"/>
        <w:spacing w:line="240" w:lineRule="auto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>WVU Institute of Technology, Montgomery, W</w:t>
      </w:r>
      <w:r w:rsidR="00DC629D" w:rsidRPr="005D4A78">
        <w:rPr>
          <w:rFonts w:ascii="Copperplate Gothic Bold" w:hAnsi="Copperplate Gothic Bold"/>
          <w:sz w:val="20"/>
          <w:szCs w:val="20"/>
        </w:rPr>
        <w:t>est Virginia</w:t>
      </w:r>
      <w:r w:rsidR="002B4AAA" w:rsidRPr="005D4A78">
        <w:rPr>
          <w:rFonts w:ascii="Copperplate Gothic Bold" w:hAnsi="Copperplate Gothic Bold"/>
          <w:sz w:val="20"/>
          <w:szCs w:val="20"/>
        </w:rPr>
        <w:t>- 1999</w:t>
      </w:r>
    </w:p>
    <w:p w14:paraId="334F6087" w14:textId="77777777" w:rsidR="003666E1" w:rsidRPr="00857F86" w:rsidRDefault="003666E1" w:rsidP="00F74C9D">
      <w:pPr>
        <w:pStyle w:val="DegreeDetails"/>
        <w:spacing w:line="240" w:lineRule="auto"/>
      </w:pPr>
    </w:p>
    <w:p w14:paraId="0736E8F9" w14:textId="0519F0A9" w:rsidR="00DA2869" w:rsidRPr="005D4A78" w:rsidRDefault="002D066A" w:rsidP="00857F86">
      <w:pPr>
        <w:pStyle w:val="Heading1"/>
        <w:contextualSpacing/>
        <w:rPr>
          <w:rFonts w:ascii="Copperplate Gothic Bold" w:hAnsi="Copperplate Gothic Bold"/>
          <w:color w:val="0000FF"/>
          <w:sz w:val="22"/>
          <w:szCs w:val="22"/>
        </w:rPr>
      </w:pPr>
      <w:r w:rsidRPr="005D4A78">
        <w:rPr>
          <w:rFonts w:ascii="Copperplate Gothic Bold" w:hAnsi="Copperplate Gothic Bold"/>
          <w:color w:val="0000FF"/>
          <w:sz w:val="22"/>
          <w:szCs w:val="22"/>
        </w:rPr>
        <w:t xml:space="preserve">Work </w:t>
      </w:r>
      <w:r w:rsidR="00BA0151" w:rsidRPr="005D4A78">
        <w:rPr>
          <w:rFonts w:ascii="Copperplate Gothic Bold" w:hAnsi="Copperplate Gothic Bold"/>
          <w:color w:val="0000FF"/>
          <w:sz w:val="22"/>
          <w:szCs w:val="22"/>
        </w:rPr>
        <w:t>Experience</w:t>
      </w:r>
    </w:p>
    <w:p w14:paraId="45168F0D" w14:textId="6B705ED6" w:rsidR="00DC629D" w:rsidRPr="005D4A78" w:rsidRDefault="00DC629D" w:rsidP="00754F16">
      <w:pPr>
        <w:pStyle w:val="BodyText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>Principal Intern, Spring 2024</w:t>
      </w:r>
    </w:p>
    <w:p w14:paraId="4F3225C9" w14:textId="038CA159" w:rsidR="00921967" w:rsidRPr="005D4A78" w:rsidRDefault="00921967" w:rsidP="00921967">
      <w:pPr>
        <w:pStyle w:val="BodyText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 xml:space="preserve">Athletic Director, Shady Spring High School, Fall 2018- </w:t>
      </w:r>
      <w:r w:rsidR="00DC629D" w:rsidRPr="005D4A78">
        <w:rPr>
          <w:rFonts w:ascii="Copperplate Gothic Bold" w:hAnsi="Copperplate Gothic Bold"/>
          <w:sz w:val="20"/>
          <w:szCs w:val="20"/>
        </w:rPr>
        <w:t>2023</w:t>
      </w:r>
    </w:p>
    <w:p w14:paraId="55E35978" w14:textId="234D3209" w:rsidR="00921967" w:rsidRPr="005D4A78" w:rsidRDefault="00921967" w:rsidP="00921967">
      <w:pPr>
        <w:pStyle w:val="BodyText"/>
        <w:rPr>
          <w:rFonts w:ascii="Copperplate Gothic Bold" w:hAnsi="Copperplate Gothic Bold"/>
          <w:sz w:val="20"/>
          <w:szCs w:val="20"/>
        </w:rPr>
      </w:pPr>
      <w:r w:rsidRPr="005D4A78">
        <w:rPr>
          <w:rFonts w:ascii="Copperplate Gothic Bold" w:hAnsi="Copperplate Gothic Bold"/>
          <w:sz w:val="20"/>
          <w:szCs w:val="20"/>
        </w:rPr>
        <w:t>Physical Education Teacher, Shady Spring High School, Spring 2014-Present</w:t>
      </w:r>
    </w:p>
    <w:tbl>
      <w:tblPr>
        <w:tblStyle w:val="CVDetails"/>
        <w:tblW w:w="6355" w:type="pct"/>
        <w:tblLook w:val="04A0" w:firstRow="1" w:lastRow="0" w:firstColumn="1" w:lastColumn="0" w:noHBand="0" w:noVBand="1"/>
      </w:tblPr>
      <w:tblGrid>
        <w:gridCol w:w="9280"/>
        <w:gridCol w:w="19"/>
        <w:gridCol w:w="2598"/>
      </w:tblGrid>
      <w:tr w:rsidR="003666E1" w:rsidRPr="005D4A78" w14:paraId="432B141B" w14:textId="77777777" w:rsidTr="002B4AAA">
        <w:sdt>
          <w:sdtPr>
            <w:rPr>
              <w:rFonts w:ascii="Copperplate Gothic Bold" w:hAnsi="Copperplate Gothic Bold"/>
              <w:sz w:val="20"/>
              <w:szCs w:val="20"/>
            </w:rPr>
            <w:id w:val="17159559"/>
            <w:placeholder>
              <w:docPart w:val="E0E6BEDCC263964CAF9B71D1F07F0B41"/>
            </w:placeholder>
          </w:sdtPr>
          <w:sdtContent>
            <w:tc>
              <w:tcPr>
                <w:tcW w:w="3900" w:type="pct"/>
              </w:tcPr>
              <w:p w14:paraId="60944856" w14:textId="0F18F52A" w:rsidR="002D066A" w:rsidRPr="005D4A78" w:rsidRDefault="002D066A" w:rsidP="003666E1">
                <w:pPr>
                  <w:pStyle w:val="NoSpacing"/>
                  <w:ind w:right="-1169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Special Education Teacher, Liberty High School</w:t>
                </w:r>
                <w:r w:rsidR="003666E1" w:rsidRPr="005D4A78">
                  <w:rPr>
                    <w:rFonts w:ascii="Copperplate Gothic Bold" w:hAnsi="Copperplate Gothic Bold"/>
                    <w:sz w:val="20"/>
                    <w:szCs w:val="20"/>
                  </w:rPr>
                  <w:t>, Fall 2006-</w:t>
                </w:r>
                <w:r w:rsidR="00921967" w:rsidRPr="005D4A78">
                  <w:rPr>
                    <w:rFonts w:ascii="Copperplate Gothic Bold" w:hAnsi="Copperplate Gothic Bold"/>
                    <w:sz w:val="20"/>
                    <w:szCs w:val="20"/>
                  </w:rPr>
                  <w:t>2014</w:t>
                </w:r>
              </w:p>
              <w:p w14:paraId="33A7E7B4" w14:textId="77777777" w:rsidR="00DA2869" w:rsidRPr="005D4A78" w:rsidRDefault="00DA2869" w:rsidP="00857F86">
                <w:pPr>
                  <w:pStyle w:val="NoSpacing"/>
                  <w:rPr>
                    <w:rFonts w:ascii="Copperplate Gothic Bold" w:hAnsi="Copperplate Gothic Bold"/>
                    <w:sz w:val="20"/>
                    <w:szCs w:val="20"/>
                  </w:rPr>
                </w:pPr>
              </w:p>
            </w:tc>
          </w:sdtContent>
        </w:sdt>
        <w:tc>
          <w:tcPr>
            <w:tcW w:w="8" w:type="pct"/>
          </w:tcPr>
          <w:p w14:paraId="4B70C3C6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1092" w:type="pct"/>
          </w:tcPr>
          <w:p w14:paraId="40136589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</w:tr>
      <w:tr w:rsidR="003666E1" w:rsidRPr="005D4A78" w14:paraId="110C1771" w14:textId="77777777" w:rsidTr="002B4AAA">
        <w:tc>
          <w:tcPr>
            <w:tcW w:w="3900" w:type="pct"/>
          </w:tcPr>
          <w:p w14:paraId="66AF39C1" w14:textId="77777777" w:rsidR="002D066A" w:rsidRPr="005D4A78" w:rsidRDefault="002D066A" w:rsidP="003666E1">
            <w:pPr>
              <w:pStyle w:val="NoSpacing"/>
              <w:tabs>
                <w:tab w:val="left" w:pos="7470"/>
              </w:tabs>
              <w:ind w:right="-1529"/>
              <w:rPr>
                <w:rFonts w:ascii="Copperplate Gothic Bold" w:hAnsi="Copperplate Gothic Bold"/>
                <w:sz w:val="20"/>
                <w:szCs w:val="20"/>
              </w:rPr>
            </w:pPr>
            <w:r w:rsidRPr="005D4A78">
              <w:rPr>
                <w:rFonts w:ascii="Copperplate Gothic Bold" w:hAnsi="Copperplate Gothic Bold"/>
                <w:sz w:val="20"/>
                <w:szCs w:val="20"/>
              </w:rPr>
              <w:t>In School Learning Center Coordinator, Beckley-Stratton Middle</w:t>
            </w:r>
            <w:r w:rsidR="003666E1" w:rsidRPr="005D4A78">
              <w:rPr>
                <w:rFonts w:ascii="Copperplate Gothic Bold" w:hAnsi="Copperplate Gothic Bold"/>
                <w:sz w:val="20"/>
                <w:szCs w:val="20"/>
              </w:rPr>
              <w:t>, Spring 2006</w:t>
            </w:r>
          </w:p>
        </w:tc>
        <w:tc>
          <w:tcPr>
            <w:tcW w:w="8" w:type="pct"/>
          </w:tcPr>
          <w:p w14:paraId="6B479B2B" w14:textId="77777777" w:rsidR="002D066A" w:rsidRPr="005D4A78" w:rsidRDefault="002D066A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1092" w:type="pct"/>
          </w:tcPr>
          <w:p w14:paraId="3518BCB4" w14:textId="77777777" w:rsidR="002D066A" w:rsidRPr="005D4A78" w:rsidRDefault="002D066A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</w:tr>
      <w:tr w:rsidR="003666E1" w:rsidRPr="005D4A78" w14:paraId="47530C7D" w14:textId="77777777" w:rsidTr="002B4AAA">
        <w:tc>
          <w:tcPr>
            <w:tcW w:w="3900" w:type="pct"/>
          </w:tcPr>
          <w:p w14:paraId="17EBF98F" w14:textId="77777777" w:rsidR="002D066A" w:rsidRPr="005D4A78" w:rsidRDefault="002D066A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8" w:type="pct"/>
          </w:tcPr>
          <w:p w14:paraId="52D19C91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1092" w:type="pct"/>
          </w:tcPr>
          <w:p w14:paraId="4E705AAA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</w:tr>
      <w:tr w:rsidR="003666E1" w:rsidRPr="005D4A78" w14:paraId="7BC9D58D" w14:textId="77777777" w:rsidTr="002B4AAA">
        <w:sdt>
          <w:sdtPr>
            <w:rPr>
              <w:rFonts w:ascii="Copperplate Gothic Bold" w:hAnsi="Copperplate Gothic Bold"/>
              <w:sz w:val="20"/>
              <w:szCs w:val="20"/>
            </w:rPr>
            <w:id w:val="17159760"/>
            <w:placeholder>
              <w:docPart w:val="37378F8AB7F59544BB4DC824F2027AA9"/>
            </w:placeholder>
          </w:sdtPr>
          <w:sdtContent>
            <w:tc>
              <w:tcPr>
                <w:tcW w:w="3900" w:type="pct"/>
              </w:tcPr>
              <w:p w14:paraId="5813045B" w14:textId="6366AE11" w:rsidR="00DA2869" w:rsidRPr="005D4A78" w:rsidRDefault="003666E1" w:rsidP="00857F86">
                <w:pPr>
                  <w:pStyle w:val="NoSpacing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Sergeant, C Co. 1/150t</w:t>
                </w:r>
                <w:r w:rsidR="002D066A"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h Armor, </w:t>
                </w:r>
                <w:r w:rsidR="002B4AAA"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US Army and </w:t>
                </w:r>
                <w:r w:rsidR="002D066A" w:rsidRPr="005D4A78">
                  <w:rPr>
                    <w:rFonts w:ascii="Copperplate Gothic Bold" w:hAnsi="Copperplate Gothic Bold"/>
                    <w:sz w:val="20"/>
                    <w:szCs w:val="20"/>
                  </w:rPr>
                  <w:t>WV Army National Guard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, September 1996-July 2005</w:t>
                </w:r>
              </w:p>
            </w:tc>
          </w:sdtContent>
        </w:sdt>
        <w:tc>
          <w:tcPr>
            <w:tcW w:w="8" w:type="pct"/>
          </w:tcPr>
          <w:p w14:paraId="6C9AF4F1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1092" w:type="pct"/>
          </w:tcPr>
          <w:p w14:paraId="0FB3B23F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</w:tr>
      <w:tr w:rsidR="003666E1" w:rsidRPr="005D4A78" w14:paraId="6D1ACAD3" w14:textId="77777777" w:rsidTr="002B4AAA">
        <w:tc>
          <w:tcPr>
            <w:tcW w:w="3900" w:type="pct"/>
          </w:tcPr>
          <w:p w14:paraId="09128B0C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8" w:type="pct"/>
          </w:tcPr>
          <w:p w14:paraId="276CF28C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1092" w:type="pct"/>
          </w:tcPr>
          <w:p w14:paraId="19A1BEA0" w14:textId="77777777" w:rsidR="00DA2869" w:rsidRPr="005D4A78" w:rsidRDefault="00DA2869" w:rsidP="00857F86">
            <w:pPr>
              <w:pStyle w:val="NoSpacing"/>
              <w:rPr>
                <w:rFonts w:ascii="Copperplate Gothic Bold" w:hAnsi="Copperplate Gothic Bold"/>
                <w:sz w:val="20"/>
                <w:szCs w:val="20"/>
              </w:rPr>
            </w:pPr>
          </w:p>
        </w:tc>
      </w:tr>
    </w:tbl>
    <w:p w14:paraId="4A2BFC05" w14:textId="56D0FF54" w:rsidR="005D4A78" w:rsidRPr="005D4A78" w:rsidRDefault="002D066A" w:rsidP="005D4A78">
      <w:pPr>
        <w:pStyle w:val="Heading1"/>
        <w:rPr>
          <w:rFonts w:ascii="Copperplate Gothic Bold" w:hAnsi="Copperplate Gothic Bold"/>
          <w:color w:val="0000FF"/>
          <w:sz w:val="22"/>
          <w:szCs w:val="22"/>
        </w:rPr>
      </w:pPr>
      <w:r w:rsidRPr="00857F86">
        <w:rPr>
          <w:sz w:val="22"/>
          <w:szCs w:val="22"/>
        </w:rPr>
        <w:t xml:space="preserve"> </w:t>
      </w:r>
      <w:r w:rsidRPr="005D4A78">
        <w:rPr>
          <w:rFonts w:ascii="Copperplate Gothic Bold" w:hAnsi="Copperplate Gothic Bold"/>
          <w:color w:val="0000FF"/>
          <w:sz w:val="22"/>
          <w:szCs w:val="22"/>
        </w:rPr>
        <w:t>Coaching Experience</w:t>
      </w:r>
      <w:r w:rsidR="005D4A78">
        <w:rPr>
          <w:rFonts w:ascii="Copperplate Gothic Bold" w:hAnsi="Copperplate Gothic Bold"/>
          <w:color w:val="0000FF"/>
          <w:sz w:val="22"/>
          <w:szCs w:val="22"/>
        </w:rPr>
        <w:t xml:space="preserve">- </w:t>
      </w:r>
      <w:r w:rsidR="00921967" w:rsidRPr="005D4A78">
        <w:rPr>
          <w:rFonts w:ascii="Copperplate Gothic Bold" w:hAnsi="Copperplate Gothic Bold"/>
          <w:color w:val="0000FF"/>
          <w:sz w:val="22"/>
          <w:szCs w:val="22"/>
        </w:rPr>
        <w:t>W</w:t>
      </w:r>
      <w:r w:rsidR="00DC629D" w:rsidRPr="005D4A78">
        <w:rPr>
          <w:rFonts w:ascii="Copperplate Gothic Bold" w:hAnsi="Copperplate Gothic Bold"/>
          <w:color w:val="0000FF"/>
          <w:sz w:val="22"/>
          <w:szCs w:val="22"/>
        </w:rPr>
        <w:t>est Virginia Secondary Schools Athletic Commission</w:t>
      </w:r>
    </w:p>
    <w:tbl>
      <w:tblPr>
        <w:tblStyle w:val="CVDetails"/>
        <w:tblW w:w="3988" w:type="pct"/>
        <w:tblLook w:val="04A0" w:firstRow="1" w:lastRow="0" w:firstColumn="1" w:lastColumn="0" w:noHBand="0" w:noVBand="1"/>
      </w:tblPr>
      <w:tblGrid>
        <w:gridCol w:w="7379"/>
        <w:gridCol w:w="87"/>
      </w:tblGrid>
      <w:tr w:rsidR="00A773E1" w:rsidRPr="00857F86" w14:paraId="2868B1D1" w14:textId="77777777" w:rsidTr="005D4A78">
        <w:sdt>
          <w:sdtPr>
            <w:rPr>
              <w:rFonts w:ascii="Copperplate Gothic Bold" w:hAnsi="Copperplate Gothic Bold"/>
              <w:sz w:val="20"/>
              <w:szCs w:val="20"/>
            </w:rPr>
            <w:id w:val="17159696"/>
            <w:placeholder>
              <w:docPart w:val="4E04B7D07C9A224FBF68A634EC7DB2C8"/>
            </w:placeholder>
          </w:sdtPr>
          <w:sdtContent>
            <w:tc>
              <w:tcPr>
                <w:tcW w:w="4942" w:type="pct"/>
              </w:tcPr>
              <w:p w14:paraId="0866F852" w14:textId="09D54587" w:rsidR="00921967" w:rsidRPr="005D4A78" w:rsidRDefault="00921967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Varsity Softball, Shady Spring High School</w:t>
                </w:r>
              </w:p>
              <w:p w14:paraId="55D90570" w14:textId="78DEE4CB" w:rsidR="00921967" w:rsidRPr="005D4A78" w:rsidRDefault="00921967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Middle School Football, Shady Spring Middle</w:t>
                </w:r>
              </w:p>
              <w:p w14:paraId="418E7CE5" w14:textId="128EB94A" w:rsidR="00A773E1" w:rsidRPr="005D4A78" w:rsidRDefault="00A773E1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Varsity Football, Liberty High School </w:t>
                </w:r>
              </w:p>
            </w:tc>
          </w:sdtContent>
        </w:sdt>
        <w:tc>
          <w:tcPr>
            <w:tcW w:w="58" w:type="pct"/>
          </w:tcPr>
          <w:p w14:paraId="125A2C78" w14:textId="77777777" w:rsidR="00A773E1" w:rsidRPr="00857F86" w:rsidRDefault="00A773E1"/>
        </w:tc>
      </w:tr>
      <w:tr w:rsidR="00A773E1" w:rsidRPr="00857F86" w14:paraId="6688D533" w14:textId="77777777" w:rsidTr="005D4A78">
        <w:sdt>
          <w:sdtPr>
            <w:rPr>
              <w:rFonts w:ascii="Copperplate Gothic Bold" w:hAnsi="Copperplate Gothic Bold"/>
              <w:sz w:val="20"/>
              <w:szCs w:val="20"/>
            </w:rPr>
            <w:id w:val="17159695"/>
            <w:placeholder>
              <w:docPart w:val="CAC40034D0C3CA4EA72A97514E2EA5D3"/>
            </w:placeholder>
          </w:sdtPr>
          <w:sdtContent>
            <w:tc>
              <w:tcPr>
                <w:tcW w:w="4942" w:type="pct"/>
              </w:tcPr>
              <w:p w14:paraId="537A5792" w14:textId="44EE17E4" w:rsidR="00A773E1" w:rsidRPr="005D4A78" w:rsidRDefault="00A773E1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Varsity Baseball, Liberty High School </w:t>
                </w:r>
              </w:p>
            </w:tc>
          </w:sdtContent>
        </w:sdt>
        <w:tc>
          <w:tcPr>
            <w:tcW w:w="58" w:type="pct"/>
          </w:tcPr>
          <w:p w14:paraId="177E622B" w14:textId="77777777" w:rsidR="00A773E1" w:rsidRPr="00857F86" w:rsidRDefault="00A773E1"/>
        </w:tc>
      </w:tr>
      <w:tr w:rsidR="00A773E1" w:rsidRPr="00857F86" w14:paraId="5BA6B0E0" w14:textId="77777777" w:rsidTr="005D4A78">
        <w:tc>
          <w:tcPr>
            <w:tcW w:w="4942" w:type="pct"/>
          </w:tcPr>
          <w:sdt>
            <w:sdtPr>
              <w:rPr>
                <w:rFonts w:ascii="Copperplate Gothic Bold" w:hAnsi="Copperplate Gothic Bold"/>
                <w:sz w:val="20"/>
                <w:szCs w:val="20"/>
              </w:rPr>
              <w:id w:val="17159697"/>
              <w:placeholder>
                <w:docPart w:val="4133827CE1757B4280553D779F375AF5"/>
              </w:placeholder>
            </w:sdtPr>
            <w:sdtContent>
              <w:p w14:paraId="2A67ED9B" w14:textId="25A84F11" w:rsidR="00A773E1" w:rsidRPr="005D4A78" w:rsidRDefault="00A773E1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Middle School Wrestling, Shady Spring Middle </w:t>
                </w:r>
              </w:p>
              <w:p w14:paraId="7013123F" w14:textId="1A5ABA43" w:rsidR="00A773E1" w:rsidRPr="005D4A78" w:rsidRDefault="00A773E1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Middle School Football, Trap Hill Middle </w:t>
                </w:r>
              </w:p>
              <w:p w14:paraId="26AFEAE8" w14:textId="2416CE56" w:rsidR="00A773E1" w:rsidRPr="005D4A78" w:rsidRDefault="00A773E1" w:rsidP="00A773E1">
                <w:pPr>
                  <w:pStyle w:val="ListBullet"/>
                  <w:ind w:right="-1165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Volunteer, Basketball, Daniels Elementary </w:t>
                </w:r>
              </w:p>
              <w:p w14:paraId="45D38F09" w14:textId="087D8E9E" w:rsidR="00A773E1" w:rsidRPr="005D4A78" w:rsidRDefault="00A773E1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Volunteer, </w:t>
                </w:r>
                <w:r w:rsid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Baseball, 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Shady Spring Little League  </w:t>
                </w:r>
              </w:p>
              <w:p w14:paraId="6023346B" w14:textId="6F64C176" w:rsidR="00A773E1" w:rsidRPr="005D4A78" w:rsidRDefault="00A773E1" w:rsidP="00BF6BC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Volunteer, </w:t>
                </w:r>
                <w:r w:rsid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Football, 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Shady Spring Youth Football League </w:t>
                </w:r>
              </w:p>
            </w:sdtContent>
          </w:sdt>
          <w:p w14:paraId="419ED925" w14:textId="77777777" w:rsidR="00A773E1" w:rsidRPr="005D4A78" w:rsidRDefault="00A773E1" w:rsidP="00BF6BC6">
            <w:pPr>
              <w:pStyle w:val="ListBullet"/>
              <w:numPr>
                <w:ilvl w:val="0"/>
                <w:numId w:val="0"/>
              </w:numPr>
              <w:ind w:left="187"/>
              <w:rPr>
                <w:rFonts w:ascii="Copperplate Gothic Bold" w:hAnsi="Copperplate Gothic Bold"/>
                <w:sz w:val="20"/>
                <w:szCs w:val="20"/>
              </w:rPr>
            </w:pPr>
          </w:p>
        </w:tc>
        <w:tc>
          <w:tcPr>
            <w:tcW w:w="58" w:type="pct"/>
          </w:tcPr>
          <w:p w14:paraId="05FD25FB" w14:textId="77777777" w:rsidR="00A773E1" w:rsidRPr="00857F86" w:rsidRDefault="00A773E1" w:rsidP="00A773E1">
            <w:pPr>
              <w:ind w:left="343"/>
            </w:pPr>
          </w:p>
        </w:tc>
      </w:tr>
    </w:tbl>
    <w:p w14:paraId="7C998058" w14:textId="77777777" w:rsidR="00921967" w:rsidRDefault="00921967" w:rsidP="00754F16">
      <w:pPr>
        <w:pStyle w:val="Heading1"/>
        <w:ind w:left="0"/>
        <w:rPr>
          <w:color w:val="0000FF"/>
          <w:sz w:val="22"/>
          <w:szCs w:val="22"/>
        </w:rPr>
      </w:pPr>
    </w:p>
    <w:p w14:paraId="24DC5F0A" w14:textId="6781E0C9" w:rsidR="00DA2869" w:rsidRPr="005D4A78" w:rsidRDefault="005F00FD">
      <w:pPr>
        <w:pStyle w:val="Heading1"/>
        <w:rPr>
          <w:rFonts w:ascii="Copperplate Gothic Bold" w:hAnsi="Copperplate Gothic Bold"/>
          <w:color w:val="0000FF"/>
          <w:sz w:val="22"/>
          <w:szCs w:val="22"/>
        </w:rPr>
      </w:pPr>
      <w:r w:rsidRPr="005D4A78">
        <w:rPr>
          <w:rFonts w:ascii="Copperplate Gothic Bold" w:hAnsi="Copperplate Gothic Bold"/>
          <w:color w:val="0000FF"/>
          <w:sz w:val="22"/>
          <w:szCs w:val="22"/>
        </w:rPr>
        <w:t xml:space="preserve">Military </w:t>
      </w:r>
      <w:r w:rsidR="00BA0151" w:rsidRPr="005D4A78">
        <w:rPr>
          <w:rFonts w:ascii="Copperplate Gothic Bold" w:hAnsi="Copperplate Gothic Bold"/>
          <w:color w:val="0000FF"/>
          <w:sz w:val="22"/>
          <w:szCs w:val="22"/>
        </w:rPr>
        <w:t>Experience</w:t>
      </w:r>
    </w:p>
    <w:tbl>
      <w:tblPr>
        <w:tblStyle w:val="CVDetails"/>
        <w:tblW w:w="5356" w:type="pct"/>
        <w:tblLook w:val="04A0" w:firstRow="1" w:lastRow="0" w:firstColumn="1" w:lastColumn="0" w:noHBand="0" w:noVBand="1"/>
      </w:tblPr>
      <w:tblGrid>
        <w:gridCol w:w="8372"/>
        <w:gridCol w:w="20"/>
        <w:gridCol w:w="1634"/>
      </w:tblGrid>
      <w:tr w:rsidR="005F00FD" w:rsidRPr="00857F86" w14:paraId="5D58CF6B" w14:textId="77777777" w:rsidTr="005D4A78">
        <w:sdt>
          <w:sdtPr>
            <w:rPr>
              <w:rFonts w:ascii="Copperplate Gothic Bold" w:hAnsi="Copperplate Gothic Bold"/>
              <w:sz w:val="20"/>
              <w:szCs w:val="20"/>
            </w:rPr>
            <w:id w:val="17159674"/>
            <w:placeholder>
              <w:docPart w:val="5707243F2E185446903EB56895190CFF"/>
            </w:placeholder>
          </w:sdtPr>
          <w:sdtContent>
            <w:tc>
              <w:tcPr>
                <w:tcW w:w="4175" w:type="pct"/>
              </w:tcPr>
              <w:p w14:paraId="3536B80F" w14:textId="77777777" w:rsidR="00DA2869" w:rsidRPr="005D4A78" w:rsidRDefault="005F00FD" w:rsidP="005F00FD">
                <w:pPr>
                  <w:pStyle w:val="ListBullet"/>
                  <w:ind w:right="-899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Gunner/Assistant Tank Commander, M1A1 Abrams Main Battle Tank</w:t>
                </w:r>
              </w:p>
            </w:tc>
          </w:sdtContent>
        </w:sdt>
        <w:tc>
          <w:tcPr>
            <w:tcW w:w="10" w:type="pct"/>
          </w:tcPr>
          <w:p w14:paraId="0F3FDE7C" w14:textId="77777777" w:rsidR="00DA2869" w:rsidRPr="00857F86" w:rsidRDefault="00DA2869" w:rsidP="005F00FD">
            <w:pPr>
              <w:ind w:left="539" w:firstLine="262"/>
            </w:pPr>
          </w:p>
        </w:tc>
        <w:tc>
          <w:tcPr>
            <w:tcW w:w="815" w:type="pct"/>
          </w:tcPr>
          <w:p w14:paraId="2046F605" w14:textId="77777777" w:rsidR="00DA2869" w:rsidRPr="00857F86" w:rsidRDefault="00DA2869" w:rsidP="00F74C9D">
            <w:pPr>
              <w:pStyle w:val="Date"/>
              <w:jc w:val="center"/>
            </w:pPr>
          </w:p>
        </w:tc>
      </w:tr>
      <w:tr w:rsidR="005F00FD" w:rsidRPr="00857F86" w14:paraId="433751B4" w14:textId="77777777" w:rsidTr="005D4A78">
        <w:sdt>
          <w:sdtPr>
            <w:rPr>
              <w:rFonts w:ascii="Copperplate Gothic Bold" w:hAnsi="Copperplate Gothic Bold"/>
              <w:sz w:val="20"/>
              <w:szCs w:val="20"/>
            </w:rPr>
            <w:id w:val="17159675"/>
            <w:placeholder>
              <w:docPart w:val="8D3F1899364C6C41A14006620A5969AA"/>
            </w:placeholder>
          </w:sdtPr>
          <w:sdtContent>
            <w:tc>
              <w:tcPr>
                <w:tcW w:w="4175" w:type="pct"/>
              </w:tcPr>
              <w:p w14:paraId="331A1F27" w14:textId="77777777" w:rsidR="00DA2869" w:rsidRPr="005D4A78" w:rsidRDefault="005F00FD" w:rsidP="005F00FD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Team Leader, Red Platoon, C Co 1/150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  <w:vertAlign w:val="superscript"/>
                  </w:rPr>
                  <w:t>th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Armor</w:t>
                </w:r>
              </w:p>
            </w:tc>
          </w:sdtContent>
        </w:sdt>
        <w:tc>
          <w:tcPr>
            <w:tcW w:w="10" w:type="pct"/>
          </w:tcPr>
          <w:p w14:paraId="0C29E87F" w14:textId="77777777" w:rsidR="00DA2869" w:rsidRPr="00857F86" w:rsidRDefault="00DA2869"/>
        </w:tc>
        <w:tc>
          <w:tcPr>
            <w:tcW w:w="815" w:type="pct"/>
          </w:tcPr>
          <w:p w14:paraId="3EC914FF" w14:textId="77777777" w:rsidR="00DA2869" w:rsidRPr="00857F86" w:rsidRDefault="00DA2869" w:rsidP="00F74C9D">
            <w:pPr>
              <w:pStyle w:val="Date"/>
              <w:jc w:val="center"/>
            </w:pPr>
          </w:p>
        </w:tc>
      </w:tr>
      <w:tr w:rsidR="005F00FD" w:rsidRPr="00857F86" w14:paraId="08BB7601" w14:textId="77777777" w:rsidTr="005D4A78">
        <w:sdt>
          <w:sdtPr>
            <w:rPr>
              <w:rFonts w:ascii="Copperplate Gothic Bold" w:hAnsi="Copperplate Gothic Bold"/>
              <w:sz w:val="20"/>
              <w:szCs w:val="20"/>
            </w:rPr>
            <w:id w:val="17159676"/>
            <w:placeholder>
              <w:docPart w:val="F5D38599B16CFF43A3C8C7F53A51265D"/>
            </w:placeholder>
          </w:sdtPr>
          <w:sdtContent>
            <w:tc>
              <w:tcPr>
                <w:tcW w:w="4175" w:type="pct"/>
              </w:tcPr>
              <w:p w14:paraId="3C4642C7" w14:textId="77777777" w:rsidR="00F74C9D" w:rsidRPr="005D4A78" w:rsidRDefault="005F00FD" w:rsidP="005F00FD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Served in Operation Iraqi Freedom 2, </w:t>
                </w:r>
                <w:r w:rsidR="00F74C9D" w:rsidRPr="005D4A78">
                  <w:rPr>
                    <w:rFonts w:ascii="Copperplate Gothic Bold" w:hAnsi="Copperplate Gothic Bold"/>
                    <w:sz w:val="20"/>
                    <w:szCs w:val="20"/>
                  </w:rPr>
                  <w:t>30</w:t>
                </w:r>
                <w:r w:rsidR="00F74C9D" w:rsidRPr="005D4A78">
                  <w:rPr>
                    <w:rFonts w:ascii="Copperplate Gothic Bold" w:hAnsi="Copperplate Gothic Bold"/>
                    <w:sz w:val="20"/>
                    <w:szCs w:val="20"/>
                    <w:vertAlign w:val="superscript"/>
                  </w:rPr>
                  <w:t>th</w:t>
                </w:r>
                <w:r w:rsidR="00F74C9D"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HSB, 1</w:t>
                </w:r>
                <w:r w:rsidR="00F74C9D" w:rsidRPr="005D4A78">
                  <w:rPr>
                    <w:rFonts w:ascii="Copperplate Gothic Bold" w:hAnsi="Copperplate Gothic Bold"/>
                    <w:sz w:val="20"/>
                    <w:szCs w:val="20"/>
                    <w:vertAlign w:val="superscript"/>
                  </w:rPr>
                  <w:t>st</w:t>
                </w:r>
                <w:r w:rsidR="00F74C9D"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Infantry Division</w:t>
                </w:r>
              </w:p>
              <w:p w14:paraId="6E7CA4B5" w14:textId="2AFA748E" w:rsidR="00F74C9D" w:rsidRPr="005D4A78" w:rsidRDefault="00F74C9D" w:rsidP="005F00FD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1/150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  <w:vertAlign w:val="superscript"/>
                  </w:rPr>
                  <w:t>th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Armor Battalion Enlisted Soldier of the Year</w:t>
                </w:r>
              </w:p>
              <w:p w14:paraId="3EC79A7B" w14:textId="256B4F3E" w:rsidR="00F74C9D" w:rsidRPr="005D4A78" w:rsidRDefault="00F74C9D" w:rsidP="005F00FD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Combat Life Saver</w:t>
                </w:r>
                <w:r w:rsid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Certified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, First Aid, CPR</w:t>
                </w:r>
              </w:p>
              <w:p w14:paraId="197EEA02" w14:textId="77777777" w:rsidR="004F5063" w:rsidRDefault="00F74C9D" w:rsidP="004F5063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>N</w:t>
                </w:r>
                <w:r w:rsidR="00DC629D" w:rsidRPr="005D4A78">
                  <w:rPr>
                    <w:rFonts w:ascii="Copperplate Gothic Bold" w:hAnsi="Copperplate Gothic Bold"/>
                    <w:sz w:val="20"/>
                    <w:szCs w:val="20"/>
                  </w:rPr>
                  <w:t>on-Commissioned Officer In-Charge</w:t>
                </w:r>
                <w:r w:rsidRPr="005D4A78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of Fire Control</w:t>
                </w:r>
                <w:r w:rsidR="004F5063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, </w:t>
                </w:r>
              </w:p>
              <w:p w14:paraId="0A7E3BBA" w14:textId="34E40EF1" w:rsidR="00F74C9D" w:rsidRPr="004F5063" w:rsidRDefault="00F74C9D" w:rsidP="004F5063">
                <w:pPr>
                  <w:pStyle w:val="ListBullet"/>
                  <w:numPr>
                    <w:ilvl w:val="0"/>
                    <w:numId w:val="0"/>
                  </w:numPr>
                  <w:ind w:left="187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Flood Preparedness</w:t>
                </w:r>
                <w:r w:rsidR="004F5063">
                  <w:rPr>
                    <w:rFonts w:ascii="Copperplate Gothic Bold" w:hAnsi="Copperplate Gothic Bold"/>
                    <w:sz w:val="20"/>
                    <w:szCs w:val="20"/>
                  </w:rPr>
                  <w:t>,</w:t>
                </w: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</w:t>
                </w:r>
                <w:r w:rsidR="00DC629D" w:rsidRPr="004F5063">
                  <w:rPr>
                    <w:rFonts w:ascii="Copperplate Gothic Bold" w:hAnsi="Copperplate Gothic Bold"/>
                    <w:sz w:val="20"/>
                    <w:szCs w:val="20"/>
                  </w:rPr>
                  <w:t>and Response</w:t>
                </w:r>
                <w:r w:rsidR="00AB5016" w:rsidRPr="004F5063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</w:t>
                </w: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Training</w:t>
                </w:r>
              </w:p>
              <w:p w14:paraId="27C5F649" w14:textId="77777777" w:rsidR="00DA2869" w:rsidRPr="005D4A78" w:rsidRDefault="00DA2869" w:rsidP="00F74C9D">
                <w:pPr>
                  <w:pStyle w:val="ListBullet"/>
                  <w:numPr>
                    <w:ilvl w:val="0"/>
                    <w:numId w:val="0"/>
                  </w:numPr>
                  <w:ind w:left="187"/>
                  <w:rPr>
                    <w:rFonts w:ascii="Copperplate Gothic Bold" w:hAnsi="Copperplate Gothic Bold"/>
                    <w:sz w:val="20"/>
                    <w:szCs w:val="20"/>
                  </w:rPr>
                </w:pPr>
              </w:p>
            </w:tc>
          </w:sdtContent>
        </w:sdt>
        <w:tc>
          <w:tcPr>
            <w:tcW w:w="10" w:type="pct"/>
          </w:tcPr>
          <w:p w14:paraId="70860C55" w14:textId="77777777" w:rsidR="00DA2869" w:rsidRPr="00857F86" w:rsidRDefault="00DA2869"/>
        </w:tc>
        <w:tc>
          <w:tcPr>
            <w:tcW w:w="815" w:type="pct"/>
          </w:tcPr>
          <w:p w14:paraId="61941376" w14:textId="77777777" w:rsidR="00DA2869" w:rsidRPr="00857F86" w:rsidRDefault="00DA2869" w:rsidP="00F74C9D">
            <w:pPr>
              <w:pStyle w:val="Date"/>
              <w:jc w:val="center"/>
            </w:pPr>
          </w:p>
        </w:tc>
      </w:tr>
    </w:tbl>
    <w:p w14:paraId="4D9D4BD7" w14:textId="1484FB98" w:rsidR="00921967" w:rsidRPr="005D4A78" w:rsidRDefault="00F74C9D" w:rsidP="00921967">
      <w:pPr>
        <w:pStyle w:val="Heading1"/>
        <w:rPr>
          <w:rFonts w:ascii="Copperplate Gothic Bold" w:hAnsi="Copperplate Gothic Bold"/>
          <w:color w:val="0000FF"/>
          <w:sz w:val="22"/>
          <w:szCs w:val="22"/>
        </w:rPr>
      </w:pPr>
      <w:r w:rsidRPr="005D4A78">
        <w:rPr>
          <w:rFonts w:ascii="Copperplate Gothic Bold" w:hAnsi="Copperplate Gothic Bold"/>
          <w:color w:val="0000FF"/>
          <w:sz w:val="22"/>
          <w:szCs w:val="22"/>
        </w:rPr>
        <w:t>School Related Skills and Training Opportunities</w:t>
      </w:r>
    </w:p>
    <w:tbl>
      <w:tblPr>
        <w:tblStyle w:val="CVDetails"/>
        <w:tblW w:w="5022" w:type="pct"/>
        <w:tblLook w:val="04A0" w:firstRow="1" w:lastRow="0" w:firstColumn="1" w:lastColumn="0" w:noHBand="0" w:noVBand="1"/>
      </w:tblPr>
      <w:tblGrid>
        <w:gridCol w:w="7111"/>
        <w:gridCol w:w="21"/>
        <w:gridCol w:w="2269"/>
      </w:tblGrid>
      <w:tr w:rsidR="00DA2869" w:rsidRPr="00857F86" w14:paraId="3C7F3FB6" w14:textId="77777777" w:rsidTr="00752536">
        <w:sdt>
          <w:sdtPr>
            <w:rPr>
              <w:rFonts w:ascii="Copperplate Gothic Bold" w:hAnsi="Copperplate Gothic Bold"/>
              <w:sz w:val="20"/>
              <w:szCs w:val="20"/>
            </w:rPr>
            <w:id w:val="17159767"/>
            <w:placeholder>
              <w:docPart w:val="30CDAD37D90B0B4EA949B73AC25B684F"/>
            </w:placeholder>
          </w:sdtPr>
          <w:sdtContent>
            <w:tc>
              <w:tcPr>
                <w:tcW w:w="3782" w:type="pct"/>
              </w:tcPr>
              <w:p w14:paraId="5FCF2CF0" w14:textId="40790410" w:rsidR="00AB5016" w:rsidRPr="004F5063" w:rsidRDefault="00AB5016" w:rsidP="00F74C9D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American Red Cross Certified, CPR/First Aid/AED</w:t>
                </w:r>
              </w:p>
              <w:p w14:paraId="2695CB64" w14:textId="77777777" w:rsidR="00921967" w:rsidRPr="004F5063" w:rsidRDefault="00921967" w:rsidP="00F74C9D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WVSSAC Softball Rules Committee Member</w:t>
                </w:r>
              </w:p>
              <w:p w14:paraId="229DA1CE" w14:textId="75ED9B2B" w:rsidR="00DA2869" w:rsidRPr="004F5063" w:rsidRDefault="00921967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WVSSAC Regional Tournament Director</w:t>
                </w:r>
              </w:p>
            </w:tc>
          </w:sdtContent>
        </w:sdt>
        <w:tc>
          <w:tcPr>
            <w:tcW w:w="11" w:type="pct"/>
          </w:tcPr>
          <w:p w14:paraId="1455232C" w14:textId="77777777" w:rsidR="00DA2869" w:rsidRPr="00857F86" w:rsidRDefault="00DA2869"/>
        </w:tc>
        <w:tc>
          <w:tcPr>
            <w:tcW w:w="1207" w:type="pct"/>
          </w:tcPr>
          <w:p w14:paraId="2132FF77" w14:textId="77777777" w:rsidR="00DA2869" w:rsidRPr="00857F86" w:rsidRDefault="00DA2869" w:rsidP="00F74C9D">
            <w:pPr>
              <w:pStyle w:val="Date"/>
              <w:jc w:val="center"/>
            </w:pPr>
          </w:p>
        </w:tc>
      </w:tr>
      <w:tr w:rsidR="002B4AAA" w:rsidRPr="00857F86" w14:paraId="619D6FFD" w14:textId="77777777" w:rsidTr="00752536">
        <w:sdt>
          <w:sdtPr>
            <w:rPr>
              <w:rFonts w:ascii="Copperplate Gothic Bold" w:hAnsi="Copperplate Gothic Bold"/>
              <w:sz w:val="20"/>
              <w:szCs w:val="20"/>
            </w:rPr>
            <w:id w:val="17159680"/>
            <w:placeholder>
              <w:docPart w:val="82E3AD8298BA504AAA9DD5B8D5255599"/>
            </w:placeholder>
          </w:sdtPr>
          <w:sdtContent>
            <w:tc>
              <w:tcPr>
                <w:tcW w:w="3782" w:type="pct"/>
              </w:tcPr>
              <w:p w14:paraId="78BC0DE5" w14:textId="23207B13" w:rsidR="002B4AAA" w:rsidRPr="004F5063" w:rsidRDefault="002B4AAA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Building Leadership Capacity (CPI) certified</w:t>
                </w:r>
              </w:p>
            </w:tc>
          </w:sdtContent>
        </w:sdt>
        <w:tc>
          <w:tcPr>
            <w:tcW w:w="11" w:type="pct"/>
          </w:tcPr>
          <w:p w14:paraId="616DEFCB" w14:textId="77777777" w:rsidR="002B4AAA" w:rsidRPr="00857F86" w:rsidRDefault="002B4AAA" w:rsidP="002B4AAA"/>
        </w:tc>
        <w:tc>
          <w:tcPr>
            <w:tcW w:w="1207" w:type="pct"/>
          </w:tcPr>
          <w:p w14:paraId="51952446" w14:textId="77777777" w:rsidR="002B4AAA" w:rsidRPr="00857F86" w:rsidRDefault="002B4AAA" w:rsidP="002B4AAA">
            <w:pPr>
              <w:pStyle w:val="Date"/>
              <w:jc w:val="center"/>
            </w:pPr>
          </w:p>
        </w:tc>
      </w:tr>
      <w:tr w:rsidR="002B4AAA" w:rsidRPr="00857F86" w14:paraId="1E4958CD" w14:textId="77777777" w:rsidTr="00752536">
        <w:sdt>
          <w:sdtPr>
            <w:rPr>
              <w:rFonts w:ascii="Copperplate Gothic Bold" w:hAnsi="Copperplate Gothic Bold"/>
              <w:sz w:val="20"/>
              <w:szCs w:val="20"/>
            </w:rPr>
            <w:id w:val="17159681"/>
            <w:placeholder>
              <w:docPart w:val="C5AE320B5B21F24487D7EE4BD3312CD4"/>
            </w:placeholder>
          </w:sdtPr>
          <w:sdtContent>
            <w:tc>
              <w:tcPr>
                <w:tcW w:w="3782" w:type="pct"/>
              </w:tcPr>
              <w:p w14:paraId="6FDE1F97" w14:textId="77777777" w:rsidR="002B4AAA" w:rsidRPr="004F5063" w:rsidRDefault="002B4AAA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Character Counts conference</w:t>
                </w:r>
              </w:p>
              <w:p w14:paraId="4CB6A547" w14:textId="06BAE86D" w:rsidR="002B4AAA" w:rsidRPr="004F5063" w:rsidRDefault="002B4AAA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National Federation of High Schools certified coach</w:t>
                </w:r>
              </w:p>
              <w:p w14:paraId="7619700D" w14:textId="77777777" w:rsidR="002B4AAA" w:rsidRPr="004F5063" w:rsidRDefault="002B4AAA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Safe Schools Training – Youth Suicide</w:t>
                </w:r>
              </w:p>
              <w:p w14:paraId="423C0B94" w14:textId="77777777" w:rsidR="004F5063" w:rsidRPr="004F5063" w:rsidRDefault="004F5063" w:rsidP="004F5063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APL Training</w:t>
                </w:r>
              </w:p>
              <w:p w14:paraId="0F7AFF52" w14:textId="27581284" w:rsidR="002B4AAA" w:rsidRPr="004F5063" w:rsidRDefault="004F5063" w:rsidP="004F5063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Shape WV </w:t>
                </w:r>
              </w:p>
            </w:tc>
          </w:sdtContent>
        </w:sdt>
        <w:tc>
          <w:tcPr>
            <w:tcW w:w="11" w:type="pct"/>
          </w:tcPr>
          <w:p w14:paraId="7CA1B085" w14:textId="77777777" w:rsidR="002B4AAA" w:rsidRPr="00857F86" w:rsidRDefault="002B4AAA" w:rsidP="002B4AAA"/>
        </w:tc>
        <w:tc>
          <w:tcPr>
            <w:tcW w:w="1207" w:type="pct"/>
          </w:tcPr>
          <w:p w14:paraId="61FDE64F" w14:textId="77777777" w:rsidR="002B4AAA" w:rsidRPr="00857F86" w:rsidRDefault="002B4AAA" w:rsidP="002B4AAA">
            <w:pPr>
              <w:pStyle w:val="Date"/>
            </w:pPr>
          </w:p>
          <w:p w14:paraId="6479589D" w14:textId="77777777" w:rsidR="002B4AAA" w:rsidRPr="00857F86" w:rsidRDefault="002B4AAA" w:rsidP="002B4AAA"/>
        </w:tc>
      </w:tr>
    </w:tbl>
    <w:p w14:paraId="7EE07B2C" w14:textId="77777777" w:rsidR="00F96550" w:rsidRPr="005D4A78" w:rsidRDefault="00F96550" w:rsidP="00F96550">
      <w:pPr>
        <w:pStyle w:val="Heading1"/>
        <w:rPr>
          <w:rFonts w:ascii="Copperplate Gothic Bold" w:hAnsi="Copperplate Gothic Bold"/>
          <w:color w:val="0000FF"/>
          <w:sz w:val="22"/>
          <w:szCs w:val="22"/>
        </w:rPr>
      </w:pPr>
      <w:r w:rsidRPr="005D4A78">
        <w:rPr>
          <w:rFonts w:ascii="Copperplate Gothic Bold" w:hAnsi="Copperplate Gothic Bold"/>
          <w:color w:val="0000FF"/>
          <w:sz w:val="22"/>
          <w:szCs w:val="22"/>
        </w:rPr>
        <w:t>Professional Development</w:t>
      </w:r>
    </w:p>
    <w:tbl>
      <w:tblPr>
        <w:tblStyle w:val="CVDetails"/>
        <w:tblW w:w="5340" w:type="pct"/>
        <w:tblLook w:val="04A0" w:firstRow="1" w:lastRow="0" w:firstColumn="1" w:lastColumn="0" w:noHBand="0" w:noVBand="1"/>
      </w:tblPr>
      <w:tblGrid>
        <w:gridCol w:w="7385"/>
        <w:gridCol w:w="20"/>
        <w:gridCol w:w="2591"/>
      </w:tblGrid>
      <w:tr w:rsidR="00F96550" w:rsidRPr="00857F86" w14:paraId="6A83B5B5" w14:textId="77777777" w:rsidTr="004F5063">
        <w:sdt>
          <w:sdtPr>
            <w:rPr>
              <w:rFonts w:ascii="Copperplate Gothic Bold" w:hAnsi="Copperplate Gothic Bold"/>
              <w:sz w:val="20"/>
              <w:szCs w:val="20"/>
            </w:rPr>
            <w:id w:val="17159683"/>
            <w:placeholder>
              <w:docPart w:val="DD11CDEC9E3EF44A94FFEC1B27E62C2E"/>
            </w:placeholder>
          </w:sdtPr>
          <w:sdtContent>
            <w:tc>
              <w:tcPr>
                <w:tcW w:w="3694" w:type="pct"/>
              </w:tcPr>
              <w:p w14:paraId="2F7F0D7F" w14:textId="7D9C202F" w:rsidR="002B4AAA" w:rsidRPr="004F5063" w:rsidRDefault="004F5063" w:rsidP="00752536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>
                  <w:rPr>
                    <w:rFonts w:ascii="Copperplate Gothic Bold" w:hAnsi="Copperplate Gothic Bold"/>
                    <w:sz w:val="20"/>
                    <w:szCs w:val="20"/>
                  </w:rPr>
                  <w:t xml:space="preserve">Completed </w:t>
                </w:r>
                <w:r w:rsidR="002B4AAA" w:rsidRPr="004F5063">
                  <w:rPr>
                    <w:rFonts w:ascii="Copperplate Gothic Bold" w:hAnsi="Copperplate Gothic Bold"/>
                    <w:sz w:val="20"/>
                    <w:szCs w:val="20"/>
                  </w:rPr>
                  <w:t>Aspiring Principals Leadership Academy</w:t>
                </w:r>
              </w:p>
              <w:p w14:paraId="66D70D6E" w14:textId="77777777" w:rsidR="006F70F2" w:rsidRDefault="002B4AAA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 xml:space="preserve">Safety in Rural School Settings- </w:t>
                </w:r>
              </w:p>
              <w:p w14:paraId="3835821A" w14:textId="6F65A8E0" w:rsidR="002B4AAA" w:rsidRPr="004F5063" w:rsidRDefault="006F70F2" w:rsidP="006F70F2">
                <w:pPr>
                  <w:pStyle w:val="ListBullet"/>
                  <w:numPr>
                    <w:ilvl w:val="0"/>
                    <w:numId w:val="0"/>
                  </w:numPr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>
                  <w:rPr>
                    <w:rFonts w:ascii="Copperplate Gothic Bold" w:hAnsi="Copperplate Gothic Bold"/>
                    <w:sz w:val="20"/>
                    <w:szCs w:val="20"/>
                  </w:rPr>
                  <w:t xml:space="preserve">   </w:t>
                </w:r>
                <w:r w:rsidR="002B4AAA" w:rsidRPr="004F5063">
                  <w:rPr>
                    <w:rFonts w:ascii="Copperplate Gothic Bold" w:hAnsi="Copperplate Gothic Bold"/>
                    <w:sz w:val="20"/>
                    <w:szCs w:val="20"/>
                  </w:rPr>
                  <w:t>(Federal Emergency Management Agency)</w:t>
                </w:r>
              </w:p>
              <w:p w14:paraId="7D628F3C" w14:textId="77777777" w:rsidR="002B4AAA" w:rsidRPr="004F5063" w:rsidRDefault="002B4AAA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Member of West Virginia Athletic Directors Association</w:t>
                </w:r>
              </w:p>
              <w:p w14:paraId="491DFC2A" w14:textId="77777777" w:rsidR="002B4AAA" w:rsidRPr="004F5063" w:rsidRDefault="002B4AAA" w:rsidP="002B4AAA">
                <w:pPr>
                  <w:pStyle w:val="ListBullet"/>
                  <w:rPr>
                    <w:rFonts w:ascii="Copperplate Gothic Bold" w:hAnsi="Copperplate Gothic Bold"/>
                    <w:sz w:val="20"/>
                    <w:szCs w:val="20"/>
                  </w:rPr>
                </w:pPr>
                <w:r w:rsidRPr="004F5063">
                  <w:rPr>
                    <w:rFonts w:ascii="Copperplate Gothic Bold" w:hAnsi="Copperplate Gothic Bold"/>
                    <w:sz w:val="20"/>
                    <w:szCs w:val="20"/>
                  </w:rPr>
                  <w:t>Member of National Interscholastic Athletic Administrators Association</w:t>
                </w:r>
              </w:p>
              <w:p w14:paraId="785EA7C5" w14:textId="6502979B" w:rsidR="00F96550" w:rsidRPr="004F5063" w:rsidRDefault="00F96550" w:rsidP="002B4AAA">
                <w:pPr>
                  <w:pStyle w:val="ListBullet"/>
                  <w:numPr>
                    <w:ilvl w:val="0"/>
                    <w:numId w:val="0"/>
                  </w:numPr>
                  <w:ind w:left="187"/>
                  <w:rPr>
                    <w:rFonts w:ascii="Copperplate Gothic Bold" w:hAnsi="Copperplate Gothic Bold"/>
                    <w:sz w:val="20"/>
                    <w:szCs w:val="20"/>
                  </w:rPr>
                </w:pPr>
              </w:p>
            </w:tc>
          </w:sdtContent>
        </w:sdt>
        <w:tc>
          <w:tcPr>
            <w:tcW w:w="10" w:type="pct"/>
          </w:tcPr>
          <w:p w14:paraId="62572634" w14:textId="5792E6D5" w:rsidR="00F96550" w:rsidRPr="004F5063" w:rsidRDefault="006F70F2" w:rsidP="00221066">
            <w:pPr>
              <w:rPr>
                <w:rFonts w:ascii="Copperplate Gothic Bold" w:hAnsi="Copperplate Gothic Bold"/>
                <w:sz w:val="20"/>
                <w:szCs w:val="20"/>
              </w:rPr>
            </w:pPr>
            <w:r>
              <w:rPr>
                <w:rFonts w:ascii="Copperplate Gothic Bold" w:hAnsi="Copperplate Gothic Bold"/>
                <w:sz w:val="20"/>
                <w:szCs w:val="20"/>
              </w:rPr>
              <w:t xml:space="preserve"> </w:t>
            </w:r>
          </w:p>
        </w:tc>
        <w:tc>
          <w:tcPr>
            <w:tcW w:w="1296" w:type="pct"/>
          </w:tcPr>
          <w:p w14:paraId="446179A0" w14:textId="632B14B8" w:rsidR="00F96550" w:rsidRPr="00857F86" w:rsidRDefault="006F70F2" w:rsidP="00221066">
            <w:pPr>
              <w:pStyle w:val="Date"/>
              <w:jc w:val="center"/>
            </w:pPr>
            <w:r>
              <w:t xml:space="preserve"> </w:t>
            </w:r>
          </w:p>
        </w:tc>
      </w:tr>
    </w:tbl>
    <w:p w14:paraId="722744BF" w14:textId="77777777" w:rsidR="00DA2869" w:rsidRPr="00857F86" w:rsidRDefault="00DA2869"/>
    <w:sectPr w:rsidR="00DA2869" w:rsidRPr="00857F86" w:rsidSect="00823976">
      <w:headerReference w:type="default" r:id="rId7"/>
      <w:headerReference w:type="first" r:id="rId8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87F8E" w14:textId="77777777" w:rsidR="00823976" w:rsidRDefault="00823976">
      <w:pPr>
        <w:spacing w:line="240" w:lineRule="auto"/>
      </w:pPr>
      <w:r>
        <w:separator/>
      </w:r>
    </w:p>
  </w:endnote>
  <w:endnote w:type="continuationSeparator" w:id="0">
    <w:p w14:paraId="142D09D4" w14:textId="77777777" w:rsidR="00823976" w:rsidRDefault="00823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A8102" w14:textId="77777777" w:rsidR="00823976" w:rsidRDefault="00823976">
      <w:pPr>
        <w:spacing w:line="240" w:lineRule="auto"/>
      </w:pPr>
      <w:r>
        <w:separator/>
      </w:r>
    </w:p>
  </w:footnote>
  <w:footnote w:type="continuationSeparator" w:id="0">
    <w:p w14:paraId="2336471A" w14:textId="77777777" w:rsidR="00823976" w:rsidRDefault="008239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66381" w14:textId="77777777" w:rsidR="00221066" w:rsidRPr="005E115D" w:rsidRDefault="00221066">
    <w:pPr>
      <w:pStyle w:val="Title"/>
      <w:rPr>
        <w:color w:val="0000FF"/>
      </w:rPr>
    </w:pPr>
    <w:r w:rsidRPr="005E115D">
      <w:rPr>
        <w:color w:val="0000FF"/>
      </w:rPr>
      <w:fldChar w:fldCharType="begin"/>
    </w:r>
    <w:r w:rsidRPr="005E115D">
      <w:rPr>
        <w:color w:val="0000FF"/>
      </w:rPr>
      <w:instrText xml:space="preserve"> PLACEHOLDER </w:instrText>
    </w:r>
    <w:r w:rsidRPr="005E115D">
      <w:rPr>
        <w:color w:val="0000FF"/>
      </w:rPr>
      <w:fldChar w:fldCharType="begin"/>
    </w:r>
    <w:r w:rsidRPr="005E115D">
      <w:rPr>
        <w:color w:val="0000FF"/>
      </w:rPr>
      <w:instrText xml:space="preserve"> IF </w:instrText>
    </w:r>
    <w:r w:rsidRPr="005E115D">
      <w:rPr>
        <w:color w:val="0000FF"/>
      </w:rPr>
      <w:fldChar w:fldCharType="begin"/>
    </w:r>
    <w:r w:rsidRPr="005E115D">
      <w:rPr>
        <w:color w:val="0000FF"/>
      </w:rPr>
      <w:instrText xml:space="preserve"> USERNAME </w:instrText>
    </w:r>
    <w:r w:rsidRPr="005E115D">
      <w:rPr>
        <w:color w:val="0000FF"/>
      </w:rPr>
      <w:fldChar w:fldCharType="separate"/>
    </w:r>
    <w:r>
      <w:rPr>
        <w:noProof/>
        <w:color w:val="0000FF"/>
      </w:rPr>
      <w:instrText>Donald Barnett</w:instrText>
    </w:r>
    <w:r w:rsidRPr="005E115D">
      <w:rPr>
        <w:color w:val="0000FF"/>
      </w:rPr>
      <w:fldChar w:fldCharType="end"/>
    </w:r>
    <w:r w:rsidRPr="005E115D">
      <w:rPr>
        <w:color w:val="0000FF"/>
      </w:rPr>
      <w:instrText xml:space="preserve">="" "[Your Name]" </w:instrText>
    </w:r>
    <w:r w:rsidRPr="005E115D">
      <w:rPr>
        <w:color w:val="0000FF"/>
      </w:rPr>
      <w:fldChar w:fldCharType="begin"/>
    </w:r>
    <w:r w:rsidRPr="005E115D">
      <w:rPr>
        <w:color w:val="0000FF"/>
      </w:rPr>
      <w:instrText xml:space="preserve"> USERNAME </w:instrText>
    </w:r>
    <w:r w:rsidRPr="005E115D">
      <w:rPr>
        <w:color w:val="0000FF"/>
      </w:rPr>
      <w:fldChar w:fldCharType="separate"/>
    </w:r>
    <w:r>
      <w:rPr>
        <w:noProof/>
        <w:color w:val="0000FF"/>
      </w:rPr>
      <w:instrText>Donald Barnett</w:instrText>
    </w:r>
    <w:r w:rsidRPr="005E115D">
      <w:rPr>
        <w:noProof/>
        <w:color w:val="0000FF"/>
      </w:rPr>
      <w:fldChar w:fldCharType="end"/>
    </w:r>
    <w:r w:rsidRPr="005E115D">
      <w:rPr>
        <w:color w:val="0000FF"/>
      </w:rPr>
      <w:fldChar w:fldCharType="separate"/>
    </w:r>
    <w:r>
      <w:rPr>
        <w:noProof/>
        <w:color w:val="0000FF"/>
      </w:rPr>
      <w:instrText>Donald Barnett</w:instrText>
    </w:r>
    <w:r w:rsidRPr="005E115D">
      <w:rPr>
        <w:color w:val="0000FF"/>
      </w:rPr>
      <w:fldChar w:fldCharType="end"/>
    </w:r>
    <w:r w:rsidRPr="005E115D">
      <w:rPr>
        <w:color w:val="0000FF"/>
      </w:rPr>
      <w:instrText xml:space="preserve"> \* MERGEFORMAT</w:instrText>
    </w:r>
    <w:r w:rsidRPr="005E115D">
      <w:rPr>
        <w:color w:val="0000FF"/>
      </w:rPr>
      <w:fldChar w:fldCharType="separate"/>
    </w:r>
    <w:r w:rsidR="007234DE">
      <w:rPr>
        <w:color w:val="0000FF"/>
      </w:rPr>
      <w:t xml:space="preserve">Donald </w:t>
    </w:r>
    <w:r w:rsidR="007234DE">
      <w:rPr>
        <w:noProof/>
        <w:color w:val="0000FF"/>
      </w:rPr>
      <w:t>Barnett</w:t>
    </w:r>
    <w:r w:rsidRPr="005E115D">
      <w:rPr>
        <w:color w:val="0000FF"/>
      </w:rPr>
      <w:fldChar w:fldCharType="end"/>
    </w:r>
  </w:p>
  <w:p w14:paraId="71144731" w14:textId="77777777" w:rsidR="00221066" w:rsidRDefault="00221066">
    <w:pPr>
      <w:pStyle w:val="Head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7234DE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B025" w14:textId="77777777" w:rsidR="00221066" w:rsidRPr="005D4A78" w:rsidRDefault="00221066">
    <w:pPr>
      <w:pStyle w:val="Title"/>
      <w:rPr>
        <w:rFonts w:ascii="Copperplate Gothic Bold" w:hAnsi="Copperplate Gothic Bold"/>
        <w:color w:val="0000FF"/>
      </w:rPr>
    </w:pPr>
    <w:r w:rsidRPr="005D4A78">
      <w:rPr>
        <w:rFonts w:ascii="Copperplate Gothic Bold" w:hAnsi="Copperplate Gothic Bold"/>
        <w:color w:val="0000FF"/>
      </w:rPr>
      <w:fldChar w:fldCharType="begin"/>
    </w:r>
    <w:r w:rsidRPr="005D4A78">
      <w:rPr>
        <w:rFonts w:ascii="Copperplate Gothic Bold" w:hAnsi="Copperplate Gothic Bold"/>
        <w:color w:val="0000FF"/>
      </w:rPr>
      <w:instrText xml:space="preserve"> PLACEHOLDER </w:instrText>
    </w:r>
    <w:r w:rsidRPr="005D4A78">
      <w:rPr>
        <w:rFonts w:ascii="Copperplate Gothic Bold" w:hAnsi="Copperplate Gothic Bold"/>
        <w:color w:val="0000FF"/>
      </w:rPr>
      <w:fldChar w:fldCharType="begin"/>
    </w:r>
    <w:r w:rsidRPr="005D4A78">
      <w:rPr>
        <w:rFonts w:ascii="Copperplate Gothic Bold" w:hAnsi="Copperplate Gothic Bold"/>
        <w:color w:val="0000FF"/>
      </w:rPr>
      <w:instrText xml:space="preserve"> IF </w:instrText>
    </w:r>
    <w:r w:rsidRPr="005D4A78">
      <w:rPr>
        <w:rFonts w:ascii="Copperplate Gothic Bold" w:hAnsi="Copperplate Gothic Bold"/>
        <w:color w:val="0000FF"/>
      </w:rPr>
      <w:fldChar w:fldCharType="begin"/>
    </w:r>
    <w:r w:rsidRPr="005D4A78">
      <w:rPr>
        <w:rFonts w:ascii="Copperplate Gothic Bold" w:hAnsi="Copperplate Gothic Bold"/>
        <w:color w:val="0000FF"/>
      </w:rPr>
      <w:instrText xml:space="preserve"> USERNAME </w:instrText>
    </w:r>
    <w:r w:rsidRPr="005D4A78">
      <w:rPr>
        <w:rFonts w:ascii="Copperplate Gothic Bold" w:hAnsi="Copperplate Gothic Bold"/>
        <w:color w:val="0000FF"/>
      </w:rPr>
      <w:fldChar w:fldCharType="separate"/>
    </w:r>
    <w:r w:rsidRPr="005D4A78">
      <w:rPr>
        <w:rFonts w:ascii="Copperplate Gothic Bold" w:hAnsi="Copperplate Gothic Bold"/>
        <w:noProof/>
        <w:color w:val="0000FF"/>
      </w:rPr>
      <w:instrText>Donald Barnett</w:instrText>
    </w:r>
    <w:r w:rsidRPr="005D4A78">
      <w:rPr>
        <w:rFonts w:ascii="Copperplate Gothic Bold" w:hAnsi="Copperplate Gothic Bold"/>
        <w:color w:val="0000FF"/>
      </w:rPr>
      <w:fldChar w:fldCharType="end"/>
    </w:r>
    <w:r w:rsidRPr="005D4A78">
      <w:rPr>
        <w:rFonts w:ascii="Copperplate Gothic Bold" w:hAnsi="Copperplate Gothic Bold"/>
        <w:color w:val="0000FF"/>
      </w:rPr>
      <w:instrText xml:space="preserve">="" "[Your Name]" </w:instrText>
    </w:r>
    <w:r w:rsidRPr="005D4A78">
      <w:rPr>
        <w:rFonts w:ascii="Copperplate Gothic Bold" w:hAnsi="Copperplate Gothic Bold"/>
        <w:color w:val="0000FF"/>
      </w:rPr>
      <w:fldChar w:fldCharType="begin"/>
    </w:r>
    <w:r w:rsidRPr="005D4A78">
      <w:rPr>
        <w:rFonts w:ascii="Copperplate Gothic Bold" w:hAnsi="Copperplate Gothic Bold"/>
        <w:color w:val="0000FF"/>
      </w:rPr>
      <w:instrText xml:space="preserve"> USERNAME </w:instrText>
    </w:r>
    <w:r w:rsidRPr="005D4A78">
      <w:rPr>
        <w:rFonts w:ascii="Copperplate Gothic Bold" w:hAnsi="Copperplate Gothic Bold"/>
        <w:color w:val="0000FF"/>
      </w:rPr>
      <w:fldChar w:fldCharType="separate"/>
    </w:r>
    <w:r w:rsidRPr="005D4A78">
      <w:rPr>
        <w:rFonts w:ascii="Copperplate Gothic Bold" w:hAnsi="Copperplate Gothic Bold"/>
        <w:noProof/>
        <w:color w:val="0000FF"/>
      </w:rPr>
      <w:instrText>Donald Barnett</w:instrText>
    </w:r>
    <w:r w:rsidRPr="005D4A78">
      <w:rPr>
        <w:rFonts w:ascii="Copperplate Gothic Bold" w:hAnsi="Copperplate Gothic Bold"/>
        <w:noProof/>
        <w:color w:val="0000FF"/>
      </w:rPr>
      <w:fldChar w:fldCharType="end"/>
    </w:r>
    <w:r w:rsidRPr="005D4A78">
      <w:rPr>
        <w:rFonts w:ascii="Copperplate Gothic Bold" w:hAnsi="Copperplate Gothic Bold"/>
        <w:color w:val="0000FF"/>
      </w:rPr>
      <w:fldChar w:fldCharType="separate"/>
    </w:r>
    <w:r w:rsidRPr="005D4A78">
      <w:rPr>
        <w:rFonts w:ascii="Copperplate Gothic Bold" w:hAnsi="Copperplate Gothic Bold"/>
        <w:noProof/>
        <w:color w:val="0000FF"/>
      </w:rPr>
      <w:instrText>Donald Barnett</w:instrText>
    </w:r>
    <w:r w:rsidRPr="005D4A78">
      <w:rPr>
        <w:rFonts w:ascii="Copperplate Gothic Bold" w:hAnsi="Copperplate Gothic Bold"/>
        <w:color w:val="0000FF"/>
      </w:rPr>
      <w:fldChar w:fldCharType="end"/>
    </w:r>
    <w:r w:rsidRPr="005D4A78">
      <w:rPr>
        <w:rFonts w:ascii="Copperplate Gothic Bold" w:hAnsi="Copperplate Gothic Bold"/>
        <w:color w:val="0000FF"/>
      </w:rPr>
      <w:instrText xml:space="preserve"> \* MERGEFORMAT</w:instrText>
    </w:r>
    <w:r w:rsidRPr="005D4A78">
      <w:rPr>
        <w:rFonts w:ascii="Copperplate Gothic Bold" w:hAnsi="Copperplate Gothic Bold"/>
        <w:color w:val="0000FF"/>
      </w:rPr>
      <w:fldChar w:fldCharType="separate"/>
    </w:r>
    <w:r w:rsidR="007234DE" w:rsidRPr="005D4A78">
      <w:rPr>
        <w:rFonts w:ascii="Copperplate Gothic Bold" w:hAnsi="Copperplate Gothic Bold"/>
        <w:color w:val="0000FF"/>
      </w:rPr>
      <w:t xml:space="preserve">Donald </w:t>
    </w:r>
    <w:r w:rsidR="007234DE" w:rsidRPr="005D4A78">
      <w:rPr>
        <w:rFonts w:ascii="Copperplate Gothic Bold" w:hAnsi="Copperplate Gothic Bold"/>
        <w:noProof/>
        <w:color w:val="0000FF"/>
      </w:rPr>
      <w:t>Barnett</w:t>
    </w:r>
    <w:r w:rsidRPr="005D4A78">
      <w:rPr>
        <w:rFonts w:ascii="Copperplate Gothic Bold" w:hAnsi="Copperplate Gothic Bold"/>
        <w:color w:val="0000FF"/>
      </w:rPr>
      <w:fldChar w:fldCharType="end"/>
    </w:r>
  </w:p>
  <w:p w14:paraId="6B325667" w14:textId="527A9C48" w:rsidR="00221066" w:rsidRPr="005D4A78" w:rsidRDefault="00221066">
    <w:pPr>
      <w:pStyle w:val="ContactDetails"/>
      <w:rPr>
        <w:rFonts w:ascii="Copperplate Gothic Bold" w:hAnsi="Copperplate Gothic Bold"/>
      </w:rPr>
    </w:pPr>
    <w:r w:rsidRPr="005D4A78">
      <w:rPr>
        <w:rFonts w:ascii="Copperplate Gothic Bold" w:hAnsi="Copperplate Gothic Bold"/>
      </w:rPr>
      <w:t>236 E. Whitby Road</w:t>
    </w:r>
    <w:r w:rsidRPr="005D4A78">
      <w:rPr>
        <w:rFonts w:ascii="Copperplate Gothic Bold" w:hAnsi="Copperplate Gothic Bold"/>
      </w:rPr>
      <w:sym w:font="Wingdings 2" w:char="F097"/>
    </w:r>
    <w:r w:rsidRPr="005D4A78">
      <w:rPr>
        <w:rFonts w:ascii="Copperplate Gothic Bold" w:hAnsi="Copperplate Gothic Bold"/>
      </w:rPr>
      <w:t xml:space="preserve"> Shady Spring, WV  25918</w:t>
    </w:r>
    <w:r w:rsidRPr="005D4A78">
      <w:rPr>
        <w:rFonts w:ascii="Copperplate Gothic Bold" w:hAnsi="Copperplate Gothic Bold"/>
      </w:rPr>
      <w:br/>
      <w:t>Phone: 304-</w:t>
    </w:r>
    <w:r w:rsidR="00921967" w:rsidRPr="005D4A78">
      <w:rPr>
        <w:rFonts w:ascii="Copperplate Gothic Bold" w:hAnsi="Copperplate Gothic Bold"/>
      </w:rPr>
      <w:t>228</w:t>
    </w:r>
    <w:r w:rsidRPr="005D4A78">
      <w:rPr>
        <w:rFonts w:ascii="Copperplate Gothic Bold" w:hAnsi="Copperplate Gothic Bold"/>
      </w:rPr>
      <w:t>-</w:t>
    </w:r>
    <w:r w:rsidR="00921967" w:rsidRPr="005D4A78">
      <w:rPr>
        <w:rFonts w:ascii="Copperplate Gothic Bold" w:hAnsi="Copperplate Gothic Bold"/>
      </w:rPr>
      <w:t>5764</w:t>
    </w:r>
    <w:r w:rsidRPr="005D4A78">
      <w:rPr>
        <w:rFonts w:ascii="Copperplate Gothic Bold" w:hAnsi="Copperplate Gothic Bold"/>
      </w:rPr>
      <w:t xml:space="preserve"> </w:t>
    </w:r>
    <w:r w:rsidRPr="005D4A78">
      <w:rPr>
        <w:rFonts w:ascii="Copperplate Gothic Bold" w:hAnsi="Copperplate Gothic Bold"/>
      </w:rPr>
      <w:sym w:font="Wingdings 2" w:char="F097"/>
    </w:r>
    <w:r w:rsidRPr="005D4A78">
      <w:rPr>
        <w:rFonts w:ascii="Copperplate Gothic Bold" w:hAnsi="Copperplate Gothic Bold"/>
      </w:rPr>
      <w:t>E-Mail: dwbarnet@k12.wv.us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E6EB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9E246F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30F1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46CA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8CCA1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BA06C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ED9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5EC53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8E2FBB"/>
    <w:multiLevelType w:val="hybridMultilevel"/>
    <w:tmpl w:val="B6B2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355211">
    <w:abstractNumId w:val="8"/>
  </w:num>
  <w:num w:numId="2" w16cid:durableId="1415740747">
    <w:abstractNumId w:val="6"/>
  </w:num>
  <w:num w:numId="3" w16cid:durableId="1373649187">
    <w:abstractNumId w:val="5"/>
  </w:num>
  <w:num w:numId="4" w16cid:durableId="316611568">
    <w:abstractNumId w:val="4"/>
  </w:num>
  <w:num w:numId="5" w16cid:durableId="1746031871">
    <w:abstractNumId w:val="7"/>
  </w:num>
  <w:num w:numId="6" w16cid:durableId="24143525">
    <w:abstractNumId w:val="3"/>
  </w:num>
  <w:num w:numId="7" w16cid:durableId="1560170558">
    <w:abstractNumId w:val="2"/>
  </w:num>
  <w:num w:numId="8" w16cid:durableId="1186748205">
    <w:abstractNumId w:val="1"/>
  </w:num>
  <w:num w:numId="9" w16cid:durableId="1093672859">
    <w:abstractNumId w:val="0"/>
  </w:num>
  <w:num w:numId="10" w16cid:durableId="6281219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FF3B4E"/>
    <w:rsid w:val="00030062"/>
    <w:rsid w:val="00216F63"/>
    <w:rsid w:val="00221066"/>
    <w:rsid w:val="00231758"/>
    <w:rsid w:val="002417D3"/>
    <w:rsid w:val="00296AFA"/>
    <w:rsid w:val="002B4AAA"/>
    <w:rsid w:val="002B644D"/>
    <w:rsid w:val="002D066A"/>
    <w:rsid w:val="002F13BF"/>
    <w:rsid w:val="003352BC"/>
    <w:rsid w:val="003666E1"/>
    <w:rsid w:val="004E362B"/>
    <w:rsid w:val="004F5063"/>
    <w:rsid w:val="005A2CC0"/>
    <w:rsid w:val="005D4A78"/>
    <w:rsid w:val="005D559B"/>
    <w:rsid w:val="005E115D"/>
    <w:rsid w:val="005E3470"/>
    <w:rsid w:val="005E6632"/>
    <w:rsid w:val="005F00FD"/>
    <w:rsid w:val="005F6C79"/>
    <w:rsid w:val="0063606D"/>
    <w:rsid w:val="00651D1A"/>
    <w:rsid w:val="00681F0C"/>
    <w:rsid w:val="006F70F2"/>
    <w:rsid w:val="007234DE"/>
    <w:rsid w:val="00752536"/>
    <w:rsid w:val="00754F16"/>
    <w:rsid w:val="007C4B02"/>
    <w:rsid w:val="00823976"/>
    <w:rsid w:val="00831274"/>
    <w:rsid w:val="00857F86"/>
    <w:rsid w:val="00921967"/>
    <w:rsid w:val="00A773E1"/>
    <w:rsid w:val="00AB5016"/>
    <w:rsid w:val="00B5137E"/>
    <w:rsid w:val="00BA0151"/>
    <w:rsid w:val="00BF6BC6"/>
    <w:rsid w:val="00C847E6"/>
    <w:rsid w:val="00CF6E17"/>
    <w:rsid w:val="00D32C4A"/>
    <w:rsid w:val="00D80472"/>
    <w:rsid w:val="00DA2869"/>
    <w:rsid w:val="00DC629D"/>
    <w:rsid w:val="00DF51B3"/>
    <w:rsid w:val="00E04359"/>
    <w:rsid w:val="00F74C9D"/>
    <w:rsid w:val="00F96550"/>
    <w:rsid w:val="00FF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6EEEE8"/>
  <w15:docId w15:val="{5C4CE4B0-9BC8-0F41-8F50-862E6780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A2869"/>
    <w:pPr>
      <w:spacing w:line="300" w:lineRule="auto"/>
    </w:pPr>
  </w:style>
  <w:style w:type="paragraph" w:styleId="Heading1">
    <w:name w:val="heading 1"/>
    <w:basedOn w:val="Normal"/>
    <w:next w:val="BodyText"/>
    <w:link w:val="Heading1Char"/>
    <w:rsid w:val="00DA2869"/>
    <w:pPr>
      <w:keepNext/>
      <w:keepLines/>
      <w:spacing w:before="400" w:after="200" w:line="240" w:lineRule="auto"/>
      <w:ind w:left="-720"/>
      <w:outlineLvl w:val="0"/>
    </w:pPr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A28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28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A28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A28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60016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28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A28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A28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A28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2869"/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Header">
    <w:name w:val="header"/>
    <w:basedOn w:val="Normal"/>
    <w:link w:val="HeaderChar"/>
    <w:rsid w:val="00DA2869"/>
    <w:pPr>
      <w:tabs>
        <w:tab w:val="center" w:pos="4680"/>
        <w:tab w:val="right" w:pos="9360"/>
      </w:tabs>
      <w:spacing w:after="800"/>
      <w:ind w:right="-720"/>
      <w:jc w:val="right"/>
    </w:pPr>
    <w:rPr>
      <w:color w:val="262626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DA2869"/>
    <w:rPr>
      <w:color w:val="262626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rsid w:val="00DA2869"/>
    <w:pPr>
      <w:spacing w:line="240" w:lineRule="auto"/>
      <w:ind w:right="-720"/>
      <w:jc w:val="right"/>
    </w:pPr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A2869"/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paragraph" w:customStyle="1" w:styleId="ContactDetails">
    <w:name w:val="Contact Details"/>
    <w:basedOn w:val="Normal"/>
    <w:rsid w:val="00DA2869"/>
    <w:pPr>
      <w:spacing w:before="120" w:after="240" w:line="240" w:lineRule="auto"/>
      <w:ind w:right="-720"/>
      <w:jc w:val="right"/>
    </w:pPr>
    <w:rPr>
      <w:color w:val="262626" w:themeColor="text2"/>
      <w:sz w:val="18"/>
      <w:szCs w:val="18"/>
    </w:rPr>
  </w:style>
  <w:style w:type="paragraph" w:customStyle="1" w:styleId="DegreeDetails">
    <w:name w:val="Degree Details"/>
    <w:basedOn w:val="BodyText"/>
    <w:rsid w:val="00DA2869"/>
  </w:style>
  <w:style w:type="paragraph" w:styleId="ListBullet">
    <w:name w:val="List Bullet"/>
    <w:basedOn w:val="Normal"/>
    <w:rsid w:val="00DA2869"/>
    <w:pPr>
      <w:numPr>
        <w:numId w:val="1"/>
      </w:numPr>
      <w:tabs>
        <w:tab w:val="left" w:pos="180"/>
      </w:tabs>
      <w:spacing w:before="40" w:after="40"/>
      <w:ind w:left="187" w:hanging="187"/>
    </w:pPr>
  </w:style>
  <w:style w:type="table" w:customStyle="1" w:styleId="CVDetails">
    <w:name w:val="CV Details"/>
    <w:basedOn w:val="TableNormal"/>
    <w:rsid w:val="00DA2869"/>
    <w:tblPr>
      <w:tblCellMar>
        <w:left w:w="0" w:type="dxa"/>
        <w:right w:w="0" w:type="dxa"/>
      </w:tblCellMar>
    </w:tblPr>
  </w:style>
  <w:style w:type="paragraph" w:styleId="Date">
    <w:name w:val="Date"/>
    <w:basedOn w:val="Normal"/>
    <w:next w:val="Normal"/>
    <w:link w:val="DateChar"/>
    <w:rsid w:val="00DA2869"/>
    <w:pPr>
      <w:spacing w:before="40" w:after="40"/>
      <w:jc w:val="right"/>
    </w:pPr>
  </w:style>
  <w:style w:type="character" w:customStyle="1" w:styleId="DateChar">
    <w:name w:val="Date Char"/>
    <w:basedOn w:val="DefaultParagraphFont"/>
    <w:link w:val="Date"/>
    <w:rsid w:val="00DA2869"/>
  </w:style>
  <w:style w:type="paragraph" w:styleId="ListBullet2">
    <w:name w:val="List Bullet 2"/>
    <w:basedOn w:val="ListBullet"/>
    <w:rsid w:val="00DA2869"/>
    <w:pPr>
      <w:spacing w:after="220"/>
    </w:pPr>
  </w:style>
  <w:style w:type="paragraph" w:styleId="BodyText">
    <w:name w:val="Body Text"/>
    <w:basedOn w:val="Normal"/>
    <w:link w:val="BodyTextChar"/>
    <w:semiHidden/>
    <w:unhideWhenUsed/>
    <w:rsid w:val="00DA2869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A2869"/>
  </w:style>
  <w:style w:type="paragraph" w:styleId="BalloonText">
    <w:name w:val="Balloon Text"/>
    <w:basedOn w:val="Normal"/>
    <w:link w:val="BalloonTextChar"/>
    <w:semiHidden/>
    <w:unhideWhenUsed/>
    <w:rsid w:val="00DA28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A28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DA28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DA2869"/>
  </w:style>
  <w:style w:type="paragraph" w:styleId="Bibliography">
    <w:name w:val="Bibliography"/>
    <w:basedOn w:val="Normal"/>
    <w:next w:val="Normal"/>
    <w:semiHidden/>
    <w:unhideWhenUsed/>
    <w:rsid w:val="00DA2869"/>
  </w:style>
  <w:style w:type="paragraph" w:styleId="BlockText">
    <w:name w:val="Block Text"/>
    <w:basedOn w:val="Normal"/>
    <w:semiHidden/>
    <w:unhideWhenUsed/>
    <w:rsid w:val="00DA2869"/>
    <w:pPr>
      <w:pBdr>
        <w:top w:val="single" w:sz="2" w:space="10" w:color="8D002D" w:themeColor="accent1" w:shadow="1"/>
        <w:left w:val="single" w:sz="2" w:space="10" w:color="8D002D" w:themeColor="accent1" w:shadow="1"/>
        <w:bottom w:val="single" w:sz="2" w:space="10" w:color="8D002D" w:themeColor="accent1" w:shadow="1"/>
        <w:right w:val="single" w:sz="2" w:space="10" w:color="8D002D" w:themeColor="accent1" w:shadow="1"/>
      </w:pBdr>
      <w:ind w:left="1152" w:right="1152"/>
    </w:pPr>
    <w:rPr>
      <w:i/>
      <w:iCs/>
      <w:color w:val="8D002D" w:themeColor="accent1"/>
    </w:rPr>
  </w:style>
  <w:style w:type="paragraph" w:styleId="BodyText2">
    <w:name w:val="Body Text 2"/>
    <w:basedOn w:val="Normal"/>
    <w:link w:val="BodyText2Char"/>
    <w:semiHidden/>
    <w:unhideWhenUsed/>
    <w:rsid w:val="00DA2869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A286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A286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A286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A2869"/>
  </w:style>
  <w:style w:type="character" w:customStyle="1" w:styleId="BodyText2Char">
    <w:name w:val="Body Text 2 Char"/>
    <w:basedOn w:val="DefaultParagraphFont"/>
    <w:link w:val="BodyText2"/>
    <w:semiHidden/>
    <w:rsid w:val="00DA2869"/>
  </w:style>
  <w:style w:type="paragraph" w:styleId="BodyTextFirstIndent2">
    <w:name w:val="Body Text First Indent 2"/>
    <w:basedOn w:val="BodyText2"/>
    <w:link w:val="BodyTextFirstIndent2Char"/>
    <w:semiHidden/>
    <w:unhideWhenUsed/>
    <w:rsid w:val="00DA2869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A2869"/>
  </w:style>
  <w:style w:type="paragraph" w:styleId="BodyTextIndent2">
    <w:name w:val="Body Text Indent 2"/>
    <w:basedOn w:val="Normal"/>
    <w:link w:val="BodyTextIndent2Char"/>
    <w:semiHidden/>
    <w:unhideWhenUsed/>
    <w:rsid w:val="00DA286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A2869"/>
  </w:style>
  <w:style w:type="paragraph" w:styleId="BodyTextIndent3">
    <w:name w:val="Body Text Indent 3"/>
    <w:basedOn w:val="Normal"/>
    <w:link w:val="BodyTextIndent3Char"/>
    <w:semiHidden/>
    <w:unhideWhenUsed/>
    <w:rsid w:val="00DA286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A2869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A2869"/>
    <w:pPr>
      <w:spacing w:after="200" w:line="240" w:lineRule="auto"/>
    </w:pPr>
    <w:rPr>
      <w:b/>
      <w:bCs/>
      <w:color w:val="8D002D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A286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A2869"/>
  </w:style>
  <w:style w:type="paragraph" w:styleId="CommentText">
    <w:name w:val="annotation text"/>
    <w:basedOn w:val="Normal"/>
    <w:link w:val="CommentTextChar"/>
    <w:semiHidden/>
    <w:unhideWhenUsed/>
    <w:rsid w:val="00DA28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A28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2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A2869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unhideWhenUsed/>
    <w:rsid w:val="00DA28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A2869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A286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DA2869"/>
  </w:style>
  <w:style w:type="paragraph" w:styleId="EndnoteText">
    <w:name w:val="endnote text"/>
    <w:basedOn w:val="Normal"/>
    <w:link w:val="EndnoteTextChar"/>
    <w:semiHidden/>
    <w:unhideWhenUsed/>
    <w:rsid w:val="00DA2869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A2869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A286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DA286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DA286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A2869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A2869"/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A2869"/>
    <w:rPr>
      <w:rFonts w:asciiTheme="majorHAnsi" w:eastAsiaTheme="majorEastAsia" w:hAnsiTheme="majorHAnsi" w:cstheme="majorBidi"/>
      <w:b/>
      <w:bCs/>
      <w:color w:val="8D002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DA2869"/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DA2869"/>
    <w:rPr>
      <w:rFonts w:asciiTheme="majorHAnsi" w:eastAsiaTheme="majorEastAsia" w:hAnsiTheme="majorHAnsi" w:cstheme="majorBidi"/>
      <w:color w:val="460016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DA2869"/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DA2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A286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A2869"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DA286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A2869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A2869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DA2869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DA2869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DA2869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DA2869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DA2869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DA2869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DA2869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DA2869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DA286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A2869"/>
    <w:pPr>
      <w:pBdr>
        <w:bottom w:val="single" w:sz="4" w:space="4" w:color="8D002D" w:themeColor="accent1"/>
      </w:pBdr>
      <w:spacing w:before="200" w:after="280"/>
      <w:ind w:left="936" w:right="936"/>
    </w:pPr>
    <w:rPr>
      <w:b/>
      <w:bCs/>
      <w:i/>
      <w:iCs/>
      <w:color w:val="8D002D" w:themeColor="accent1"/>
    </w:rPr>
  </w:style>
  <w:style w:type="character" w:customStyle="1" w:styleId="IntenseQuoteChar">
    <w:name w:val="Intense Quote Char"/>
    <w:basedOn w:val="DefaultParagraphFont"/>
    <w:link w:val="IntenseQuote"/>
    <w:rsid w:val="00DA2869"/>
    <w:rPr>
      <w:b/>
      <w:bCs/>
      <w:i/>
      <w:iCs/>
      <w:color w:val="8D002D" w:themeColor="accent1"/>
    </w:rPr>
  </w:style>
  <w:style w:type="paragraph" w:styleId="List">
    <w:name w:val="List"/>
    <w:basedOn w:val="Normal"/>
    <w:semiHidden/>
    <w:unhideWhenUsed/>
    <w:rsid w:val="00DA2869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DA2869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A2869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A2869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A2869"/>
    <w:pPr>
      <w:ind w:left="1800" w:hanging="360"/>
      <w:contextualSpacing/>
    </w:pPr>
  </w:style>
  <w:style w:type="paragraph" w:styleId="ListBullet3">
    <w:name w:val="List Bullet 3"/>
    <w:basedOn w:val="Normal"/>
    <w:semiHidden/>
    <w:unhideWhenUsed/>
    <w:rsid w:val="00DA2869"/>
    <w:pPr>
      <w:numPr>
        <w:numId w:val="2"/>
      </w:numPr>
      <w:contextualSpacing/>
    </w:pPr>
  </w:style>
  <w:style w:type="paragraph" w:styleId="ListBullet4">
    <w:name w:val="List Bullet 4"/>
    <w:basedOn w:val="Normal"/>
    <w:semiHidden/>
    <w:unhideWhenUsed/>
    <w:rsid w:val="00DA2869"/>
    <w:pPr>
      <w:numPr>
        <w:numId w:val="3"/>
      </w:numPr>
      <w:contextualSpacing/>
    </w:pPr>
  </w:style>
  <w:style w:type="paragraph" w:styleId="ListBullet5">
    <w:name w:val="List Bullet 5"/>
    <w:basedOn w:val="Normal"/>
    <w:semiHidden/>
    <w:unhideWhenUsed/>
    <w:rsid w:val="00DA2869"/>
    <w:pPr>
      <w:numPr>
        <w:numId w:val="4"/>
      </w:numPr>
      <w:contextualSpacing/>
    </w:pPr>
  </w:style>
  <w:style w:type="paragraph" w:styleId="ListContinue">
    <w:name w:val="List Continue"/>
    <w:basedOn w:val="Normal"/>
    <w:semiHidden/>
    <w:unhideWhenUsed/>
    <w:rsid w:val="00DA2869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A2869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A2869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A2869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A2869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A2869"/>
    <w:pPr>
      <w:numPr>
        <w:numId w:val="5"/>
      </w:numPr>
      <w:contextualSpacing/>
    </w:pPr>
  </w:style>
  <w:style w:type="paragraph" w:styleId="ListNumber2">
    <w:name w:val="List Number 2"/>
    <w:basedOn w:val="Normal"/>
    <w:semiHidden/>
    <w:unhideWhenUsed/>
    <w:rsid w:val="00DA2869"/>
    <w:pPr>
      <w:numPr>
        <w:numId w:val="6"/>
      </w:numPr>
      <w:contextualSpacing/>
    </w:pPr>
  </w:style>
  <w:style w:type="paragraph" w:styleId="ListNumber3">
    <w:name w:val="List Number 3"/>
    <w:basedOn w:val="Normal"/>
    <w:semiHidden/>
    <w:unhideWhenUsed/>
    <w:rsid w:val="00DA2869"/>
    <w:pPr>
      <w:numPr>
        <w:numId w:val="7"/>
      </w:numPr>
      <w:contextualSpacing/>
    </w:pPr>
  </w:style>
  <w:style w:type="paragraph" w:styleId="ListNumber4">
    <w:name w:val="List Number 4"/>
    <w:basedOn w:val="Normal"/>
    <w:semiHidden/>
    <w:unhideWhenUsed/>
    <w:rsid w:val="00DA2869"/>
    <w:pPr>
      <w:numPr>
        <w:numId w:val="8"/>
      </w:numPr>
      <w:contextualSpacing/>
    </w:pPr>
  </w:style>
  <w:style w:type="paragraph" w:styleId="ListNumber5">
    <w:name w:val="List Number 5"/>
    <w:basedOn w:val="Normal"/>
    <w:semiHidden/>
    <w:unhideWhenUsed/>
    <w:rsid w:val="00DA2869"/>
    <w:pPr>
      <w:numPr>
        <w:numId w:val="9"/>
      </w:numPr>
      <w:contextualSpacing/>
    </w:pPr>
  </w:style>
  <w:style w:type="paragraph" w:styleId="ListParagraph">
    <w:name w:val="List Paragraph"/>
    <w:basedOn w:val="Normal"/>
    <w:qFormat/>
    <w:rsid w:val="00DA2869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DA28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A286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A28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DA286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A2869"/>
  </w:style>
  <w:style w:type="paragraph" w:styleId="NormalWeb">
    <w:name w:val="Normal (Web)"/>
    <w:basedOn w:val="Normal"/>
    <w:semiHidden/>
    <w:unhideWhenUsed/>
    <w:rsid w:val="00DA286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DA286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A286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DA2869"/>
  </w:style>
  <w:style w:type="paragraph" w:styleId="PlainText">
    <w:name w:val="Plain Text"/>
    <w:basedOn w:val="Normal"/>
    <w:link w:val="PlainTextChar"/>
    <w:semiHidden/>
    <w:unhideWhenUsed/>
    <w:rsid w:val="00DA286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A286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A286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DA2869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A2869"/>
  </w:style>
  <w:style w:type="character" w:customStyle="1" w:styleId="SalutationChar">
    <w:name w:val="Salutation Char"/>
    <w:basedOn w:val="DefaultParagraphFont"/>
    <w:link w:val="Salutation"/>
    <w:semiHidden/>
    <w:rsid w:val="00DA2869"/>
  </w:style>
  <w:style w:type="paragraph" w:styleId="Signature">
    <w:name w:val="Signature"/>
    <w:basedOn w:val="Normal"/>
    <w:link w:val="SignatureChar"/>
    <w:semiHidden/>
    <w:unhideWhenUsed/>
    <w:rsid w:val="00DA2869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A2869"/>
  </w:style>
  <w:style w:type="paragraph" w:styleId="Subtitle">
    <w:name w:val="Subtitle"/>
    <w:basedOn w:val="Normal"/>
    <w:next w:val="Normal"/>
    <w:link w:val="SubtitleChar"/>
    <w:qFormat/>
    <w:rsid w:val="00DA2869"/>
    <w:pPr>
      <w:numPr>
        <w:ilvl w:val="1"/>
      </w:numPr>
    </w:pPr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A2869"/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DA2869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DA2869"/>
  </w:style>
  <w:style w:type="paragraph" w:styleId="TOAHeading">
    <w:name w:val="toa heading"/>
    <w:basedOn w:val="Normal"/>
    <w:next w:val="Normal"/>
    <w:semiHidden/>
    <w:unhideWhenUsed/>
    <w:rsid w:val="00DA286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DA2869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DA2869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DA2869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DA2869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DA2869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DA2869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DA2869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DA2869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DA2869"/>
    <w:pPr>
      <w:spacing w:after="100"/>
      <w:ind w:left="1760"/>
    </w:pPr>
  </w:style>
  <w:style w:type="paragraph" w:styleId="TOCHeading">
    <w:name w:val="TOC Heading"/>
    <w:basedOn w:val="Heading1"/>
    <w:next w:val="Normal"/>
    <w:semiHidden/>
    <w:unhideWhenUsed/>
    <w:qFormat/>
    <w:rsid w:val="00DA2869"/>
    <w:pPr>
      <w:spacing w:before="480" w:after="0" w:line="300" w:lineRule="auto"/>
      <w:ind w:left="0"/>
      <w:outlineLvl w:val="9"/>
    </w:pPr>
    <w:rPr>
      <w:color w:val="690021" w:themeColor="accent1" w:themeShade="BF"/>
      <w:sz w:val="28"/>
      <w:szCs w:val="28"/>
    </w:rPr>
  </w:style>
  <w:style w:type="paragraph" w:customStyle="1" w:styleId="F5D38599B16CFF43A3C8C7F53A51265D">
    <w:name w:val="F5D38599B16CFF43A3C8C7F53A51265D"/>
    <w:rsid w:val="002F13BF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rint%20Layout%20View:Resumes:Vita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E6BEDCC263964CAF9B71D1F07F0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E6357-2A0C-314A-A94F-5811E93698CB}"/>
      </w:docPartPr>
      <w:docPartBody>
        <w:p w:rsidR="00195284" w:rsidRDefault="00195284">
          <w:pPr>
            <w:pStyle w:val="E0E6BEDCC263964CAF9B71D1F07F0B41"/>
          </w:pPr>
          <w:r>
            <w:t xml:space="preserve">Etiam cursus suscipit enim. Nulla facilisi. </w:t>
          </w:r>
        </w:p>
      </w:docPartBody>
    </w:docPart>
    <w:docPart>
      <w:docPartPr>
        <w:name w:val="37378F8AB7F59544BB4DC824F2027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AC391-77CC-7542-80FF-DC9E96FE909C}"/>
      </w:docPartPr>
      <w:docPartBody>
        <w:p w:rsidR="00195284" w:rsidRDefault="00195284">
          <w:pPr>
            <w:pStyle w:val="37378F8AB7F59544BB4DC824F2027AA9"/>
          </w:pPr>
          <w:r>
            <w:t>Duis massa sapien, luctus sed, eleifend quis, semper a, ante.</w:t>
          </w:r>
        </w:p>
      </w:docPartBody>
    </w:docPart>
    <w:docPart>
      <w:docPartPr>
        <w:name w:val="5707243F2E185446903EB56895190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3B706-7075-9047-9D5D-23646B889A0D}"/>
      </w:docPartPr>
      <w:docPartBody>
        <w:p w:rsidR="00195284" w:rsidRDefault="00195284">
          <w:pPr>
            <w:pStyle w:val="5707243F2E185446903EB56895190CFF"/>
          </w:pPr>
          <w:r>
            <w:t xml:space="preserve">Etiam cursus suscipit enim. Nulla facilisi. </w:t>
          </w:r>
        </w:p>
      </w:docPartBody>
    </w:docPart>
    <w:docPart>
      <w:docPartPr>
        <w:name w:val="8D3F1899364C6C41A14006620A596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81BC5-2C98-D74F-83C8-15C2111939C1}"/>
      </w:docPartPr>
      <w:docPartBody>
        <w:p w:rsidR="00195284" w:rsidRDefault="00195284">
          <w:pPr>
            <w:pStyle w:val="8D3F1899364C6C41A14006620A5969AA"/>
          </w:pPr>
          <w:r>
            <w:t>Integer eleifend diam eu diam. Nam hendrerit. Nunc id nisi.</w:t>
          </w:r>
        </w:p>
      </w:docPartBody>
    </w:docPart>
    <w:docPart>
      <w:docPartPr>
        <w:name w:val="F5D38599B16CFF43A3C8C7F53A512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52BF8-8FAD-F246-878B-FEEBEC1A120A}"/>
      </w:docPartPr>
      <w:docPartBody>
        <w:p w:rsidR="00195284" w:rsidRDefault="00195284">
          <w:pPr>
            <w:pStyle w:val="F5D38599B16CFF43A3C8C7F53A51265D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30CDAD37D90B0B4EA949B73AC25B6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DD9FB-352B-A74F-8194-0F54F8CB875F}"/>
      </w:docPartPr>
      <w:docPartBody>
        <w:p w:rsidR="00195284" w:rsidRDefault="00195284">
          <w:pPr>
            <w:pStyle w:val="30CDAD37D90B0B4EA949B73AC25B684F"/>
          </w:pPr>
          <w:r>
            <w:t>Duis massa sapien, luctus sed, eleifend quis, semper a, ante.</w:t>
          </w:r>
        </w:p>
      </w:docPartBody>
    </w:docPart>
    <w:docPart>
      <w:docPartPr>
        <w:name w:val="4E04B7D07C9A224FBF68A634EC7DB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E7B5B-CE2B-FA4E-B331-5C42FFE08F6B}"/>
      </w:docPartPr>
      <w:docPartBody>
        <w:p w:rsidR="00195284" w:rsidRDefault="00195284" w:rsidP="00195284">
          <w:pPr>
            <w:pStyle w:val="4E04B7D07C9A224FBF68A634EC7DB2C8"/>
          </w:pPr>
          <w:r>
            <w:t>Integer eleifend diam eu diam. Nam hendrerit. Nunc id nisi.</w:t>
          </w:r>
        </w:p>
      </w:docPartBody>
    </w:docPart>
    <w:docPart>
      <w:docPartPr>
        <w:name w:val="CAC40034D0C3CA4EA72A97514E2EA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16B16-66D1-0541-BAE0-29332167A9C6}"/>
      </w:docPartPr>
      <w:docPartBody>
        <w:p w:rsidR="00195284" w:rsidRDefault="00195284" w:rsidP="00195284">
          <w:pPr>
            <w:pStyle w:val="CAC40034D0C3CA4EA72A97514E2EA5D3"/>
          </w:pPr>
          <w:r>
            <w:t xml:space="preserve">Etiam cursus suscipit enim. Nulla facilisi. </w:t>
          </w:r>
        </w:p>
      </w:docPartBody>
    </w:docPart>
    <w:docPart>
      <w:docPartPr>
        <w:name w:val="4133827CE1757B4280553D779F375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3E784-00A0-4D48-852C-06A3BD7F0411}"/>
      </w:docPartPr>
      <w:docPartBody>
        <w:p w:rsidR="00195284" w:rsidRDefault="00195284" w:rsidP="00195284">
          <w:pPr>
            <w:pStyle w:val="4133827CE1757B4280553D779F375AF5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DD11CDEC9E3EF44A94FFEC1B27E62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76DD2-F4EE-5543-A7BE-DFE9D3903C10}"/>
      </w:docPartPr>
      <w:docPartBody>
        <w:p w:rsidR="00195284" w:rsidRDefault="00195284" w:rsidP="00195284">
          <w:pPr>
            <w:pStyle w:val="DD11CDEC9E3EF44A94FFEC1B27E62C2E"/>
          </w:pPr>
          <w:r>
            <w:t xml:space="preserve">Etiam cursus suscipit enim. Nulla facilisi. </w:t>
          </w:r>
        </w:p>
      </w:docPartBody>
    </w:docPart>
    <w:docPart>
      <w:docPartPr>
        <w:name w:val="82E3AD8298BA504AAA9DD5B8D5255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8FA09-216E-5743-BF21-D44D9AFAE0DB}"/>
      </w:docPartPr>
      <w:docPartBody>
        <w:p w:rsidR="00AF24C7" w:rsidRDefault="00156C06" w:rsidP="00156C06">
          <w:pPr>
            <w:pStyle w:val="82E3AD8298BA504AAA9DD5B8D5255599"/>
          </w:pPr>
          <w:r>
            <w:t xml:space="preserve">Etiam cursus suscipit enim. Nulla facilisi. </w:t>
          </w:r>
        </w:p>
      </w:docPartBody>
    </w:docPart>
    <w:docPart>
      <w:docPartPr>
        <w:name w:val="C5AE320B5B21F24487D7EE4BD3312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64841-FDF2-9A43-A435-CE4A38026ACF}"/>
      </w:docPartPr>
      <w:docPartBody>
        <w:p w:rsidR="00AF24C7" w:rsidRDefault="00156C06" w:rsidP="00156C06">
          <w:pPr>
            <w:pStyle w:val="C5AE320B5B21F24487D7EE4BD3312CD4"/>
          </w:pPr>
          <w:r>
            <w:t>Integer eleifend diam eu diam. Nam hendrerit. Nunc id nisi.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365404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284"/>
    <w:rsid w:val="00156C06"/>
    <w:rsid w:val="00195284"/>
    <w:rsid w:val="002C7186"/>
    <w:rsid w:val="0033255D"/>
    <w:rsid w:val="00536212"/>
    <w:rsid w:val="00AF24C7"/>
    <w:rsid w:val="00D634C7"/>
    <w:rsid w:val="00F8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0E6BEDCC263964CAF9B71D1F07F0B41">
    <w:name w:val="E0E6BEDCC263964CAF9B71D1F07F0B41"/>
  </w:style>
  <w:style w:type="paragraph" w:customStyle="1" w:styleId="37378F8AB7F59544BB4DC824F2027AA9">
    <w:name w:val="37378F8AB7F59544BB4DC824F2027AA9"/>
  </w:style>
  <w:style w:type="paragraph" w:customStyle="1" w:styleId="5707243F2E185446903EB56895190CFF">
    <w:name w:val="5707243F2E185446903EB56895190CFF"/>
  </w:style>
  <w:style w:type="paragraph" w:customStyle="1" w:styleId="8D3F1899364C6C41A14006620A5969AA">
    <w:name w:val="8D3F1899364C6C41A14006620A5969AA"/>
  </w:style>
  <w:style w:type="paragraph" w:customStyle="1" w:styleId="F5D38599B16CFF43A3C8C7F53A51265D">
    <w:name w:val="F5D38599B16CFF43A3C8C7F53A51265D"/>
  </w:style>
  <w:style w:type="paragraph" w:customStyle="1" w:styleId="30CDAD37D90B0B4EA949B73AC25B684F">
    <w:name w:val="30CDAD37D90B0B4EA949B73AC25B684F"/>
  </w:style>
  <w:style w:type="paragraph" w:styleId="ListBullet">
    <w:name w:val="List Bullet"/>
    <w:basedOn w:val="Normal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eastAsiaTheme="minorHAnsi"/>
      <w:sz w:val="22"/>
      <w:szCs w:val="22"/>
      <w:lang w:eastAsia="en-US"/>
    </w:rPr>
  </w:style>
  <w:style w:type="paragraph" w:styleId="ListBullet2">
    <w:name w:val="List Bullet 2"/>
    <w:basedOn w:val="ListBullet"/>
    <w:pPr>
      <w:spacing w:after="220"/>
    </w:pPr>
  </w:style>
  <w:style w:type="paragraph" w:customStyle="1" w:styleId="4E04B7D07C9A224FBF68A634EC7DB2C8">
    <w:name w:val="4E04B7D07C9A224FBF68A634EC7DB2C8"/>
    <w:rsid w:val="00195284"/>
  </w:style>
  <w:style w:type="paragraph" w:customStyle="1" w:styleId="CAC40034D0C3CA4EA72A97514E2EA5D3">
    <w:name w:val="CAC40034D0C3CA4EA72A97514E2EA5D3"/>
    <w:rsid w:val="00195284"/>
  </w:style>
  <w:style w:type="paragraph" w:customStyle="1" w:styleId="4133827CE1757B4280553D779F375AF5">
    <w:name w:val="4133827CE1757B4280553D779F375AF5"/>
    <w:rsid w:val="00195284"/>
  </w:style>
  <w:style w:type="paragraph" w:customStyle="1" w:styleId="DD11CDEC9E3EF44A94FFEC1B27E62C2E">
    <w:name w:val="DD11CDEC9E3EF44A94FFEC1B27E62C2E"/>
    <w:rsid w:val="00195284"/>
  </w:style>
  <w:style w:type="paragraph" w:customStyle="1" w:styleId="82E3AD8298BA504AAA9DD5B8D5255599">
    <w:name w:val="82E3AD8298BA504AAA9DD5B8D5255599"/>
    <w:rsid w:val="00156C06"/>
    <w:rPr>
      <w:kern w:val="2"/>
      <w:lang w:eastAsia="en-US"/>
      <w14:ligatures w14:val="standardContextual"/>
    </w:rPr>
  </w:style>
  <w:style w:type="paragraph" w:customStyle="1" w:styleId="C5AE320B5B21F24487D7EE4BD3312CD4">
    <w:name w:val="C5AE320B5B21F24487D7EE4BD3312CD4"/>
    <w:rsid w:val="00156C06"/>
    <w:rPr>
      <w:kern w:val="2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Vitae">
      <a:dk1>
        <a:sysClr val="windowText" lastClr="000000"/>
      </a:dk1>
      <a:lt1>
        <a:sysClr val="window" lastClr="FFFFFF"/>
      </a:lt1>
      <a:dk2>
        <a:srgbClr val="262626"/>
      </a:dk2>
      <a:lt2>
        <a:srgbClr val="DDDDDD"/>
      </a:lt2>
      <a:accent1>
        <a:srgbClr val="8D002D"/>
      </a:accent1>
      <a:accent2>
        <a:srgbClr val="C0BC96"/>
      </a:accent2>
      <a:accent3>
        <a:srgbClr val="9F9778"/>
      </a:accent3>
      <a:accent4>
        <a:srgbClr val="821926"/>
      </a:accent4>
      <a:accent5>
        <a:srgbClr val="E9C644"/>
      </a:accent5>
      <a:accent6>
        <a:srgbClr val="D59D21"/>
      </a:accent6>
      <a:hlink>
        <a:srgbClr val="002FFF"/>
      </a:hlink>
      <a:folHlink>
        <a:srgbClr val="45AB54"/>
      </a:folHlink>
    </a:clrScheme>
    <a:fontScheme name="Vitae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Macintosh%20HD:Applications:Microsoft%20Office%202011:Office:Media:Templates:Print%20Layout%20View:Resumes:Vitae.dotx</Template>
  <TotalTime>16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Barnett</dc:creator>
  <cp:keywords/>
  <dc:description/>
  <cp:lastModifiedBy>Donald Barnett</cp:lastModifiedBy>
  <cp:revision>3</cp:revision>
  <cp:lastPrinted>2013-10-25T13:52:00Z</cp:lastPrinted>
  <dcterms:created xsi:type="dcterms:W3CDTF">2024-04-24T12:11:00Z</dcterms:created>
  <dcterms:modified xsi:type="dcterms:W3CDTF">2024-04-26T11:16:00Z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2023-06-05T15:37:46Z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a132ae20-eaaa-4d2a-a062-1802ed9967c8</vt:lpwstr>
  </property>
  <property fmtid="{D5CDD505-2E9C-101B-9397-08002B2CF9AE}" pid="8" name="MSIP_Label_460f4a70-4b6c-4bd4-a002-31edb9c00abe_ContentBits">
    <vt:lpwstr>0</vt:lpwstr>
  </property>
</Properties>
</file>